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B882A" w14:textId="2B1B6824" w:rsidR="006B7392" w:rsidRDefault="0031540D" w:rsidP="0031540D">
      <w:pPr>
        <w:pStyle w:val="Heading1"/>
      </w:pPr>
      <w:bookmarkStart w:id="0" w:name="_Hlk60838004"/>
      <w:bookmarkStart w:id="1" w:name="_Toc36641998"/>
      <w:bookmarkStart w:id="2" w:name="_Hlk60777329"/>
      <w:bookmarkStart w:id="3" w:name="_Toc61450698"/>
      <w:bookmarkEnd w:id="0"/>
      <w:r w:rsidRPr="0031540D">
        <w:t>COVID-19:  EU27+ Response and Actions</w:t>
      </w:r>
      <w:bookmarkEnd w:id="1"/>
      <w:bookmarkEnd w:id="3"/>
    </w:p>
    <w:bookmarkEnd w:id="2"/>
    <w:p w14:paraId="5576F7C8" w14:textId="77777777" w:rsidR="0031540D" w:rsidRPr="0031540D" w:rsidRDefault="0031540D" w:rsidP="0031540D"/>
    <w:p w14:paraId="63C38C0C" w14:textId="3A6161D4" w:rsidR="006B7392" w:rsidRDefault="0031540D" w:rsidP="006B7392">
      <w:pPr>
        <w:pStyle w:val="Heading2"/>
      </w:pPr>
      <w:bookmarkStart w:id="4" w:name="_Toc36641999"/>
      <w:bookmarkStart w:id="5" w:name="_Hlk60777316"/>
      <w:bookmarkStart w:id="6" w:name="_Toc61450699"/>
      <w:r w:rsidRPr="0031540D">
        <w:t xml:space="preserve">Last Update: </w:t>
      </w:r>
      <w:r w:rsidR="00227855">
        <w:t>13</w:t>
      </w:r>
      <w:r w:rsidR="00A37B71">
        <w:t xml:space="preserve"> January</w:t>
      </w:r>
      <w:r w:rsidR="00A37B71" w:rsidRPr="0031540D">
        <w:t xml:space="preserve"> </w:t>
      </w:r>
      <w:r w:rsidRPr="0031540D">
        <w:t>202</w:t>
      </w:r>
      <w:r w:rsidR="00A37B71">
        <w:t>1</w:t>
      </w:r>
      <w:bookmarkEnd w:id="4"/>
      <w:r w:rsidR="00972526">
        <w:t xml:space="preserve">, </w:t>
      </w:r>
      <w:r w:rsidR="00D80F67">
        <w:t>1</w:t>
      </w:r>
      <w:r w:rsidR="0071482C">
        <w:t>7</w:t>
      </w:r>
      <w:r w:rsidR="00F30B69">
        <w:t>:</w:t>
      </w:r>
      <w:r w:rsidR="00227855">
        <w:t>0</w:t>
      </w:r>
      <w:r w:rsidR="00F30B69">
        <w:t>0</w:t>
      </w:r>
      <w:bookmarkEnd w:id="6"/>
    </w:p>
    <w:bookmarkEnd w:id="5"/>
    <w:p w14:paraId="34D68A74" w14:textId="77777777" w:rsidR="00AD5E84" w:rsidRDefault="00AD5E84" w:rsidP="00EA3DAB"/>
    <w:p w14:paraId="07EE359B" w14:textId="2ED4CD59" w:rsidR="00EA3DAB" w:rsidRDefault="00217C02" w:rsidP="00C55FCE">
      <w:pPr>
        <w:pStyle w:val="Heading3"/>
      </w:pPr>
      <w:bookmarkStart w:id="7" w:name="_Hlk60777393"/>
      <w:bookmarkStart w:id="8" w:name="_Toc61450700"/>
      <w:r>
        <w:t>About</w:t>
      </w:r>
      <w:bookmarkEnd w:id="8"/>
    </w:p>
    <w:bookmarkEnd w:id="7"/>
    <w:p w14:paraId="645341B3" w14:textId="27509D49" w:rsidR="00217C02" w:rsidRDefault="00AD5E84" w:rsidP="00EA3DAB">
      <w:r>
        <w:t xml:space="preserve">This table provides you with the latest updates on national and European developments that affect the medical technology industry. The developments cover more than 30 Member States from the EU and EEA. </w:t>
      </w:r>
      <w:r w:rsidR="00D731A4">
        <w:t>The</w:t>
      </w:r>
      <w:r w:rsidR="00250E34">
        <w:t xml:space="preserve"> document</w:t>
      </w:r>
      <w:r>
        <w:t xml:space="preserve"> also provides you with links to relevant government website</w:t>
      </w:r>
      <w:r w:rsidR="00250E34">
        <w:t>s</w:t>
      </w:r>
      <w:r>
        <w:t xml:space="preserve"> allowing you to </w:t>
      </w:r>
      <w:r w:rsidR="00250E34">
        <w:t xml:space="preserve">quickly </w:t>
      </w:r>
      <w:r>
        <w:t>jump to the latest national measures and COVID-19 statistics.</w:t>
      </w:r>
    </w:p>
    <w:p w14:paraId="064CE8B7" w14:textId="4F885719" w:rsidR="00217C02" w:rsidRDefault="00217C02" w:rsidP="00EA3DAB"/>
    <w:p w14:paraId="2D6C327A" w14:textId="77777777" w:rsidR="00AD5E84" w:rsidRDefault="00AD5E84" w:rsidP="00AD5E84">
      <w:pPr>
        <w:pStyle w:val="Heading3"/>
      </w:pPr>
      <w:bookmarkStart w:id="9" w:name="_Toc61450701"/>
      <w:r>
        <w:t>Disclaimer</w:t>
      </w:r>
      <w:bookmarkEnd w:id="9"/>
    </w:p>
    <w:p w14:paraId="2AD94797" w14:textId="77777777" w:rsidR="00AD5E84" w:rsidRPr="0031540D" w:rsidRDefault="00AD5E84" w:rsidP="00AD5E84">
      <w:pPr>
        <w:rPr>
          <w:lang w:val="en-US"/>
        </w:rPr>
      </w:pPr>
      <w:r w:rsidRPr="0031540D">
        <w:rPr>
          <w:lang w:val="en-US"/>
        </w:rPr>
        <w:t>MedTech Europe continues to monitor the unfolding COVID-19 situation and national responses to it. This is a non-comprehensive list of measures and reactions. The information here below is accurate to the best of our knowledge at the time of publishing this table, but we do not accept any responsibility for any losses, direct or otherwise, accrued by relying on this information, as well as for any non-compliance with national regulations, including decrees or ordinances. Readers are encouraged to check with experts on each specific field to verify, analyze or clarify any information before taking any action.</w:t>
      </w:r>
    </w:p>
    <w:p w14:paraId="38B05C9E" w14:textId="396626EF" w:rsidR="00217C02" w:rsidRDefault="00217C02" w:rsidP="00EA3DAB"/>
    <w:p w14:paraId="276DDC52" w14:textId="0CE01712" w:rsidR="00217C02" w:rsidRDefault="00217C02" w:rsidP="00C55FCE">
      <w:pPr>
        <w:pStyle w:val="Heading3"/>
      </w:pPr>
      <w:bookmarkStart w:id="10" w:name="_Toc61450702"/>
      <w:r>
        <w:t>How to use</w:t>
      </w:r>
      <w:bookmarkEnd w:id="10"/>
    </w:p>
    <w:p w14:paraId="6689366C" w14:textId="0E46D147" w:rsidR="00EA3DAB" w:rsidRDefault="00AD5E84" w:rsidP="00EA3DAB">
      <w:r>
        <w:t>W</w:t>
      </w:r>
      <w:r w:rsidR="00EA3DAB">
        <w:t>ith this document you have the opportunity to “collapse” all the different sections by clicking on the little purple arrows just before the titles. This is done in order to improve readability.</w:t>
      </w:r>
      <w:r w:rsidR="00A54004">
        <w:t xml:space="preserve"> You also have the chance to jump directly to a specific country by using the table of content just below (Ctrl + Click).</w:t>
      </w:r>
    </w:p>
    <w:p w14:paraId="7B67A6F5" w14:textId="527CF58C" w:rsidR="00AD5E84" w:rsidRDefault="00AD5E84" w:rsidP="00EA3DAB"/>
    <w:p w14:paraId="4AEA1114" w14:textId="77777777" w:rsidR="00AD5E84" w:rsidRDefault="00AD5E84" w:rsidP="00AD5E84">
      <w:pPr>
        <w:pStyle w:val="Heading3"/>
      </w:pPr>
      <w:bookmarkStart w:id="11" w:name="_Toc61450703"/>
      <w:r>
        <w:t>Additional MedTech Europe’s Key Resources on COVID-19 Recovery</w:t>
      </w:r>
      <w:bookmarkEnd w:id="11"/>
    </w:p>
    <w:p w14:paraId="109E170B" w14:textId="77777777" w:rsidR="00AD5E84" w:rsidRPr="0021755B" w:rsidRDefault="00AD5E84" w:rsidP="00AD5E84">
      <w:pPr>
        <w:pStyle w:val="Bulletslist"/>
      </w:pPr>
      <w:r>
        <w:t xml:space="preserve">MedTech Europe’s </w:t>
      </w:r>
      <w:hyperlink r:id="rId8" w:history="1">
        <w:r w:rsidRPr="006F67F2">
          <w:rPr>
            <w:rStyle w:val="Hyperlink"/>
          </w:rPr>
          <w:t>COVID-19 Information hub</w:t>
        </w:r>
      </w:hyperlink>
      <w:r>
        <w:t xml:space="preserve">, including all </w:t>
      </w:r>
      <w:r w:rsidRPr="006F67F2">
        <w:t xml:space="preserve">relevant information on activities of the medical technology manufacturers, the European Union and the Member States in addressing the Coronavirus pandemic. </w:t>
      </w:r>
      <w:r>
        <w:rPr>
          <w:lang w:val="en-US"/>
        </w:rPr>
        <w:t>MedTech Europe</w:t>
      </w:r>
      <w:r w:rsidRPr="006F67F2">
        <w:t xml:space="preserve"> will keep updating this section as the situation continues to develop.</w:t>
      </w:r>
    </w:p>
    <w:p w14:paraId="1BE6AE41" w14:textId="54E8C115" w:rsidR="00AD5E84" w:rsidRPr="00F76B71" w:rsidRDefault="00AD5E84" w:rsidP="00AD5E84">
      <w:pPr>
        <w:pStyle w:val="Bulletslist"/>
      </w:pPr>
      <w:r>
        <w:t xml:space="preserve">MedTech Europe’s </w:t>
      </w:r>
      <w:hyperlink r:id="rId9" w:history="1">
        <w:r w:rsidRPr="006F67F2">
          <w:rPr>
            <w:rStyle w:val="Hyperlink"/>
          </w:rPr>
          <w:t>E-Library</w:t>
        </w:r>
      </w:hyperlink>
      <w:r>
        <w:t xml:space="preserve">, where all input on the industry’s effort towards recovery is centralised. </w:t>
      </w:r>
      <w:r w:rsidRPr="006F67F2">
        <w:t>This platform will collect all recovery plans from Europe and national leads, giving you access to these plans as they are developed and updated</w:t>
      </w:r>
      <w:r w:rsidR="00596343">
        <w:t>.</w:t>
      </w:r>
    </w:p>
    <w:p w14:paraId="4946239F" w14:textId="77777777" w:rsidR="00AD5E84" w:rsidRPr="00EA3DAB" w:rsidRDefault="00AD5E84" w:rsidP="00EA3DAB"/>
    <w:sdt>
      <w:sdtPr>
        <w:rPr>
          <w:rFonts w:ascii="Arial" w:eastAsiaTheme="minorHAnsi" w:hAnsi="Arial" w:cs="Myriad Pro"/>
          <w:color w:val="333333"/>
          <w:sz w:val="20"/>
          <w:szCs w:val="16"/>
          <w:lang w:val="en-GB"/>
        </w:rPr>
        <w:id w:val="461540206"/>
        <w:docPartObj>
          <w:docPartGallery w:val="Table of Contents"/>
          <w:docPartUnique/>
        </w:docPartObj>
      </w:sdtPr>
      <w:sdtEndPr>
        <w:rPr>
          <w:b/>
          <w:bCs/>
          <w:noProof/>
        </w:rPr>
      </w:sdtEndPr>
      <w:sdtContent>
        <w:p w14:paraId="79E48591" w14:textId="65C8BA1B" w:rsidR="00C261AC" w:rsidRPr="00D13AD4" w:rsidRDefault="00176C95">
          <w:pPr>
            <w:pStyle w:val="TOCHeading"/>
            <w:rPr>
              <w:rFonts w:ascii="Arial" w:eastAsiaTheme="minorHAnsi" w:hAnsi="Arial" w:cs="Myriad Pro"/>
              <w:color w:val="333333"/>
              <w:sz w:val="20"/>
              <w:szCs w:val="16"/>
              <w:lang w:val="en-GB"/>
            </w:rPr>
          </w:pPr>
          <w:r>
            <w:t>Table of C</w:t>
          </w:r>
          <w:r w:rsidR="00C261AC">
            <w:t>ontent</w:t>
          </w:r>
        </w:p>
        <w:p w14:paraId="4A345016" w14:textId="22DE3DD0" w:rsidR="00596343" w:rsidRDefault="00C261AC">
          <w:pPr>
            <w:pStyle w:val="TOC1"/>
            <w:tabs>
              <w:tab w:val="right" w:leader="dot" w:pos="13405"/>
            </w:tabs>
            <w:rPr>
              <w:rFonts w:asciiTheme="minorHAnsi" w:eastAsiaTheme="minorEastAsia" w:hAnsiTheme="minorHAnsi" w:cstheme="minorBidi"/>
              <w:noProof/>
              <w:color w:val="auto"/>
              <w:sz w:val="22"/>
              <w:szCs w:val="22"/>
              <w:lang w:val="en-BE" w:eastAsia="en-BE"/>
            </w:rPr>
          </w:pPr>
          <w:r>
            <w:fldChar w:fldCharType="begin"/>
          </w:r>
          <w:r>
            <w:instrText xml:space="preserve"> TOC \o "1-3" \h \z \u </w:instrText>
          </w:r>
          <w:r>
            <w:fldChar w:fldCharType="separate"/>
          </w:r>
          <w:hyperlink w:anchor="_Toc61450698" w:history="1">
            <w:r w:rsidR="00596343" w:rsidRPr="00393622">
              <w:rPr>
                <w:rStyle w:val="Hyperlink"/>
                <w:noProof/>
              </w:rPr>
              <w:t>COVID-19:  EU27+ Response and Actions</w:t>
            </w:r>
            <w:r w:rsidR="00596343">
              <w:rPr>
                <w:noProof/>
                <w:webHidden/>
              </w:rPr>
              <w:tab/>
            </w:r>
            <w:r w:rsidR="00596343">
              <w:rPr>
                <w:noProof/>
                <w:webHidden/>
              </w:rPr>
              <w:fldChar w:fldCharType="begin"/>
            </w:r>
            <w:r w:rsidR="00596343">
              <w:rPr>
                <w:noProof/>
                <w:webHidden/>
              </w:rPr>
              <w:instrText xml:space="preserve"> PAGEREF _Toc61450698 \h </w:instrText>
            </w:r>
            <w:r w:rsidR="00596343">
              <w:rPr>
                <w:noProof/>
                <w:webHidden/>
              </w:rPr>
            </w:r>
            <w:r w:rsidR="00596343">
              <w:rPr>
                <w:noProof/>
                <w:webHidden/>
              </w:rPr>
              <w:fldChar w:fldCharType="separate"/>
            </w:r>
            <w:r w:rsidR="00596343">
              <w:rPr>
                <w:noProof/>
                <w:webHidden/>
              </w:rPr>
              <w:t>1</w:t>
            </w:r>
            <w:r w:rsidR="00596343">
              <w:rPr>
                <w:noProof/>
                <w:webHidden/>
              </w:rPr>
              <w:fldChar w:fldCharType="end"/>
            </w:r>
          </w:hyperlink>
        </w:p>
        <w:p w14:paraId="53F12F76" w14:textId="170BCDAC" w:rsidR="00596343" w:rsidRDefault="00596343">
          <w:pPr>
            <w:pStyle w:val="TOC2"/>
            <w:tabs>
              <w:tab w:val="right" w:leader="dot" w:pos="13405"/>
            </w:tabs>
            <w:rPr>
              <w:rFonts w:asciiTheme="minorHAnsi" w:eastAsiaTheme="minorEastAsia" w:hAnsiTheme="minorHAnsi" w:cstheme="minorBidi"/>
              <w:noProof/>
              <w:color w:val="auto"/>
              <w:sz w:val="22"/>
              <w:szCs w:val="22"/>
              <w:lang w:val="en-BE" w:eastAsia="en-BE"/>
            </w:rPr>
          </w:pPr>
          <w:hyperlink w:anchor="_Toc61450699" w:history="1">
            <w:r w:rsidRPr="00393622">
              <w:rPr>
                <w:rStyle w:val="Hyperlink"/>
                <w:noProof/>
              </w:rPr>
              <w:t>Last Update: 13 January 2021, 17:00</w:t>
            </w:r>
            <w:r>
              <w:rPr>
                <w:noProof/>
                <w:webHidden/>
              </w:rPr>
              <w:tab/>
            </w:r>
            <w:r>
              <w:rPr>
                <w:noProof/>
                <w:webHidden/>
              </w:rPr>
              <w:fldChar w:fldCharType="begin"/>
            </w:r>
            <w:r>
              <w:rPr>
                <w:noProof/>
                <w:webHidden/>
              </w:rPr>
              <w:instrText xml:space="preserve"> PAGEREF _Toc61450699 \h </w:instrText>
            </w:r>
            <w:r>
              <w:rPr>
                <w:noProof/>
                <w:webHidden/>
              </w:rPr>
            </w:r>
            <w:r>
              <w:rPr>
                <w:noProof/>
                <w:webHidden/>
              </w:rPr>
              <w:fldChar w:fldCharType="separate"/>
            </w:r>
            <w:r>
              <w:rPr>
                <w:noProof/>
                <w:webHidden/>
              </w:rPr>
              <w:t>1</w:t>
            </w:r>
            <w:r>
              <w:rPr>
                <w:noProof/>
                <w:webHidden/>
              </w:rPr>
              <w:fldChar w:fldCharType="end"/>
            </w:r>
          </w:hyperlink>
        </w:p>
        <w:p w14:paraId="66B6A90B" w14:textId="001E157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0" w:history="1">
            <w:r w:rsidRPr="00393622">
              <w:rPr>
                <w:rStyle w:val="Hyperlink"/>
                <w:noProof/>
              </w:rPr>
              <w:t>About</w:t>
            </w:r>
            <w:r>
              <w:rPr>
                <w:noProof/>
                <w:webHidden/>
              </w:rPr>
              <w:tab/>
            </w:r>
            <w:r>
              <w:rPr>
                <w:noProof/>
                <w:webHidden/>
              </w:rPr>
              <w:fldChar w:fldCharType="begin"/>
            </w:r>
            <w:r>
              <w:rPr>
                <w:noProof/>
                <w:webHidden/>
              </w:rPr>
              <w:instrText xml:space="preserve"> PAGEREF _Toc61450700 \h </w:instrText>
            </w:r>
            <w:r>
              <w:rPr>
                <w:noProof/>
                <w:webHidden/>
              </w:rPr>
            </w:r>
            <w:r>
              <w:rPr>
                <w:noProof/>
                <w:webHidden/>
              </w:rPr>
              <w:fldChar w:fldCharType="separate"/>
            </w:r>
            <w:r>
              <w:rPr>
                <w:noProof/>
                <w:webHidden/>
              </w:rPr>
              <w:t>1</w:t>
            </w:r>
            <w:r>
              <w:rPr>
                <w:noProof/>
                <w:webHidden/>
              </w:rPr>
              <w:fldChar w:fldCharType="end"/>
            </w:r>
          </w:hyperlink>
        </w:p>
        <w:p w14:paraId="087FE969" w14:textId="509ABF05"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1" w:history="1">
            <w:r w:rsidRPr="00393622">
              <w:rPr>
                <w:rStyle w:val="Hyperlink"/>
                <w:noProof/>
              </w:rPr>
              <w:t>Disclaimer</w:t>
            </w:r>
            <w:r>
              <w:rPr>
                <w:noProof/>
                <w:webHidden/>
              </w:rPr>
              <w:tab/>
            </w:r>
            <w:r>
              <w:rPr>
                <w:noProof/>
                <w:webHidden/>
              </w:rPr>
              <w:fldChar w:fldCharType="begin"/>
            </w:r>
            <w:r>
              <w:rPr>
                <w:noProof/>
                <w:webHidden/>
              </w:rPr>
              <w:instrText xml:space="preserve"> PAGEREF _Toc61450701 \h </w:instrText>
            </w:r>
            <w:r>
              <w:rPr>
                <w:noProof/>
                <w:webHidden/>
              </w:rPr>
            </w:r>
            <w:r>
              <w:rPr>
                <w:noProof/>
                <w:webHidden/>
              </w:rPr>
              <w:fldChar w:fldCharType="separate"/>
            </w:r>
            <w:r>
              <w:rPr>
                <w:noProof/>
                <w:webHidden/>
              </w:rPr>
              <w:t>1</w:t>
            </w:r>
            <w:r>
              <w:rPr>
                <w:noProof/>
                <w:webHidden/>
              </w:rPr>
              <w:fldChar w:fldCharType="end"/>
            </w:r>
          </w:hyperlink>
        </w:p>
        <w:p w14:paraId="2E2A0F87" w14:textId="271D1C25"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2" w:history="1">
            <w:r w:rsidRPr="00393622">
              <w:rPr>
                <w:rStyle w:val="Hyperlink"/>
                <w:noProof/>
              </w:rPr>
              <w:t>How to use</w:t>
            </w:r>
            <w:r>
              <w:rPr>
                <w:noProof/>
                <w:webHidden/>
              </w:rPr>
              <w:tab/>
            </w:r>
            <w:r>
              <w:rPr>
                <w:noProof/>
                <w:webHidden/>
              </w:rPr>
              <w:fldChar w:fldCharType="begin"/>
            </w:r>
            <w:r>
              <w:rPr>
                <w:noProof/>
                <w:webHidden/>
              </w:rPr>
              <w:instrText xml:space="preserve"> PAGEREF _Toc61450702 \h </w:instrText>
            </w:r>
            <w:r>
              <w:rPr>
                <w:noProof/>
                <w:webHidden/>
              </w:rPr>
            </w:r>
            <w:r>
              <w:rPr>
                <w:noProof/>
                <w:webHidden/>
              </w:rPr>
              <w:fldChar w:fldCharType="separate"/>
            </w:r>
            <w:r>
              <w:rPr>
                <w:noProof/>
                <w:webHidden/>
              </w:rPr>
              <w:t>1</w:t>
            </w:r>
            <w:r>
              <w:rPr>
                <w:noProof/>
                <w:webHidden/>
              </w:rPr>
              <w:fldChar w:fldCharType="end"/>
            </w:r>
          </w:hyperlink>
        </w:p>
        <w:p w14:paraId="1EA2723B" w14:textId="0A5378F1"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3" w:history="1">
            <w:r w:rsidRPr="00393622">
              <w:rPr>
                <w:rStyle w:val="Hyperlink"/>
                <w:noProof/>
              </w:rPr>
              <w:t>Additional MedTech Europe’s Key Resources on COVID-19 Recovery</w:t>
            </w:r>
            <w:r>
              <w:rPr>
                <w:noProof/>
                <w:webHidden/>
              </w:rPr>
              <w:tab/>
            </w:r>
            <w:r>
              <w:rPr>
                <w:noProof/>
                <w:webHidden/>
              </w:rPr>
              <w:fldChar w:fldCharType="begin"/>
            </w:r>
            <w:r>
              <w:rPr>
                <w:noProof/>
                <w:webHidden/>
              </w:rPr>
              <w:instrText xml:space="preserve"> PAGEREF _Toc61450703 \h </w:instrText>
            </w:r>
            <w:r>
              <w:rPr>
                <w:noProof/>
                <w:webHidden/>
              </w:rPr>
            </w:r>
            <w:r>
              <w:rPr>
                <w:noProof/>
                <w:webHidden/>
              </w:rPr>
              <w:fldChar w:fldCharType="separate"/>
            </w:r>
            <w:r>
              <w:rPr>
                <w:noProof/>
                <w:webHidden/>
              </w:rPr>
              <w:t>1</w:t>
            </w:r>
            <w:r>
              <w:rPr>
                <w:noProof/>
                <w:webHidden/>
              </w:rPr>
              <w:fldChar w:fldCharType="end"/>
            </w:r>
          </w:hyperlink>
        </w:p>
        <w:p w14:paraId="59050026" w14:textId="210F9B88"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4" w:history="1">
            <w:r w:rsidRPr="00393622">
              <w:rPr>
                <w:rStyle w:val="Hyperlink"/>
                <w:noProof/>
              </w:rPr>
              <w:t>Recent Approval and Supply Updates (Week 1-2 January 2021):</w:t>
            </w:r>
            <w:r>
              <w:rPr>
                <w:noProof/>
                <w:webHidden/>
              </w:rPr>
              <w:tab/>
            </w:r>
            <w:r>
              <w:rPr>
                <w:noProof/>
                <w:webHidden/>
              </w:rPr>
              <w:fldChar w:fldCharType="begin"/>
            </w:r>
            <w:r>
              <w:rPr>
                <w:noProof/>
                <w:webHidden/>
              </w:rPr>
              <w:instrText xml:space="preserve"> PAGEREF _Toc61450704 \h </w:instrText>
            </w:r>
            <w:r>
              <w:rPr>
                <w:noProof/>
                <w:webHidden/>
              </w:rPr>
            </w:r>
            <w:r>
              <w:rPr>
                <w:noProof/>
                <w:webHidden/>
              </w:rPr>
              <w:fldChar w:fldCharType="separate"/>
            </w:r>
            <w:r>
              <w:rPr>
                <w:noProof/>
                <w:webHidden/>
              </w:rPr>
              <w:t>4</w:t>
            </w:r>
            <w:r>
              <w:rPr>
                <w:noProof/>
                <w:webHidden/>
              </w:rPr>
              <w:fldChar w:fldCharType="end"/>
            </w:r>
          </w:hyperlink>
        </w:p>
        <w:p w14:paraId="2FE38CEB" w14:textId="0E029886"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5" w:history="1">
            <w:r w:rsidRPr="00393622">
              <w:rPr>
                <w:rStyle w:val="Hyperlink"/>
                <w:noProof/>
              </w:rPr>
              <w:t>Storage Requirements of Vaccines:</w:t>
            </w:r>
            <w:r>
              <w:rPr>
                <w:noProof/>
                <w:webHidden/>
              </w:rPr>
              <w:tab/>
            </w:r>
            <w:r>
              <w:rPr>
                <w:noProof/>
                <w:webHidden/>
              </w:rPr>
              <w:fldChar w:fldCharType="begin"/>
            </w:r>
            <w:r>
              <w:rPr>
                <w:noProof/>
                <w:webHidden/>
              </w:rPr>
              <w:instrText xml:space="preserve"> PAGEREF _Toc61450705 \h </w:instrText>
            </w:r>
            <w:r>
              <w:rPr>
                <w:noProof/>
                <w:webHidden/>
              </w:rPr>
            </w:r>
            <w:r>
              <w:rPr>
                <w:noProof/>
                <w:webHidden/>
              </w:rPr>
              <w:fldChar w:fldCharType="separate"/>
            </w:r>
            <w:r>
              <w:rPr>
                <w:noProof/>
                <w:webHidden/>
              </w:rPr>
              <w:t>5</w:t>
            </w:r>
            <w:r>
              <w:rPr>
                <w:noProof/>
                <w:webHidden/>
              </w:rPr>
              <w:fldChar w:fldCharType="end"/>
            </w:r>
          </w:hyperlink>
        </w:p>
        <w:p w14:paraId="47A1E86A" w14:textId="43B21EA7"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6" w:history="1">
            <w:r w:rsidRPr="00393622">
              <w:rPr>
                <w:rStyle w:val="Hyperlink"/>
                <w:noProof/>
              </w:rPr>
              <w:t>COVID-19 vaccination doses administered per 100 people</w:t>
            </w:r>
            <w:r>
              <w:rPr>
                <w:noProof/>
                <w:webHidden/>
              </w:rPr>
              <w:tab/>
            </w:r>
            <w:r>
              <w:rPr>
                <w:noProof/>
                <w:webHidden/>
              </w:rPr>
              <w:fldChar w:fldCharType="begin"/>
            </w:r>
            <w:r>
              <w:rPr>
                <w:noProof/>
                <w:webHidden/>
              </w:rPr>
              <w:instrText xml:space="preserve"> PAGEREF _Toc61450706 \h </w:instrText>
            </w:r>
            <w:r>
              <w:rPr>
                <w:noProof/>
                <w:webHidden/>
              </w:rPr>
            </w:r>
            <w:r>
              <w:rPr>
                <w:noProof/>
                <w:webHidden/>
              </w:rPr>
              <w:fldChar w:fldCharType="separate"/>
            </w:r>
            <w:r>
              <w:rPr>
                <w:noProof/>
                <w:webHidden/>
              </w:rPr>
              <w:t>6</w:t>
            </w:r>
            <w:r>
              <w:rPr>
                <w:noProof/>
                <w:webHidden/>
              </w:rPr>
              <w:fldChar w:fldCharType="end"/>
            </w:r>
          </w:hyperlink>
        </w:p>
        <w:p w14:paraId="295E0A91" w14:textId="65704AA0"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7" w:history="1">
            <w:r w:rsidRPr="00393622">
              <w:rPr>
                <w:rStyle w:val="Hyperlink"/>
                <w:noProof/>
              </w:rPr>
              <w:t>European Union</w:t>
            </w:r>
            <w:r>
              <w:rPr>
                <w:noProof/>
                <w:webHidden/>
              </w:rPr>
              <w:tab/>
            </w:r>
            <w:r>
              <w:rPr>
                <w:noProof/>
                <w:webHidden/>
              </w:rPr>
              <w:fldChar w:fldCharType="begin"/>
            </w:r>
            <w:r>
              <w:rPr>
                <w:noProof/>
                <w:webHidden/>
              </w:rPr>
              <w:instrText xml:space="preserve"> PAGEREF _Toc61450707 \h </w:instrText>
            </w:r>
            <w:r>
              <w:rPr>
                <w:noProof/>
                <w:webHidden/>
              </w:rPr>
            </w:r>
            <w:r>
              <w:rPr>
                <w:noProof/>
                <w:webHidden/>
              </w:rPr>
              <w:fldChar w:fldCharType="separate"/>
            </w:r>
            <w:r>
              <w:rPr>
                <w:noProof/>
                <w:webHidden/>
              </w:rPr>
              <w:t>7</w:t>
            </w:r>
            <w:r>
              <w:rPr>
                <w:noProof/>
                <w:webHidden/>
              </w:rPr>
              <w:fldChar w:fldCharType="end"/>
            </w:r>
          </w:hyperlink>
        </w:p>
        <w:p w14:paraId="17C83146" w14:textId="2D23776F"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8" w:history="1">
            <w:r w:rsidRPr="00393622">
              <w:rPr>
                <w:rStyle w:val="Hyperlink"/>
                <w:noProof/>
              </w:rPr>
              <w:t>Austria</w:t>
            </w:r>
            <w:r>
              <w:rPr>
                <w:noProof/>
                <w:webHidden/>
              </w:rPr>
              <w:tab/>
            </w:r>
            <w:r>
              <w:rPr>
                <w:noProof/>
                <w:webHidden/>
              </w:rPr>
              <w:fldChar w:fldCharType="begin"/>
            </w:r>
            <w:r>
              <w:rPr>
                <w:noProof/>
                <w:webHidden/>
              </w:rPr>
              <w:instrText xml:space="preserve"> PAGEREF _Toc61450708 \h </w:instrText>
            </w:r>
            <w:r>
              <w:rPr>
                <w:noProof/>
                <w:webHidden/>
              </w:rPr>
            </w:r>
            <w:r>
              <w:rPr>
                <w:noProof/>
                <w:webHidden/>
              </w:rPr>
              <w:fldChar w:fldCharType="separate"/>
            </w:r>
            <w:r>
              <w:rPr>
                <w:noProof/>
                <w:webHidden/>
              </w:rPr>
              <w:t>7</w:t>
            </w:r>
            <w:r>
              <w:rPr>
                <w:noProof/>
                <w:webHidden/>
              </w:rPr>
              <w:fldChar w:fldCharType="end"/>
            </w:r>
          </w:hyperlink>
        </w:p>
        <w:p w14:paraId="761700AD" w14:textId="5F2FF993"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09" w:history="1">
            <w:r w:rsidRPr="00393622">
              <w:rPr>
                <w:rStyle w:val="Hyperlink"/>
                <w:noProof/>
              </w:rPr>
              <w:t>Belgium</w:t>
            </w:r>
            <w:r>
              <w:rPr>
                <w:noProof/>
                <w:webHidden/>
              </w:rPr>
              <w:tab/>
            </w:r>
            <w:r>
              <w:rPr>
                <w:noProof/>
                <w:webHidden/>
              </w:rPr>
              <w:fldChar w:fldCharType="begin"/>
            </w:r>
            <w:r>
              <w:rPr>
                <w:noProof/>
                <w:webHidden/>
              </w:rPr>
              <w:instrText xml:space="preserve"> PAGEREF _Toc61450709 \h </w:instrText>
            </w:r>
            <w:r>
              <w:rPr>
                <w:noProof/>
                <w:webHidden/>
              </w:rPr>
            </w:r>
            <w:r>
              <w:rPr>
                <w:noProof/>
                <w:webHidden/>
              </w:rPr>
              <w:fldChar w:fldCharType="separate"/>
            </w:r>
            <w:r>
              <w:rPr>
                <w:noProof/>
                <w:webHidden/>
              </w:rPr>
              <w:t>8</w:t>
            </w:r>
            <w:r>
              <w:rPr>
                <w:noProof/>
                <w:webHidden/>
              </w:rPr>
              <w:fldChar w:fldCharType="end"/>
            </w:r>
          </w:hyperlink>
        </w:p>
        <w:p w14:paraId="6B81DA2A" w14:textId="5341BEBD"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0" w:history="1">
            <w:r w:rsidRPr="00393622">
              <w:rPr>
                <w:rStyle w:val="Hyperlink"/>
                <w:noProof/>
              </w:rPr>
              <w:t>Bulgaria</w:t>
            </w:r>
            <w:r>
              <w:rPr>
                <w:noProof/>
                <w:webHidden/>
              </w:rPr>
              <w:tab/>
            </w:r>
            <w:r>
              <w:rPr>
                <w:noProof/>
                <w:webHidden/>
              </w:rPr>
              <w:fldChar w:fldCharType="begin"/>
            </w:r>
            <w:r>
              <w:rPr>
                <w:noProof/>
                <w:webHidden/>
              </w:rPr>
              <w:instrText xml:space="preserve"> PAGEREF _Toc61450710 \h </w:instrText>
            </w:r>
            <w:r>
              <w:rPr>
                <w:noProof/>
                <w:webHidden/>
              </w:rPr>
            </w:r>
            <w:r>
              <w:rPr>
                <w:noProof/>
                <w:webHidden/>
              </w:rPr>
              <w:fldChar w:fldCharType="separate"/>
            </w:r>
            <w:r>
              <w:rPr>
                <w:noProof/>
                <w:webHidden/>
              </w:rPr>
              <w:t>9</w:t>
            </w:r>
            <w:r>
              <w:rPr>
                <w:noProof/>
                <w:webHidden/>
              </w:rPr>
              <w:fldChar w:fldCharType="end"/>
            </w:r>
          </w:hyperlink>
        </w:p>
        <w:p w14:paraId="6F9B7E0F" w14:textId="2B51FA3B"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1" w:history="1">
            <w:r w:rsidRPr="00393622">
              <w:rPr>
                <w:rStyle w:val="Hyperlink"/>
                <w:noProof/>
              </w:rPr>
              <w:t>Croatia</w:t>
            </w:r>
            <w:r>
              <w:rPr>
                <w:noProof/>
                <w:webHidden/>
              </w:rPr>
              <w:tab/>
            </w:r>
            <w:r>
              <w:rPr>
                <w:noProof/>
                <w:webHidden/>
              </w:rPr>
              <w:fldChar w:fldCharType="begin"/>
            </w:r>
            <w:r>
              <w:rPr>
                <w:noProof/>
                <w:webHidden/>
              </w:rPr>
              <w:instrText xml:space="preserve"> PAGEREF _Toc61450711 \h </w:instrText>
            </w:r>
            <w:r>
              <w:rPr>
                <w:noProof/>
                <w:webHidden/>
              </w:rPr>
            </w:r>
            <w:r>
              <w:rPr>
                <w:noProof/>
                <w:webHidden/>
              </w:rPr>
              <w:fldChar w:fldCharType="separate"/>
            </w:r>
            <w:r>
              <w:rPr>
                <w:noProof/>
                <w:webHidden/>
              </w:rPr>
              <w:t>9</w:t>
            </w:r>
            <w:r>
              <w:rPr>
                <w:noProof/>
                <w:webHidden/>
              </w:rPr>
              <w:fldChar w:fldCharType="end"/>
            </w:r>
          </w:hyperlink>
        </w:p>
        <w:p w14:paraId="3B3FE894" w14:textId="7F867167"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2" w:history="1">
            <w:r w:rsidRPr="00393622">
              <w:rPr>
                <w:rStyle w:val="Hyperlink"/>
                <w:noProof/>
              </w:rPr>
              <w:t>Cyprus</w:t>
            </w:r>
            <w:r>
              <w:rPr>
                <w:noProof/>
                <w:webHidden/>
              </w:rPr>
              <w:tab/>
            </w:r>
            <w:r>
              <w:rPr>
                <w:noProof/>
                <w:webHidden/>
              </w:rPr>
              <w:fldChar w:fldCharType="begin"/>
            </w:r>
            <w:r>
              <w:rPr>
                <w:noProof/>
                <w:webHidden/>
              </w:rPr>
              <w:instrText xml:space="preserve"> PAGEREF _Toc61450712 \h </w:instrText>
            </w:r>
            <w:r>
              <w:rPr>
                <w:noProof/>
                <w:webHidden/>
              </w:rPr>
            </w:r>
            <w:r>
              <w:rPr>
                <w:noProof/>
                <w:webHidden/>
              </w:rPr>
              <w:fldChar w:fldCharType="separate"/>
            </w:r>
            <w:r>
              <w:rPr>
                <w:noProof/>
                <w:webHidden/>
              </w:rPr>
              <w:t>10</w:t>
            </w:r>
            <w:r>
              <w:rPr>
                <w:noProof/>
                <w:webHidden/>
              </w:rPr>
              <w:fldChar w:fldCharType="end"/>
            </w:r>
          </w:hyperlink>
        </w:p>
        <w:p w14:paraId="1DCA5B98" w14:textId="52E45F7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3" w:history="1">
            <w:r w:rsidRPr="00393622">
              <w:rPr>
                <w:rStyle w:val="Hyperlink"/>
                <w:noProof/>
              </w:rPr>
              <w:t>Czechia</w:t>
            </w:r>
            <w:r>
              <w:rPr>
                <w:noProof/>
                <w:webHidden/>
              </w:rPr>
              <w:tab/>
            </w:r>
            <w:r>
              <w:rPr>
                <w:noProof/>
                <w:webHidden/>
              </w:rPr>
              <w:fldChar w:fldCharType="begin"/>
            </w:r>
            <w:r>
              <w:rPr>
                <w:noProof/>
                <w:webHidden/>
              </w:rPr>
              <w:instrText xml:space="preserve"> PAGEREF _Toc61450713 \h </w:instrText>
            </w:r>
            <w:r>
              <w:rPr>
                <w:noProof/>
                <w:webHidden/>
              </w:rPr>
            </w:r>
            <w:r>
              <w:rPr>
                <w:noProof/>
                <w:webHidden/>
              </w:rPr>
              <w:fldChar w:fldCharType="separate"/>
            </w:r>
            <w:r>
              <w:rPr>
                <w:noProof/>
                <w:webHidden/>
              </w:rPr>
              <w:t>11</w:t>
            </w:r>
            <w:r>
              <w:rPr>
                <w:noProof/>
                <w:webHidden/>
              </w:rPr>
              <w:fldChar w:fldCharType="end"/>
            </w:r>
          </w:hyperlink>
        </w:p>
        <w:p w14:paraId="7728AA49" w14:textId="19B19927"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4" w:history="1">
            <w:r w:rsidRPr="00393622">
              <w:rPr>
                <w:rStyle w:val="Hyperlink"/>
                <w:noProof/>
              </w:rPr>
              <w:t>Denmark</w:t>
            </w:r>
            <w:r>
              <w:rPr>
                <w:noProof/>
                <w:webHidden/>
              </w:rPr>
              <w:tab/>
            </w:r>
            <w:r>
              <w:rPr>
                <w:noProof/>
                <w:webHidden/>
              </w:rPr>
              <w:fldChar w:fldCharType="begin"/>
            </w:r>
            <w:r>
              <w:rPr>
                <w:noProof/>
                <w:webHidden/>
              </w:rPr>
              <w:instrText xml:space="preserve"> PAGEREF _Toc61450714 \h </w:instrText>
            </w:r>
            <w:r>
              <w:rPr>
                <w:noProof/>
                <w:webHidden/>
              </w:rPr>
            </w:r>
            <w:r>
              <w:rPr>
                <w:noProof/>
                <w:webHidden/>
              </w:rPr>
              <w:fldChar w:fldCharType="separate"/>
            </w:r>
            <w:r>
              <w:rPr>
                <w:noProof/>
                <w:webHidden/>
              </w:rPr>
              <w:t>11</w:t>
            </w:r>
            <w:r>
              <w:rPr>
                <w:noProof/>
                <w:webHidden/>
              </w:rPr>
              <w:fldChar w:fldCharType="end"/>
            </w:r>
          </w:hyperlink>
        </w:p>
        <w:p w14:paraId="6E19AB14" w14:textId="71086CD7"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5" w:history="1">
            <w:r w:rsidRPr="00393622">
              <w:rPr>
                <w:rStyle w:val="Hyperlink"/>
                <w:noProof/>
              </w:rPr>
              <w:t>Estonia</w:t>
            </w:r>
            <w:r>
              <w:rPr>
                <w:noProof/>
                <w:webHidden/>
              </w:rPr>
              <w:tab/>
            </w:r>
            <w:r>
              <w:rPr>
                <w:noProof/>
                <w:webHidden/>
              </w:rPr>
              <w:fldChar w:fldCharType="begin"/>
            </w:r>
            <w:r>
              <w:rPr>
                <w:noProof/>
                <w:webHidden/>
              </w:rPr>
              <w:instrText xml:space="preserve"> PAGEREF _Toc61450715 \h </w:instrText>
            </w:r>
            <w:r>
              <w:rPr>
                <w:noProof/>
                <w:webHidden/>
              </w:rPr>
            </w:r>
            <w:r>
              <w:rPr>
                <w:noProof/>
                <w:webHidden/>
              </w:rPr>
              <w:fldChar w:fldCharType="separate"/>
            </w:r>
            <w:r>
              <w:rPr>
                <w:noProof/>
                <w:webHidden/>
              </w:rPr>
              <w:t>12</w:t>
            </w:r>
            <w:r>
              <w:rPr>
                <w:noProof/>
                <w:webHidden/>
              </w:rPr>
              <w:fldChar w:fldCharType="end"/>
            </w:r>
          </w:hyperlink>
        </w:p>
        <w:p w14:paraId="69C50225" w14:textId="2130BA13"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6" w:history="1">
            <w:r w:rsidRPr="00393622">
              <w:rPr>
                <w:rStyle w:val="Hyperlink"/>
                <w:noProof/>
              </w:rPr>
              <w:t>Finland</w:t>
            </w:r>
            <w:r>
              <w:rPr>
                <w:noProof/>
                <w:webHidden/>
              </w:rPr>
              <w:tab/>
            </w:r>
            <w:r>
              <w:rPr>
                <w:noProof/>
                <w:webHidden/>
              </w:rPr>
              <w:fldChar w:fldCharType="begin"/>
            </w:r>
            <w:r>
              <w:rPr>
                <w:noProof/>
                <w:webHidden/>
              </w:rPr>
              <w:instrText xml:space="preserve"> PAGEREF _Toc61450716 \h </w:instrText>
            </w:r>
            <w:r>
              <w:rPr>
                <w:noProof/>
                <w:webHidden/>
              </w:rPr>
            </w:r>
            <w:r>
              <w:rPr>
                <w:noProof/>
                <w:webHidden/>
              </w:rPr>
              <w:fldChar w:fldCharType="separate"/>
            </w:r>
            <w:r>
              <w:rPr>
                <w:noProof/>
                <w:webHidden/>
              </w:rPr>
              <w:t>13</w:t>
            </w:r>
            <w:r>
              <w:rPr>
                <w:noProof/>
                <w:webHidden/>
              </w:rPr>
              <w:fldChar w:fldCharType="end"/>
            </w:r>
          </w:hyperlink>
        </w:p>
        <w:p w14:paraId="45F0243A" w14:textId="1184CF1F"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7" w:history="1">
            <w:r w:rsidRPr="00393622">
              <w:rPr>
                <w:rStyle w:val="Hyperlink"/>
                <w:noProof/>
              </w:rPr>
              <w:t>France</w:t>
            </w:r>
            <w:r>
              <w:rPr>
                <w:noProof/>
                <w:webHidden/>
              </w:rPr>
              <w:tab/>
            </w:r>
            <w:r>
              <w:rPr>
                <w:noProof/>
                <w:webHidden/>
              </w:rPr>
              <w:fldChar w:fldCharType="begin"/>
            </w:r>
            <w:r>
              <w:rPr>
                <w:noProof/>
                <w:webHidden/>
              </w:rPr>
              <w:instrText xml:space="preserve"> PAGEREF _Toc61450717 \h </w:instrText>
            </w:r>
            <w:r>
              <w:rPr>
                <w:noProof/>
                <w:webHidden/>
              </w:rPr>
            </w:r>
            <w:r>
              <w:rPr>
                <w:noProof/>
                <w:webHidden/>
              </w:rPr>
              <w:fldChar w:fldCharType="separate"/>
            </w:r>
            <w:r>
              <w:rPr>
                <w:noProof/>
                <w:webHidden/>
              </w:rPr>
              <w:t>13</w:t>
            </w:r>
            <w:r>
              <w:rPr>
                <w:noProof/>
                <w:webHidden/>
              </w:rPr>
              <w:fldChar w:fldCharType="end"/>
            </w:r>
          </w:hyperlink>
        </w:p>
        <w:p w14:paraId="28AA964B" w14:textId="3B1873BA"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8" w:history="1">
            <w:r w:rsidRPr="00393622">
              <w:rPr>
                <w:rStyle w:val="Hyperlink"/>
                <w:noProof/>
              </w:rPr>
              <w:t>Germany</w:t>
            </w:r>
            <w:r>
              <w:rPr>
                <w:noProof/>
                <w:webHidden/>
              </w:rPr>
              <w:tab/>
            </w:r>
            <w:r>
              <w:rPr>
                <w:noProof/>
                <w:webHidden/>
              </w:rPr>
              <w:fldChar w:fldCharType="begin"/>
            </w:r>
            <w:r>
              <w:rPr>
                <w:noProof/>
                <w:webHidden/>
              </w:rPr>
              <w:instrText xml:space="preserve"> PAGEREF _Toc61450718 \h </w:instrText>
            </w:r>
            <w:r>
              <w:rPr>
                <w:noProof/>
                <w:webHidden/>
              </w:rPr>
            </w:r>
            <w:r>
              <w:rPr>
                <w:noProof/>
                <w:webHidden/>
              </w:rPr>
              <w:fldChar w:fldCharType="separate"/>
            </w:r>
            <w:r>
              <w:rPr>
                <w:noProof/>
                <w:webHidden/>
              </w:rPr>
              <w:t>14</w:t>
            </w:r>
            <w:r>
              <w:rPr>
                <w:noProof/>
                <w:webHidden/>
              </w:rPr>
              <w:fldChar w:fldCharType="end"/>
            </w:r>
          </w:hyperlink>
        </w:p>
        <w:p w14:paraId="33549131" w14:textId="1D1190D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19" w:history="1">
            <w:r w:rsidRPr="00393622">
              <w:rPr>
                <w:rStyle w:val="Hyperlink"/>
                <w:noProof/>
              </w:rPr>
              <w:t>Greece</w:t>
            </w:r>
            <w:r>
              <w:rPr>
                <w:noProof/>
                <w:webHidden/>
              </w:rPr>
              <w:tab/>
            </w:r>
            <w:r>
              <w:rPr>
                <w:noProof/>
                <w:webHidden/>
              </w:rPr>
              <w:fldChar w:fldCharType="begin"/>
            </w:r>
            <w:r>
              <w:rPr>
                <w:noProof/>
                <w:webHidden/>
              </w:rPr>
              <w:instrText xml:space="preserve"> PAGEREF _Toc61450719 \h </w:instrText>
            </w:r>
            <w:r>
              <w:rPr>
                <w:noProof/>
                <w:webHidden/>
              </w:rPr>
            </w:r>
            <w:r>
              <w:rPr>
                <w:noProof/>
                <w:webHidden/>
              </w:rPr>
              <w:fldChar w:fldCharType="separate"/>
            </w:r>
            <w:r>
              <w:rPr>
                <w:noProof/>
                <w:webHidden/>
              </w:rPr>
              <w:t>15</w:t>
            </w:r>
            <w:r>
              <w:rPr>
                <w:noProof/>
                <w:webHidden/>
              </w:rPr>
              <w:fldChar w:fldCharType="end"/>
            </w:r>
          </w:hyperlink>
        </w:p>
        <w:p w14:paraId="4E52C563" w14:textId="35105EF1"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0" w:history="1">
            <w:r w:rsidRPr="00393622">
              <w:rPr>
                <w:rStyle w:val="Hyperlink"/>
                <w:noProof/>
              </w:rPr>
              <w:t>Hungary</w:t>
            </w:r>
            <w:r>
              <w:rPr>
                <w:noProof/>
                <w:webHidden/>
              </w:rPr>
              <w:tab/>
            </w:r>
            <w:r>
              <w:rPr>
                <w:noProof/>
                <w:webHidden/>
              </w:rPr>
              <w:fldChar w:fldCharType="begin"/>
            </w:r>
            <w:r>
              <w:rPr>
                <w:noProof/>
                <w:webHidden/>
              </w:rPr>
              <w:instrText xml:space="preserve"> PAGEREF _Toc61450720 \h </w:instrText>
            </w:r>
            <w:r>
              <w:rPr>
                <w:noProof/>
                <w:webHidden/>
              </w:rPr>
            </w:r>
            <w:r>
              <w:rPr>
                <w:noProof/>
                <w:webHidden/>
              </w:rPr>
              <w:fldChar w:fldCharType="separate"/>
            </w:r>
            <w:r>
              <w:rPr>
                <w:noProof/>
                <w:webHidden/>
              </w:rPr>
              <w:t>16</w:t>
            </w:r>
            <w:r>
              <w:rPr>
                <w:noProof/>
                <w:webHidden/>
              </w:rPr>
              <w:fldChar w:fldCharType="end"/>
            </w:r>
          </w:hyperlink>
        </w:p>
        <w:p w14:paraId="586B56D5" w14:textId="32786408"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1" w:history="1">
            <w:r w:rsidRPr="00393622">
              <w:rPr>
                <w:rStyle w:val="Hyperlink"/>
                <w:noProof/>
              </w:rPr>
              <w:t>Ireland</w:t>
            </w:r>
            <w:r>
              <w:rPr>
                <w:noProof/>
                <w:webHidden/>
              </w:rPr>
              <w:tab/>
            </w:r>
            <w:r>
              <w:rPr>
                <w:noProof/>
                <w:webHidden/>
              </w:rPr>
              <w:fldChar w:fldCharType="begin"/>
            </w:r>
            <w:r>
              <w:rPr>
                <w:noProof/>
                <w:webHidden/>
              </w:rPr>
              <w:instrText xml:space="preserve"> PAGEREF _Toc61450721 \h </w:instrText>
            </w:r>
            <w:r>
              <w:rPr>
                <w:noProof/>
                <w:webHidden/>
              </w:rPr>
            </w:r>
            <w:r>
              <w:rPr>
                <w:noProof/>
                <w:webHidden/>
              </w:rPr>
              <w:fldChar w:fldCharType="separate"/>
            </w:r>
            <w:r>
              <w:rPr>
                <w:noProof/>
                <w:webHidden/>
              </w:rPr>
              <w:t>17</w:t>
            </w:r>
            <w:r>
              <w:rPr>
                <w:noProof/>
                <w:webHidden/>
              </w:rPr>
              <w:fldChar w:fldCharType="end"/>
            </w:r>
          </w:hyperlink>
        </w:p>
        <w:p w14:paraId="28EF0A7D" w14:textId="5ED2FB00"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2" w:history="1">
            <w:r w:rsidRPr="00393622">
              <w:rPr>
                <w:rStyle w:val="Hyperlink"/>
                <w:noProof/>
              </w:rPr>
              <w:t>Italy</w:t>
            </w:r>
            <w:r>
              <w:rPr>
                <w:noProof/>
                <w:webHidden/>
              </w:rPr>
              <w:tab/>
            </w:r>
            <w:r>
              <w:rPr>
                <w:noProof/>
                <w:webHidden/>
              </w:rPr>
              <w:fldChar w:fldCharType="begin"/>
            </w:r>
            <w:r>
              <w:rPr>
                <w:noProof/>
                <w:webHidden/>
              </w:rPr>
              <w:instrText xml:space="preserve"> PAGEREF _Toc61450722 \h </w:instrText>
            </w:r>
            <w:r>
              <w:rPr>
                <w:noProof/>
                <w:webHidden/>
              </w:rPr>
            </w:r>
            <w:r>
              <w:rPr>
                <w:noProof/>
                <w:webHidden/>
              </w:rPr>
              <w:fldChar w:fldCharType="separate"/>
            </w:r>
            <w:r>
              <w:rPr>
                <w:noProof/>
                <w:webHidden/>
              </w:rPr>
              <w:t>17</w:t>
            </w:r>
            <w:r>
              <w:rPr>
                <w:noProof/>
                <w:webHidden/>
              </w:rPr>
              <w:fldChar w:fldCharType="end"/>
            </w:r>
          </w:hyperlink>
        </w:p>
        <w:p w14:paraId="75722078" w14:textId="5C29C669"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3" w:history="1">
            <w:r w:rsidRPr="00393622">
              <w:rPr>
                <w:rStyle w:val="Hyperlink"/>
                <w:noProof/>
              </w:rPr>
              <w:t>Latvia</w:t>
            </w:r>
            <w:r>
              <w:rPr>
                <w:noProof/>
                <w:webHidden/>
              </w:rPr>
              <w:tab/>
            </w:r>
            <w:r>
              <w:rPr>
                <w:noProof/>
                <w:webHidden/>
              </w:rPr>
              <w:fldChar w:fldCharType="begin"/>
            </w:r>
            <w:r>
              <w:rPr>
                <w:noProof/>
                <w:webHidden/>
              </w:rPr>
              <w:instrText xml:space="preserve"> PAGEREF _Toc61450723 \h </w:instrText>
            </w:r>
            <w:r>
              <w:rPr>
                <w:noProof/>
                <w:webHidden/>
              </w:rPr>
            </w:r>
            <w:r>
              <w:rPr>
                <w:noProof/>
                <w:webHidden/>
              </w:rPr>
              <w:fldChar w:fldCharType="separate"/>
            </w:r>
            <w:r>
              <w:rPr>
                <w:noProof/>
                <w:webHidden/>
              </w:rPr>
              <w:t>18</w:t>
            </w:r>
            <w:r>
              <w:rPr>
                <w:noProof/>
                <w:webHidden/>
              </w:rPr>
              <w:fldChar w:fldCharType="end"/>
            </w:r>
          </w:hyperlink>
        </w:p>
        <w:p w14:paraId="36548B3D" w14:textId="1AA8D661"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4" w:history="1">
            <w:r w:rsidRPr="00393622">
              <w:rPr>
                <w:rStyle w:val="Hyperlink"/>
                <w:noProof/>
              </w:rPr>
              <w:t>Lithuania</w:t>
            </w:r>
            <w:r>
              <w:rPr>
                <w:noProof/>
                <w:webHidden/>
              </w:rPr>
              <w:tab/>
            </w:r>
            <w:r>
              <w:rPr>
                <w:noProof/>
                <w:webHidden/>
              </w:rPr>
              <w:fldChar w:fldCharType="begin"/>
            </w:r>
            <w:r>
              <w:rPr>
                <w:noProof/>
                <w:webHidden/>
              </w:rPr>
              <w:instrText xml:space="preserve"> PAGEREF _Toc61450724 \h </w:instrText>
            </w:r>
            <w:r>
              <w:rPr>
                <w:noProof/>
                <w:webHidden/>
              </w:rPr>
            </w:r>
            <w:r>
              <w:rPr>
                <w:noProof/>
                <w:webHidden/>
              </w:rPr>
              <w:fldChar w:fldCharType="separate"/>
            </w:r>
            <w:r>
              <w:rPr>
                <w:noProof/>
                <w:webHidden/>
              </w:rPr>
              <w:t>19</w:t>
            </w:r>
            <w:r>
              <w:rPr>
                <w:noProof/>
                <w:webHidden/>
              </w:rPr>
              <w:fldChar w:fldCharType="end"/>
            </w:r>
          </w:hyperlink>
        </w:p>
        <w:p w14:paraId="646E6F83" w14:textId="4BB4574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5" w:history="1">
            <w:r w:rsidRPr="00393622">
              <w:rPr>
                <w:rStyle w:val="Hyperlink"/>
                <w:noProof/>
              </w:rPr>
              <w:t>Luxemburg</w:t>
            </w:r>
            <w:r>
              <w:rPr>
                <w:noProof/>
                <w:webHidden/>
              </w:rPr>
              <w:tab/>
            </w:r>
            <w:r>
              <w:rPr>
                <w:noProof/>
                <w:webHidden/>
              </w:rPr>
              <w:fldChar w:fldCharType="begin"/>
            </w:r>
            <w:r>
              <w:rPr>
                <w:noProof/>
                <w:webHidden/>
              </w:rPr>
              <w:instrText xml:space="preserve"> PAGEREF _Toc61450725 \h </w:instrText>
            </w:r>
            <w:r>
              <w:rPr>
                <w:noProof/>
                <w:webHidden/>
              </w:rPr>
            </w:r>
            <w:r>
              <w:rPr>
                <w:noProof/>
                <w:webHidden/>
              </w:rPr>
              <w:fldChar w:fldCharType="separate"/>
            </w:r>
            <w:r>
              <w:rPr>
                <w:noProof/>
                <w:webHidden/>
              </w:rPr>
              <w:t>19</w:t>
            </w:r>
            <w:r>
              <w:rPr>
                <w:noProof/>
                <w:webHidden/>
              </w:rPr>
              <w:fldChar w:fldCharType="end"/>
            </w:r>
          </w:hyperlink>
        </w:p>
        <w:p w14:paraId="7BB8D1F2" w14:textId="249992A0"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6" w:history="1">
            <w:r w:rsidRPr="00393622">
              <w:rPr>
                <w:rStyle w:val="Hyperlink"/>
                <w:noProof/>
              </w:rPr>
              <w:t>Malta</w:t>
            </w:r>
            <w:r>
              <w:rPr>
                <w:noProof/>
                <w:webHidden/>
              </w:rPr>
              <w:tab/>
            </w:r>
            <w:r>
              <w:rPr>
                <w:noProof/>
                <w:webHidden/>
              </w:rPr>
              <w:fldChar w:fldCharType="begin"/>
            </w:r>
            <w:r>
              <w:rPr>
                <w:noProof/>
                <w:webHidden/>
              </w:rPr>
              <w:instrText xml:space="preserve"> PAGEREF _Toc61450726 \h </w:instrText>
            </w:r>
            <w:r>
              <w:rPr>
                <w:noProof/>
                <w:webHidden/>
              </w:rPr>
            </w:r>
            <w:r>
              <w:rPr>
                <w:noProof/>
                <w:webHidden/>
              </w:rPr>
              <w:fldChar w:fldCharType="separate"/>
            </w:r>
            <w:r>
              <w:rPr>
                <w:noProof/>
                <w:webHidden/>
              </w:rPr>
              <w:t>20</w:t>
            </w:r>
            <w:r>
              <w:rPr>
                <w:noProof/>
                <w:webHidden/>
              </w:rPr>
              <w:fldChar w:fldCharType="end"/>
            </w:r>
          </w:hyperlink>
        </w:p>
        <w:p w14:paraId="7C5B3D8D" w14:textId="3E029BDD"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7" w:history="1">
            <w:r w:rsidRPr="00393622">
              <w:rPr>
                <w:rStyle w:val="Hyperlink"/>
                <w:noProof/>
              </w:rPr>
              <w:t>Netherlands</w:t>
            </w:r>
            <w:r>
              <w:rPr>
                <w:noProof/>
                <w:webHidden/>
              </w:rPr>
              <w:tab/>
            </w:r>
            <w:r>
              <w:rPr>
                <w:noProof/>
                <w:webHidden/>
              </w:rPr>
              <w:fldChar w:fldCharType="begin"/>
            </w:r>
            <w:r>
              <w:rPr>
                <w:noProof/>
                <w:webHidden/>
              </w:rPr>
              <w:instrText xml:space="preserve"> PAGEREF _Toc61450727 \h </w:instrText>
            </w:r>
            <w:r>
              <w:rPr>
                <w:noProof/>
                <w:webHidden/>
              </w:rPr>
            </w:r>
            <w:r>
              <w:rPr>
                <w:noProof/>
                <w:webHidden/>
              </w:rPr>
              <w:fldChar w:fldCharType="separate"/>
            </w:r>
            <w:r>
              <w:rPr>
                <w:noProof/>
                <w:webHidden/>
              </w:rPr>
              <w:t>20</w:t>
            </w:r>
            <w:r>
              <w:rPr>
                <w:noProof/>
                <w:webHidden/>
              </w:rPr>
              <w:fldChar w:fldCharType="end"/>
            </w:r>
          </w:hyperlink>
        </w:p>
        <w:p w14:paraId="5355482D" w14:textId="32B1AD42"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8" w:history="1">
            <w:r w:rsidRPr="00393622">
              <w:rPr>
                <w:rStyle w:val="Hyperlink"/>
                <w:noProof/>
              </w:rPr>
              <w:t>Norway</w:t>
            </w:r>
            <w:r>
              <w:rPr>
                <w:noProof/>
                <w:webHidden/>
              </w:rPr>
              <w:tab/>
            </w:r>
            <w:r>
              <w:rPr>
                <w:noProof/>
                <w:webHidden/>
              </w:rPr>
              <w:fldChar w:fldCharType="begin"/>
            </w:r>
            <w:r>
              <w:rPr>
                <w:noProof/>
                <w:webHidden/>
              </w:rPr>
              <w:instrText xml:space="preserve"> PAGEREF _Toc61450728 \h </w:instrText>
            </w:r>
            <w:r>
              <w:rPr>
                <w:noProof/>
                <w:webHidden/>
              </w:rPr>
            </w:r>
            <w:r>
              <w:rPr>
                <w:noProof/>
                <w:webHidden/>
              </w:rPr>
              <w:fldChar w:fldCharType="separate"/>
            </w:r>
            <w:r>
              <w:rPr>
                <w:noProof/>
                <w:webHidden/>
              </w:rPr>
              <w:t>21</w:t>
            </w:r>
            <w:r>
              <w:rPr>
                <w:noProof/>
                <w:webHidden/>
              </w:rPr>
              <w:fldChar w:fldCharType="end"/>
            </w:r>
          </w:hyperlink>
        </w:p>
        <w:p w14:paraId="09BECD3A" w14:textId="7AA48D25"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29" w:history="1">
            <w:r w:rsidRPr="00393622">
              <w:rPr>
                <w:rStyle w:val="Hyperlink"/>
                <w:noProof/>
              </w:rPr>
              <w:t>Poland</w:t>
            </w:r>
            <w:r>
              <w:rPr>
                <w:noProof/>
                <w:webHidden/>
              </w:rPr>
              <w:tab/>
            </w:r>
            <w:r>
              <w:rPr>
                <w:noProof/>
                <w:webHidden/>
              </w:rPr>
              <w:fldChar w:fldCharType="begin"/>
            </w:r>
            <w:r>
              <w:rPr>
                <w:noProof/>
                <w:webHidden/>
              </w:rPr>
              <w:instrText xml:space="preserve"> PAGEREF _Toc61450729 \h </w:instrText>
            </w:r>
            <w:r>
              <w:rPr>
                <w:noProof/>
                <w:webHidden/>
              </w:rPr>
            </w:r>
            <w:r>
              <w:rPr>
                <w:noProof/>
                <w:webHidden/>
              </w:rPr>
              <w:fldChar w:fldCharType="separate"/>
            </w:r>
            <w:r>
              <w:rPr>
                <w:noProof/>
                <w:webHidden/>
              </w:rPr>
              <w:t>21</w:t>
            </w:r>
            <w:r>
              <w:rPr>
                <w:noProof/>
                <w:webHidden/>
              </w:rPr>
              <w:fldChar w:fldCharType="end"/>
            </w:r>
          </w:hyperlink>
        </w:p>
        <w:p w14:paraId="77D3EC9B" w14:textId="7DA9004A"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0" w:history="1">
            <w:r w:rsidRPr="00393622">
              <w:rPr>
                <w:rStyle w:val="Hyperlink"/>
                <w:noProof/>
              </w:rPr>
              <w:t>Portugal</w:t>
            </w:r>
            <w:r>
              <w:rPr>
                <w:noProof/>
                <w:webHidden/>
              </w:rPr>
              <w:tab/>
            </w:r>
            <w:r>
              <w:rPr>
                <w:noProof/>
                <w:webHidden/>
              </w:rPr>
              <w:fldChar w:fldCharType="begin"/>
            </w:r>
            <w:r>
              <w:rPr>
                <w:noProof/>
                <w:webHidden/>
              </w:rPr>
              <w:instrText xml:space="preserve"> PAGEREF _Toc61450730 \h </w:instrText>
            </w:r>
            <w:r>
              <w:rPr>
                <w:noProof/>
                <w:webHidden/>
              </w:rPr>
            </w:r>
            <w:r>
              <w:rPr>
                <w:noProof/>
                <w:webHidden/>
              </w:rPr>
              <w:fldChar w:fldCharType="separate"/>
            </w:r>
            <w:r>
              <w:rPr>
                <w:noProof/>
                <w:webHidden/>
              </w:rPr>
              <w:t>22</w:t>
            </w:r>
            <w:r>
              <w:rPr>
                <w:noProof/>
                <w:webHidden/>
              </w:rPr>
              <w:fldChar w:fldCharType="end"/>
            </w:r>
          </w:hyperlink>
        </w:p>
        <w:p w14:paraId="1828DB8A" w14:textId="7867E65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1" w:history="1">
            <w:r w:rsidRPr="00393622">
              <w:rPr>
                <w:rStyle w:val="Hyperlink"/>
                <w:noProof/>
              </w:rPr>
              <w:t>Romania</w:t>
            </w:r>
            <w:r>
              <w:rPr>
                <w:noProof/>
                <w:webHidden/>
              </w:rPr>
              <w:tab/>
            </w:r>
            <w:r>
              <w:rPr>
                <w:noProof/>
                <w:webHidden/>
              </w:rPr>
              <w:fldChar w:fldCharType="begin"/>
            </w:r>
            <w:r>
              <w:rPr>
                <w:noProof/>
                <w:webHidden/>
              </w:rPr>
              <w:instrText xml:space="preserve"> PAGEREF _Toc61450731 \h </w:instrText>
            </w:r>
            <w:r>
              <w:rPr>
                <w:noProof/>
                <w:webHidden/>
              </w:rPr>
            </w:r>
            <w:r>
              <w:rPr>
                <w:noProof/>
                <w:webHidden/>
              </w:rPr>
              <w:fldChar w:fldCharType="separate"/>
            </w:r>
            <w:r>
              <w:rPr>
                <w:noProof/>
                <w:webHidden/>
              </w:rPr>
              <w:t>22</w:t>
            </w:r>
            <w:r>
              <w:rPr>
                <w:noProof/>
                <w:webHidden/>
              </w:rPr>
              <w:fldChar w:fldCharType="end"/>
            </w:r>
          </w:hyperlink>
        </w:p>
        <w:p w14:paraId="727AFFE4" w14:textId="7E0DC08C"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2" w:history="1">
            <w:r w:rsidRPr="00393622">
              <w:rPr>
                <w:rStyle w:val="Hyperlink"/>
                <w:noProof/>
              </w:rPr>
              <w:t>Slovakia</w:t>
            </w:r>
            <w:r>
              <w:rPr>
                <w:noProof/>
                <w:webHidden/>
              </w:rPr>
              <w:tab/>
            </w:r>
            <w:r>
              <w:rPr>
                <w:noProof/>
                <w:webHidden/>
              </w:rPr>
              <w:fldChar w:fldCharType="begin"/>
            </w:r>
            <w:r>
              <w:rPr>
                <w:noProof/>
                <w:webHidden/>
              </w:rPr>
              <w:instrText xml:space="preserve"> PAGEREF _Toc61450732 \h </w:instrText>
            </w:r>
            <w:r>
              <w:rPr>
                <w:noProof/>
                <w:webHidden/>
              </w:rPr>
            </w:r>
            <w:r>
              <w:rPr>
                <w:noProof/>
                <w:webHidden/>
              </w:rPr>
              <w:fldChar w:fldCharType="separate"/>
            </w:r>
            <w:r>
              <w:rPr>
                <w:noProof/>
                <w:webHidden/>
              </w:rPr>
              <w:t>23</w:t>
            </w:r>
            <w:r>
              <w:rPr>
                <w:noProof/>
                <w:webHidden/>
              </w:rPr>
              <w:fldChar w:fldCharType="end"/>
            </w:r>
          </w:hyperlink>
        </w:p>
        <w:p w14:paraId="73B7C7F5" w14:textId="22FDF639"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3" w:history="1">
            <w:r w:rsidRPr="00393622">
              <w:rPr>
                <w:rStyle w:val="Hyperlink"/>
                <w:noProof/>
              </w:rPr>
              <w:t>Slovenia</w:t>
            </w:r>
            <w:r>
              <w:rPr>
                <w:noProof/>
                <w:webHidden/>
              </w:rPr>
              <w:tab/>
            </w:r>
            <w:r>
              <w:rPr>
                <w:noProof/>
                <w:webHidden/>
              </w:rPr>
              <w:fldChar w:fldCharType="begin"/>
            </w:r>
            <w:r>
              <w:rPr>
                <w:noProof/>
                <w:webHidden/>
              </w:rPr>
              <w:instrText xml:space="preserve"> PAGEREF _Toc61450733 \h </w:instrText>
            </w:r>
            <w:r>
              <w:rPr>
                <w:noProof/>
                <w:webHidden/>
              </w:rPr>
            </w:r>
            <w:r>
              <w:rPr>
                <w:noProof/>
                <w:webHidden/>
              </w:rPr>
              <w:fldChar w:fldCharType="separate"/>
            </w:r>
            <w:r>
              <w:rPr>
                <w:noProof/>
                <w:webHidden/>
              </w:rPr>
              <w:t>23</w:t>
            </w:r>
            <w:r>
              <w:rPr>
                <w:noProof/>
                <w:webHidden/>
              </w:rPr>
              <w:fldChar w:fldCharType="end"/>
            </w:r>
          </w:hyperlink>
        </w:p>
        <w:p w14:paraId="6C7F0533" w14:textId="419B75C3"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4" w:history="1">
            <w:r w:rsidRPr="00393622">
              <w:rPr>
                <w:rStyle w:val="Hyperlink"/>
                <w:noProof/>
              </w:rPr>
              <w:t>Spain</w:t>
            </w:r>
            <w:r>
              <w:rPr>
                <w:noProof/>
                <w:webHidden/>
              </w:rPr>
              <w:tab/>
            </w:r>
            <w:r>
              <w:rPr>
                <w:noProof/>
                <w:webHidden/>
              </w:rPr>
              <w:fldChar w:fldCharType="begin"/>
            </w:r>
            <w:r>
              <w:rPr>
                <w:noProof/>
                <w:webHidden/>
              </w:rPr>
              <w:instrText xml:space="preserve"> PAGEREF _Toc61450734 \h </w:instrText>
            </w:r>
            <w:r>
              <w:rPr>
                <w:noProof/>
                <w:webHidden/>
              </w:rPr>
            </w:r>
            <w:r>
              <w:rPr>
                <w:noProof/>
                <w:webHidden/>
              </w:rPr>
              <w:fldChar w:fldCharType="separate"/>
            </w:r>
            <w:r>
              <w:rPr>
                <w:noProof/>
                <w:webHidden/>
              </w:rPr>
              <w:t>24</w:t>
            </w:r>
            <w:r>
              <w:rPr>
                <w:noProof/>
                <w:webHidden/>
              </w:rPr>
              <w:fldChar w:fldCharType="end"/>
            </w:r>
          </w:hyperlink>
        </w:p>
        <w:p w14:paraId="5FF777D3" w14:textId="5D7ED948"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5" w:history="1">
            <w:r w:rsidRPr="00393622">
              <w:rPr>
                <w:rStyle w:val="Hyperlink"/>
                <w:noProof/>
              </w:rPr>
              <w:t>Sweden</w:t>
            </w:r>
            <w:r>
              <w:rPr>
                <w:noProof/>
                <w:webHidden/>
              </w:rPr>
              <w:tab/>
            </w:r>
            <w:r>
              <w:rPr>
                <w:noProof/>
                <w:webHidden/>
              </w:rPr>
              <w:fldChar w:fldCharType="begin"/>
            </w:r>
            <w:r>
              <w:rPr>
                <w:noProof/>
                <w:webHidden/>
              </w:rPr>
              <w:instrText xml:space="preserve"> PAGEREF _Toc61450735 \h </w:instrText>
            </w:r>
            <w:r>
              <w:rPr>
                <w:noProof/>
                <w:webHidden/>
              </w:rPr>
            </w:r>
            <w:r>
              <w:rPr>
                <w:noProof/>
                <w:webHidden/>
              </w:rPr>
              <w:fldChar w:fldCharType="separate"/>
            </w:r>
            <w:r>
              <w:rPr>
                <w:noProof/>
                <w:webHidden/>
              </w:rPr>
              <w:t>25</w:t>
            </w:r>
            <w:r>
              <w:rPr>
                <w:noProof/>
                <w:webHidden/>
              </w:rPr>
              <w:fldChar w:fldCharType="end"/>
            </w:r>
          </w:hyperlink>
        </w:p>
        <w:p w14:paraId="33BCD50F" w14:textId="17FE76CE"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6" w:history="1">
            <w:r w:rsidRPr="00393622">
              <w:rPr>
                <w:rStyle w:val="Hyperlink"/>
                <w:noProof/>
              </w:rPr>
              <w:t>Switzerland</w:t>
            </w:r>
            <w:r>
              <w:rPr>
                <w:noProof/>
                <w:webHidden/>
              </w:rPr>
              <w:tab/>
            </w:r>
            <w:r>
              <w:rPr>
                <w:noProof/>
                <w:webHidden/>
              </w:rPr>
              <w:fldChar w:fldCharType="begin"/>
            </w:r>
            <w:r>
              <w:rPr>
                <w:noProof/>
                <w:webHidden/>
              </w:rPr>
              <w:instrText xml:space="preserve"> PAGEREF _Toc61450736 \h </w:instrText>
            </w:r>
            <w:r>
              <w:rPr>
                <w:noProof/>
                <w:webHidden/>
              </w:rPr>
            </w:r>
            <w:r>
              <w:rPr>
                <w:noProof/>
                <w:webHidden/>
              </w:rPr>
              <w:fldChar w:fldCharType="separate"/>
            </w:r>
            <w:r>
              <w:rPr>
                <w:noProof/>
                <w:webHidden/>
              </w:rPr>
              <w:t>25</w:t>
            </w:r>
            <w:r>
              <w:rPr>
                <w:noProof/>
                <w:webHidden/>
              </w:rPr>
              <w:fldChar w:fldCharType="end"/>
            </w:r>
          </w:hyperlink>
        </w:p>
        <w:p w14:paraId="6E468081" w14:textId="002DADE6" w:rsidR="00596343" w:rsidRDefault="00596343">
          <w:pPr>
            <w:pStyle w:val="TOC3"/>
            <w:tabs>
              <w:tab w:val="right" w:leader="dot" w:pos="13405"/>
            </w:tabs>
            <w:rPr>
              <w:rFonts w:asciiTheme="minorHAnsi" w:eastAsiaTheme="minorEastAsia" w:hAnsiTheme="minorHAnsi" w:cstheme="minorBidi"/>
              <w:noProof/>
              <w:color w:val="auto"/>
              <w:sz w:val="22"/>
              <w:szCs w:val="22"/>
              <w:lang w:val="en-BE" w:eastAsia="en-BE"/>
            </w:rPr>
          </w:pPr>
          <w:hyperlink w:anchor="_Toc61450737" w:history="1">
            <w:r w:rsidRPr="00393622">
              <w:rPr>
                <w:rStyle w:val="Hyperlink"/>
                <w:noProof/>
              </w:rPr>
              <w:t>United Kingdom</w:t>
            </w:r>
            <w:r>
              <w:rPr>
                <w:noProof/>
                <w:webHidden/>
              </w:rPr>
              <w:tab/>
            </w:r>
            <w:r>
              <w:rPr>
                <w:noProof/>
                <w:webHidden/>
              </w:rPr>
              <w:fldChar w:fldCharType="begin"/>
            </w:r>
            <w:r>
              <w:rPr>
                <w:noProof/>
                <w:webHidden/>
              </w:rPr>
              <w:instrText xml:space="preserve"> PAGEREF _Toc61450737 \h </w:instrText>
            </w:r>
            <w:r>
              <w:rPr>
                <w:noProof/>
                <w:webHidden/>
              </w:rPr>
            </w:r>
            <w:r>
              <w:rPr>
                <w:noProof/>
                <w:webHidden/>
              </w:rPr>
              <w:fldChar w:fldCharType="separate"/>
            </w:r>
            <w:r>
              <w:rPr>
                <w:noProof/>
                <w:webHidden/>
              </w:rPr>
              <w:t>26</w:t>
            </w:r>
            <w:r>
              <w:rPr>
                <w:noProof/>
                <w:webHidden/>
              </w:rPr>
              <w:fldChar w:fldCharType="end"/>
            </w:r>
          </w:hyperlink>
        </w:p>
        <w:p w14:paraId="5D6AFAB8" w14:textId="21BCCFD3" w:rsidR="00C06694" w:rsidRDefault="00C261AC" w:rsidP="00C06694">
          <w:pPr>
            <w:rPr>
              <w:lang w:val="en-US"/>
            </w:rPr>
          </w:pPr>
          <w:r>
            <w:rPr>
              <w:b/>
              <w:bCs/>
              <w:noProof/>
            </w:rPr>
            <w:fldChar w:fldCharType="end"/>
          </w:r>
        </w:p>
      </w:sdtContent>
    </w:sdt>
    <w:p w14:paraId="521A8892" w14:textId="77777777" w:rsidR="00F07264" w:rsidRDefault="00F07264" w:rsidP="00C06694">
      <w:pPr>
        <w:pStyle w:val="Heading3"/>
      </w:pPr>
      <w:bookmarkStart w:id="12" w:name="_Hlk38887319"/>
    </w:p>
    <w:p w14:paraId="215B3172" w14:textId="5445923F" w:rsidR="00A67CB1" w:rsidRDefault="00A67CB1" w:rsidP="00A67CB1">
      <w:pPr>
        <w:pStyle w:val="Heading3"/>
      </w:pPr>
      <w:bookmarkStart w:id="13" w:name="_Toc61450704"/>
      <w:r>
        <w:t xml:space="preserve">Recent Approval </w:t>
      </w:r>
      <w:r w:rsidR="0095716E">
        <w:t xml:space="preserve">and Supply </w:t>
      </w:r>
      <w:r>
        <w:t xml:space="preserve">Updates (Week </w:t>
      </w:r>
      <w:r w:rsidR="00E87342">
        <w:t xml:space="preserve">1-2 </w:t>
      </w:r>
      <w:r w:rsidR="00E87342" w:rsidRPr="00E87342">
        <w:t xml:space="preserve">January </w:t>
      </w:r>
      <w:r>
        <w:t>2021):</w:t>
      </w:r>
      <w:bookmarkEnd w:id="13"/>
    </w:p>
    <w:p w14:paraId="7452B95B" w14:textId="5A399C60" w:rsidR="00E87342" w:rsidRDefault="00D535B3" w:rsidP="00A67CB1">
      <w:pPr>
        <w:pStyle w:val="Bulletslist"/>
      </w:pPr>
      <w:r>
        <w:rPr>
          <w:b/>
          <w:bCs/>
        </w:rPr>
        <w:t xml:space="preserve">12 </w:t>
      </w:r>
      <w:r w:rsidR="00E87342" w:rsidRPr="00E87342">
        <w:rPr>
          <w:b/>
          <w:bCs/>
        </w:rPr>
        <w:t>January:</w:t>
      </w:r>
      <w:r w:rsidR="00E87342">
        <w:t xml:space="preserve"> </w:t>
      </w:r>
      <w:r w:rsidR="00E87342" w:rsidRPr="00E87342">
        <w:t>EMA receives application for conditional marketing authorisation of COVID-19 Vaccine AstraZeneca</w:t>
      </w:r>
      <w:r w:rsidR="00E87342">
        <w:t xml:space="preserve"> – </w:t>
      </w:r>
      <w:hyperlink r:id="rId10" w:history="1">
        <w:r w:rsidR="00E87342" w:rsidRPr="00E87342">
          <w:rPr>
            <w:rStyle w:val="Hyperlink"/>
          </w:rPr>
          <w:t>EMA</w:t>
        </w:r>
      </w:hyperlink>
      <w:r w:rsidR="00E87342">
        <w:t xml:space="preserve"> </w:t>
      </w:r>
    </w:p>
    <w:p w14:paraId="26931A37" w14:textId="456ED1CA" w:rsidR="00E87342" w:rsidRDefault="00D535B3" w:rsidP="00A67CB1">
      <w:pPr>
        <w:pStyle w:val="Bulletslist"/>
      </w:pPr>
      <w:r>
        <w:rPr>
          <w:b/>
          <w:bCs/>
        </w:rPr>
        <w:t xml:space="preserve">12 </w:t>
      </w:r>
      <w:r w:rsidR="00E87342">
        <w:rPr>
          <w:b/>
          <w:bCs/>
        </w:rPr>
        <w:t>January:</w:t>
      </w:r>
      <w:r w:rsidR="00E87342">
        <w:t xml:space="preserve"> </w:t>
      </w:r>
      <w:r w:rsidR="00E87342" w:rsidRPr="00E87342">
        <w:t>Swissmedic grants approval for the Covid-19 vaccine from Moderna</w:t>
      </w:r>
      <w:r w:rsidR="00E87342">
        <w:t xml:space="preserve"> – </w:t>
      </w:r>
      <w:hyperlink r:id="rId11" w:history="1">
        <w:r w:rsidR="00E87342" w:rsidRPr="009078FB">
          <w:rPr>
            <w:rStyle w:val="Hyperlink"/>
          </w:rPr>
          <w:t>Swissmedic</w:t>
        </w:r>
      </w:hyperlink>
    </w:p>
    <w:p w14:paraId="47731A62" w14:textId="4E203F58" w:rsidR="00D535B3" w:rsidRDefault="00D535B3" w:rsidP="00A67CB1">
      <w:pPr>
        <w:pStyle w:val="Bulletslist"/>
      </w:pPr>
      <w:r>
        <w:rPr>
          <w:b/>
          <w:bCs/>
        </w:rPr>
        <w:t>12 January:</w:t>
      </w:r>
      <w:r>
        <w:t xml:space="preserve"> </w:t>
      </w:r>
      <w:r w:rsidRPr="00D535B3">
        <w:t>Commission denies existence of COVID vaccine side deals</w:t>
      </w:r>
      <w:r>
        <w:t xml:space="preserve"> – </w:t>
      </w:r>
      <w:hyperlink r:id="rId12" w:history="1">
        <w:r w:rsidRPr="00D535B3">
          <w:rPr>
            <w:rStyle w:val="Hyperlink"/>
          </w:rPr>
          <w:t>EURACTIV</w:t>
        </w:r>
      </w:hyperlink>
      <w:r>
        <w:t xml:space="preserve"> </w:t>
      </w:r>
    </w:p>
    <w:p w14:paraId="5C00A289" w14:textId="02EEE7D7" w:rsidR="00E87342" w:rsidRDefault="00D535B3" w:rsidP="00A67CB1">
      <w:pPr>
        <w:pStyle w:val="Bulletslist"/>
      </w:pPr>
      <w:r>
        <w:rPr>
          <w:b/>
          <w:bCs/>
        </w:rPr>
        <w:t xml:space="preserve">8 </w:t>
      </w:r>
      <w:r w:rsidR="00E87342">
        <w:rPr>
          <w:b/>
          <w:bCs/>
        </w:rPr>
        <w:t>January:</w:t>
      </w:r>
      <w:r w:rsidR="00E87342">
        <w:t xml:space="preserve"> </w:t>
      </w:r>
      <w:r w:rsidR="00E87342" w:rsidRPr="00E87342">
        <w:t>Extra dose from vials of Comirnaty COVID-19 vaccine</w:t>
      </w:r>
      <w:r w:rsidR="00E87342">
        <w:t xml:space="preserve"> – </w:t>
      </w:r>
      <w:hyperlink r:id="rId13" w:history="1">
        <w:r w:rsidR="00E87342" w:rsidRPr="00E87342">
          <w:rPr>
            <w:rStyle w:val="Hyperlink"/>
          </w:rPr>
          <w:t>EMA</w:t>
        </w:r>
      </w:hyperlink>
    </w:p>
    <w:p w14:paraId="0C0D109B" w14:textId="2240CE44" w:rsidR="009078FB" w:rsidRDefault="00D535B3" w:rsidP="00A67CB1">
      <w:pPr>
        <w:pStyle w:val="Bulletslist"/>
      </w:pPr>
      <w:r>
        <w:rPr>
          <w:b/>
          <w:bCs/>
        </w:rPr>
        <w:t xml:space="preserve">8 </w:t>
      </w:r>
      <w:r w:rsidR="009078FB">
        <w:rPr>
          <w:b/>
          <w:bCs/>
        </w:rPr>
        <w:t>January:</w:t>
      </w:r>
      <w:r w:rsidR="009078FB">
        <w:t xml:space="preserve"> </w:t>
      </w:r>
      <w:r w:rsidR="009078FB" w:rsidRPr="009078FB">
        <w:t>Moderna vaccine becomes third COVID-19 vaccine approved by UK regulator</w:t>
      </w:r>
      <w:r w:rsidR="009078FB">
        <w:t xml:space="preserve"> – </w:t>
      </w:r>
      <w:hyperlink r:id="rId14" w:anchor=":~:text=The%20vaccine%20has%20been%20approved,safety%2C%20quality%20and%20effectiveness%20standards.&amp;text=The%20COVID%2D19%20vaccine%20developed,products%20Regulatory%20Agency%20(%20MHRA%20)." w:history="1">
        <w:r w:rsidR="009078FB" w:rsidRPr="009078FB">
          <w:rPr>
            <w:rStyle w:val="Hyperlink"/>
          </w:rPr>
          <w:t>GOV.UK</w:t>
        </w:r>
      </w:hyperlink>
    </w:p>
    <w:p w14:paraId="7BABC773" w14:textId="473488BF" w:rsidR="00D535B3" w:rsidRPr="00D535B3" w:rsidRDefault="00D535B3" w:rsidP="00A67CB1">
      <w:pPr>
        <w:pStyle w:val="Bulletslist"/>
      </w:pPr>
      <w:r w:rsidRPr="00D535B3">
        <w:rPr>
          <w:b/>
          <w:bCs/>
        </w:rPr>
        <w:t xml:space="preserve">8 January: </w:t>
      </w:r>
      <w:r w:rsidRPr="00D535B3">
        <w:t xml:space="preserve">Individual COVID vaccine deals cannot undermine EU joint orders, Portugal says – </w:t>
      </w:r>
      <w:hyperlink r:id="rId15" w:history="1">
        <w:r w:rsidRPr="00D535B3">
          <w:rPr>
            <w:rStyle w:val="Hyperlink"/>
          </w:rPr>
          <w:t>REUTERS</w:t>
        </w:r>
      </w:hyperlink>
      <w:r w:rsidRPr="00D535B3">
        <w:t xml:space="preserve"> </w:t>
      </w:r>
    </w:p>
    <w:p w14:paraId="4284955E" w14:textId="2B35D229" w:rsidR="00A67CB1" w:rsidRDefault="00D535B3" w:rsidP="00A67CB1">
      <w:pPr>
        <w:pStyle w:val="Bulletslist"/>
      </w:pPr>
      <w:r>
        <w:rPr>
          <w:b/>
          <w:bCs/>
        </w:rPr>
        <w:t xml:space="preserve">6 </w:t>
      </w:r>
      <w:r w:rsidR="00A67CB1" w:rsidRPr="004C0A20">
        <w:rPr>
          <w:b/>
          <w:bCs/>
        </w:rPr>
        <w:t>January:</w:t>
      </w:r>
      <w:r w:rsidR="00A67CB1">
        <w:t xml:space="preserve"> </w:t>
      </w:r>
      <w:r w:rsidR="00D13AD4" w:rsidRPr="00D13AD4">
        <w:t>EMA recommends COVID-19 Vaccine Moderna for authorisation in the EU</w:t>
      </w:r>
      <w:r w:rsidR="00D13AD4">
        <w:t xml:space="preserve"> – </w:t>
      </w:r>
      <w:hyperlink r:id="rId16" w:history="1">
        <w:r w:rsidR="00D13AD4" w:rsidRPr="00D13AD4">
          <w:rPr>
            <w:rStyle w:val="Hyperlink"/>
          </w:rPr>
          <w:t>EMA</w:t>
        </w:r>
      </w:hyperlink>
      <w:r w:rsidR="00D13AD4">
        <w:t xml:space="preserve"> </w:t>
      </w:r>
    </w:p>
    <w:p w14:paraId="7B5A2364" w14:textId="4ACC3600" w:rsidR="00E87342" w:rsidRPr="004C0A20" w:rsidRDefault="00D535B3" w:rsidP="00A67CB1">
      <w:pPr>
        <w:pStyle w:val="Bulletslist"/>
      </w:pPr>
      <w:r>
        <w:rPr>
          <w:b/>
          <w:bCs/>
        </w:rPr>
        <w:t xml:space="preserve">5 </w:t>
      </w:r>
      <w:r w:rsidR="00E87342">
        <w:rPr>
          <w:b/>
          <w:bCs/>
        </w:rPr>
        <w:t>January:</w:t>
      </w:r>
      <w:r w:rsidR="00E87342">
        <w:t xml:space="preserve"> </w:t>
      </w:r>
      <w:r w:rsidR="00E87342" w:rsidRPr="00E87342">
        <w:t>EMA published a paediatric investigation plan for the COVID-19 vaccine ChAdOx1-SARS-CoV-2 developed by AstraZeneca, in collaboration with the University of Oxford</w:t>
      </w:r>
      <w:r w:rsidR="00E87342">
        <w:t xml:space="preserve"> – </w:t>
      </w:r>
      <w:hyperlink r:id="rId17" w:history="1">
        <w:r w:rsidR="00E87342" w:rsidRPr="00E87342">
          <w:rPr>
            <w:rStyle w:val="Hyperlink"/>
          </w:rPr>
          <w:t>EMA</w:t>
        </w:r>
      </w:hyperlink>
    </w:p>
    <w:p w14:paraId="59B3D7F9" w14:textId="0C048983" w:rsidR="00F42786" w:rsidRDefault="00F42786" w:rsidP="00F42786"/>
    <w:p w14:paraId="251C16D8" w14:textId="41A53569" w:rsidR="007E0DF3" w:rsidRDefault="007E0DF3" w:rsidP="00F42786"/>
    <w:p w14:paraId="79FEC7EB" w14:textId="3AE835A3" w:rsidR="007E0DF3" w:rsidRDefault="007E0DF3" w:rsidP="00F42786"/>
    <w:p w14:paraId="795E8727" w14:textId="681C3C30" w:rsidR="007E0DF3" w:rsidRDefault="007E0DF3" w:rsidP="00F42786"/>
    <w:p w14:paraId="1E3DE66A" w14:textId="1B4E30F3" w:rsidR="007E0DF3" w:rsidRDefault="007E0DF3" w:rsidP="00F42786"/>
    <w:p w14:paraId="21B89134" w14:textId="275031B3" w:rsidR="007E0DF3" w:rsidRDefault="007E0DF3" w:rsidP="00F42786"/>
    <w:p w14:paraId="4A8F633D" w14:textId="58236FC6" w:rsidR="007E0DF3" w:rsidRDefault="007E0DF3" w:rsidP="00F42786"/>
    <w:p w14:paraId="6283ED72" w14:textId="38BFD77D" w:rsidR="007E0DF3" w:rsidRDefault="007E0DF3" w:rsidP="00F42786"/>
    <w:p w14:paraId="32BA9C52" w14:textId="04F956EB" w:rsidR="007E0DF3" w:rsidRDefault="007E0DF3" w:rsidP="00F42786"/>
    <w:p w14:paraId="6C882ACB" w14:textId="015AB51D" w:rsidR="007E0DF3" w:rsidRDefault="007E0DF3" w:rsidP="00F42786"/>
    <w:p w14:paraId="0FE2D69B" w14:textId="1B1FEAC4" w:rsidR="007E0DF3" w:rsidRDefault="007E0DF3" w:rsidP="00F42786"/>
    <w:p w14:paraId="327E108F" w14:textId="50D057D9" w:rsidR="007E0DF3" w:rsidRDefault="007E0DF3" w:rsidP="00F42786"/>
    <w:p w14:paraId="63C6ED75" w14:textId="7B4B6AE8" w:rsidR="007E0DF3" w:rsidRDefault="007E0DF3" w:rsidP="00F42786"/>
    <w:p w14:paraId="1751370D" w14:textId="77777777" w:rsidR="007E0DF3" w:rsidRDefault="007E0DF3" w:rsidP="00F42786"/>
    <w:p w14:paraId="6FE5D658" w14:textId="360E327E" w:rsidR="00F42786" w:rsidRDefault="00F42786" w:rsidP="00F42786">
      <w:pPr>
        <w:pStyle w:val="Heading3"/>
      </w:pPr>
      <w:bookmarkStart w:id="14" w:name="_Toc61450705"/>
      <w:r>
        <w:lastRenderedPageBreak/>
        <w:t>Storage Requirements of Vaccines:</w:t>
      </w:r>
      <w:bookmarkEnd w:id="14"/>
    </w:p>
    <w:tbl>
      <w:tblPr>
        <w:tblStyle w:val="GridTable4-Accent4"/>
        <w:tblW w:w="0" w:type="auto"/>
        <w:tblLook w:val="04A0" w:firstRow="1" w:lastRow="0" w:firstColumn="1" w:lastColumn="0" w:noHBand="0" w:noVBand="1"/>
      </w:tblPr>
      <w:tblGrid>
        <w:gridCol w:w="3055"/>
        <w:gridCol w:w="10350"/>
      </w:tblGrid>
      <w:tr w:rsidR="00F42786" w14:paraId="03CFD847" w14:textId="77777777" w:rsidTr="00D13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F5CF2E4" w14:textId="77777777" w:rsidR="00F42786" w:rsidRPr="00D13AD4" w:rsidRDefault="00F42786" w:rsidP="00CB30B7">
            <w:pPr>
              <w:rPr>
                <w:color w:val="FFFFFF" w:themeColor="background1"/>
              </w:rPr>
            </w:pPr>
            <w:r w:rsidRPr="00D13AD4">
              <w:rPr>
                <w:color w:val="FFFFFF" w:themeColor="background1"/>
              </w:rPr>
              <w:t>Vaccine</w:t>
            </w:r>
          </w:p>
        </w:tc>
        <w:tc>
          <w:tcPr>
            <w:tcW w:w="10350" w:type="dxa"/>
          </w:tcPr>
          <w:p w14:paraId="0BDEF7A9" w14:textId="77777777" w:rsidR="00F42786" w:rsidRPr="00D13AD4" w:rsidRDefault="00F42786" w:rsidP="00CB30B7">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13AD4">
              <w:rPr>
                <w:color w:val="FFFFFF" w:themeColor="background1"/>
              </w:rPr>
              <w:t>Storage Requirements</w:t>
            </w:r>
          </w:p>
        </w:tc>
      </w:tr>
      <w:tr w:rsidR="00F42786" w14:paraId="0B61E8E3" w14:textId="77777777" w:rsidTr="00D13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7A8D304" w14:textId="77777777" w:rsidR="00F42786" w:rsidRDefault="00F42786" w:rsidP="00CB30B7">
            <w:pPr>
              <w:pStyle w:val="Bulletslist"/>
              <w:numPr>
                <w:ilvl w:val="0"/>
                <w:numId w:val="0"/>
              </w:numPr>
              <w:ind w:left="360" w:hanging="360"/>
              <w:rPr>
                <w:noProof/>
              </w:rPr>
            </w:pPr>
          </w:p>
          <w:p w14:paraId="02B41547" w14:textId="77777777" w:rsidR="00F42786" w:rsidRDefault="00F42786" w:rsidP="00CB30B7">
            <w:pPr>
              <w:pStyle w:val="Bulletslist"/>
              <w:numPr>
                <w:ilvl w:val="0"/>
                <w:numId w:val="0"/>
              </w:numPr>
              <w:ind w:left="360" w:hanging="360"/>
              <w:rPr>
                <w:noProof/>
              </w:rPr>
            </w:pPr>
            <w:r>
              <w:rPr>
                <w:noProof/>
              </w:rPr>
              <w:drawing>
                <wp:inline distT="0" distB="0" distL="0" distR="0" wp14:anchorId="4E059CAA" wp14:editId="48580571">
                  <wp:extent cx="953321" cy="311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154" cy="315190"/>
                          </a:xfrm>
                          <a:prstGeom prst="rect">
                            <a:avLst/>
                          </a:prstGeom>
                          <a:noFill/>
                          <a:ln>
                            <a:noFill/>
                          </a:ln>
                        </pic:spPr>
                      </pic:pic>
                    </a:graphicData>
                  </a:graphic>
                </wp:inline>
              </w:drawing>
            </w:r>
          </w:p>
          <w:p w14:paraId="51A0E995" w14:textId="77777777" w:rsidR="00F42786" w:rsidRDefault="00F42786" w:rsidP="00CB30B7">
            <w:pPr>
              <w:pStyle w:val="Bulletslist"/>
              <w:numPr>
                <w:ilvl w:val="0"/>
                <w:numId w:val="0"/>
              </w:numPr>
              <w:ind w:left="360" w:hanging="360"/>
              <w:rPr>
                <w:noProof/>
              </w:rPr>
            </w:pPr>
          </w:p>
          <w:p w14:paraId="252DDA17" w14:textId="77777777" w:rsidR="00F42786" w:rsidRDefault="00F42786" w:rsidP="00CB30B7">
            <w:pPr>
              <w:pStyle w:val="Bulletslist"/>
              <w:numPr>
                <w:ilvl w:val="0"/>
                <w:numId w:val="0"/>
              </w:numPr>
              <w:ind w:left="360" w:hanging="360"/>
              <w:rPr>
                <w:noProof/>
              </w:rPr>
            </w:pPr>
            <w:r>
              <w:rPr>
                <w:noProof/>
              </w:rPr>
              <w:drawing>
                <wp:inline distT="0" distB="0" distL="0" distR="0" wp14:anchorId="73D5982A" wp14:editId="643B7479">
                  <wp:extent cx="1676583" cy="258183"/>
                  <wp:effectExtent l="0" t="0" r="0" b="8890"/>
                  <wp:docPr id="8" name="Picture 8" descr="National Institutes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ional Institutes of Health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2101" cy="299071"/>
                          </a:xfrm>
                          <a:prstGeom prst="rect">
                            <a:avLst/>
                          </a:prstGeom>
                          <a:noFill/>
                          <a:ln>
                            <a:noFill/>
                          </a:ln>
                        </pic:spPr>
                      </pic:pic>
                    </a:graphicData>
                  </a:graphic>
                </wp:inline>
              </w:drawing>
            </w:r>
          </w:p>
          <w:p w14:paraId="6B14707B" w14:textId="72CAF902" w:rsidR="00F42786" w:rsidRDefault="00E87342" w:rsidP="00CB30B7">
            <w:pPr>
              <w:pStyle w:val="Bulletslist"/>
            </w:pPr>
            <w:r>
              <w:t xml:space="preserve">Approved vaccine </w:t>
            </w:r>
          </w:p>
        </w:tc>
        <w:tc>
          <w:tcPr>
            <w:tcW w:w="10350" w:type="dxa"/>
          </w:tcPr>
          <w:p w14:paraId="0A2C0D82" w14:textId="77777777" w:rsidR="00F42786" w:rsidRDefault="00F42786" w:rsidP="00CB30B7">
            <w:pPr>
              <w:cnfStyle w:val="000000100000" w:firstRow="0" w:lastRow="0" w:firstColumn="0" w:lastColumn="0" w:oddVBand="0" w:evenVBand="0" w:oddHBand="1" w:evenHBand="0" w:firstRowFirstColumn="0" w:firstRowLastColumn="0" w:lastRowFirstColumn="0" w:lastRowLastColumn="0"/>
            </w:pPr>
            <w:r w:rsidRPr="00F07264">
              <w:rPr>
                <w:b/>
                <w:bCs/>
              </w:rPr>
              <w:t>Shipping &amp; Long-term Storage:</w:t>
            </w:r>
            <w:r>
              <w:t xml:space="preserve"> For shipping and longer-term storage, Moderna expects that the vaccine will be maintained at -20°C (-4°F), for up to 6 months.</w:t>
            </w:r>
          </w:p>
          <w:p w14:paraId="570EDA37" w14:textId="77777777" w:rsidR="00F42786" w:rsidRDefault="00F42786" w:rsidP="00CB30B7">
            <w:pPr>
              <w:cnfStyle w:val="000000100000" w:firstRow="0" w:lastRow="0" w:firstColumn="0" w:lastColumn="0" w:oddVBand="0" w:evenVBand="0" w:oddHBand="1" w:evenHBand="0" w:firstRowFirstColumn="0" w:firstRowLastColumn="0" w:lastRowFirstColumn="0" w:lastRowLastColumn="0"/>
            </w:pPr>
            <w:r w:rsidRPr="00F07264">
              <w:rPr>
                <w:b/>
                <w:bCs/>
              </w:rPr>
              <w:t>Refrigeration Storage:</w:t>
            </w:r>
            <w:r>
              <w:t xml:space="preserve"> After thawing, to facilitate storage at points of administration, Moderna expects that vaccine will remain stable at standard refrigerated conditions of 2° to 8°C (36° to 46°F) for up to 30 days within the 6-month shelf life. </w:t>
            </w:r>
          </w:p>
          <w:p w14:paraId="6FD64D57" w14:textId="77777777" w:rsidR="00F42786" w:rsidRDefault="00F42786" w:rsidP="00CB30B7">
            <w:pPr>
              <w:cnfStyle w:val="000000100000" w:firstRow="0" w:lastRow="0" w:firstColumn="0" w:lastColumn="0" w:oddVBand="0" w:evenVBand="0" w:oddHBand="1" w:evenHBand="0" w:firstRowFirstColumn="0" w:firstRowLastColumn="0" w:lastRowFirstColumn="0" w:lastRowLastColumn="0"/>
            </w:pPr>
            <w:r w:rsidRPr="00F07264">
              <w:rPr>
                <w:b/>
                <w:bCs/>
              </w:rPr>
              <w:t>Room Temperature for Vaccination:</w:t>
            </w:r>
            <w:r>
              <w:t xml:space="preserve"> Once the vaccine is removed from the refrigerator for administration, it can be kept at room temperature conditions for up to 12 hours. – (</w:t>
            </w:r>
            <w:hyperlink r:id="rId20" w:history="1">
              <w:r w:rsidRPr="00BD1764">
                <w:rPr>
                  <w:rStyle w:val="Hyperlink"/>
                </w:rPr>
                <w:t>Link</w:t>
              </w:r>
            </w:hyperlink>
            <w:r>
              <w:t>)</w:t>
            </w:r>
          </w:p>
        </w:tc>
      </w:tr>
      <w:tr w:rsidR="00F42786" w14:paraId="1E3D5226" w14:textId="77777777" w:rsidTr="00D13AD4">
        <w:tc>
          <w:tcPr>
            <w:cnfStyle w:val="001000000000" w:firstRow="0" w:lastRow="0" w:firstColumn="1" w:lastColumn="0" w:oddVBand="0" w:evenVBand="0" w:oddHBand="0" w:evenHBand="0" w:firstRowFirstColumn="0" w:firstRowLastColumn="0" w:lastRowFirstColumn="0" w:lastRowLastColumn="0"/>
            <w:tcW w:w="3055" w:type="dxa"/>
          </w:tcPr>
          <w:p w14:paraId="462FFDB1" w14:textId="77777777" w:rsidR="00F42786" w:rsidRPr="00A67CB1" w:rsidRDefault="00F42786" w:rsidP="00CB30B7">
            <w:pPr>
              <w:pStyle w:val="Bulletslist"/>
            </w:pPr>
            <w:r w:rsidRPr="00A67CB1">
              <w:rPr>
                <w:noProof/>
              </w:rPr>
              <w:drawing>
                <wp:anchor distT="0" distB="0" distL="114300" distR="114300" simplePos="0" relativeHeight="251660288" behindDoc="0" locked="0" layoutInCell="1" allowOverlap="1" wp14:anchorId="57F0317A" wp14:editId="34A70843">
                  <wp:simplePos x="0" y="0"/>
                  <wp:positionH relativeFrom="column">
                    <wp:posOffset>35560</wp:posOffset>
                  </wp:positionH>
                  <wp:positionV relativeFrom="paragraph">
                    <wp:posOffset>122555</wp:posOffset>
                  </wp:positionV>
                  <wp:extent cx="569595" cy="333375"/>
                  <wp:effectExtent l="0" t="0" r="1905" b="9525"/>
                  <wp:wrapTopAndBottom/>
                  <wp:docPr id="4" name="Picture 4" descr="Pfiz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fizer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CB1">
              <w:rPr>
                <w:noProof/>
              </w:rPr>
              <w:drawing>
                <wp:anchor distT="0" distB="0" distL="114300" distR="114300" simplePos="0" relativeHeight="251661312" behindDoc="0" locked="0" layoutInCell="1" allowOverlap="1" wp14:anchorId="06F4BE3F" wp14:editId="76332A6F">
                  <wp:simplePos x="0" y="0"/>
                  <wp:positionH relativeFrom="column">
                    <wp:posOffset>734844</wp:posOffset>
                  </wp:positionH>
                  <wp:positionV relativeFrom="paragraph">
                    <wp:posOffset>209213</wp:posOffset>
                  </wp:positionV>
                  <wp:extent cx="1049694" cy="171973"/>
                  <wp:effectExtent l="0" t="0" r="0" b="0"/>
                  <wp:wrapTopAndBottom/>
                  <wp:docPr id="5" name="Picture 5" descr="BioN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oNTech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9694" cy="171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CB1">
              <w:t>Approved</w:t>
            </w:r>
            <w:r>
              <w:t xml:space="preserve"> vaccine </w:t>
            </w:r>
          </w:p>
        </w:tc>
        <w:tc>
          <w:tcPr>
            <w:tcW w:w="10350" w:type="dxa"/>
          </w:tcPr>
          <w:p w14:paraId="3A24561A" w14:textId="77777777" w:rsidR="00F42786" w:rsidRPr="00F07264" w:rsidRDefault="00F42786" w:rsidP="00CB30B7">
            <w:pPr>
              <w:cnfStyle w:val="000000000000" w:firstRow="0" w:lastRow="0" w:firstColumn="0" w:lastColumn="0" w:oddVBand="0" w:evenVBand="0" w:oddHBand="0" w:evenHBand="0" w:firstRowFirstColumn="0" w:firstRowLastColumn="0" w:lastRowFirstColumn="0" w:lastRowLastColumn="0"/>
            </w:pPr>
            <w:r w:rsidRPr="00DA3A1C">
              <w:rPr>
                <w:b/>
                <w:bCs/>
              </w:rPr>
              <w:t xml:space="preserve">Shipping: </w:t>
            </w:r>
            <w:r w:rsidRPr="00F07264">
              <w:t>specially designed, temperature-controlled thermal shippers, utilizing dry ice to maintain recommended storage temperature conditions of -70°C±10°C for up to 10 days unopened.</w:t>
            </w:r>
          </w:p>
          <w:p w14:paraId="1F080561" w14:textId="77777777" w:rsidR="00F42786" w:rsidRPr="00DA3A1C" w:rsidRDefault="00F42786" w:rsidP="00CB30B7">
            <w:pPr>
              <w:cnfStyle w:val="000000000000" w:firstRow="0" w:lastRow="0" w:firstColumn="0" w:lastColumn="0" w:oddVBand="0" w:evenVBand="0" w:oddHBand="0" w:evenHBand="0" w:firstRowFirstColumn="0" w:firstRowLastColumn="0" w:lastRowFirstColumn="0" w:lastRowLastColumn="0"/>
              <w:rPr>
                <w:b/>
                <w:bCs/>
              </w:rPr>
            </w:pPr>
            <w:r w:rsidRPr="00DA3A1C">
              <w:rPr>
                <w:b/>
                <w:bCs/>
              </w:rPr>
              <w:t>Three options for storage</w:t>
            </w:r>
            <w:r>
              <w:rPr>
                <w:b/>
                <w:bCs/>
              </w:rPr>
              <w:t xml:space="preserve"> </w:t>
            </w:r>
            <w:r w:rsidRPr="00F07264">
              <w:t>(once shipping container arrives to point of use)</w:t>
            </w:r>
          </w:p>
          <w:p w14:paraId="11C31D3A" w14:textId="77777777" w:rsidR="00F42786" w:rsidRPr="00C34A14" w:rsidRDefault="00F42786" w:rsidP="00CB30B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DA3A1C">
              <w:t>Ultra-low-temperature freezers, which are commercially available and can extend shelf life for up to six months.</w:t>
            </w:r>
          </w:p>
          <w:p w14:paraId="0544FC63" w14:textId="77777777" w:rsidR="00F42786" w:rsidRPr="00C06581" w:rsidRDefault="00F42786" w:rsidP="00CB30B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C1423D">
              <w:t>The Pfizer thermal shippers, in which doses will arrive that can be u</w:t>
            </w:r>
            <w:r w:rsidRPr="007E22C3">
              <w:t xml:space="preserve">sed as temporary storage units by refilling with dry ice to maintain the recommended storage conditions (-70°C ±10°C) every five days for up to 30 days of storage. </w:t>
            </w:r>
          </w:p>
          <w:p w14:paraId="42930BED" w14:textId="5BDCA12A" w:rsidR="00F42786" w:rsidRPr="00D4766F" w:rsidRDefault="00F42786" w:rsidP="00CB30B7">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rsidRPr="00C06581">
              <w:t>Refrigeration units that are commonly available in hospitals. The vaccine can be stored for five days at refrigerated 2-8°C conditions. –</w:t>
            </w:r>
            <w:r w:rsidRPr="00FD37C8">
              <w:t xml:space="preserve"> (</w:t>
            </w:r>
            <w:hyperlink r:id="rId23" w:history="1">
              <w:r w:rsidRPr="00F07264">
                <w:rPr>
                  <w:rStyle w:val="Hyperlink"/>
                </w:rPr>
                <w:t>Link</w:t>
              </w:r>
            </w:hyperlink>
            <w:r w:rsidRPr="009700CB">
              <w:t>)</w:t>
            </w:r>
            <w:r>
              <w:t xml:space="preserve"> </w:t>
            </w:r>
          </w:p>
        </w:tc>
      </w:tr>
      <w:tr w:rsidR="00F42786" w14:paraId="5C589980" w14:textId="77777777" w:rsidTr="00D13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185477C" w14:textId="0BF46796" w:rsidR="00F42786" w:rsidRDefault="00F42786" w:rsidP="00CB30B7">
            <w:pPr>
              <w:pStyle w:val="Bulletslist"/>
            </w:pPr>
            <w:r w:rsidRPr="00A67CB1">
              <w:rPr>
                <w:noProof/>
              </w:rPr>
              <w:drawing>
                <wp:anchor distT="0" distB="0" distL="114300" distR="114300" simplePos="0" relativeHeight="251662336" behindDoc="0" locked="0" layoutInCell="1" allowOverlap="1" wp14:anchorId="23EFE354" wp14:editId="44F0E2DC">
                  <wp:simplePos x="0" y="0"/>
                  <wp:positionH relativeFrom="column">
                    <wp:posOffset>956535</wp:posOffset>
                  </wp:positionH>
                  <wp:positionV relativeFrom="paragraph">
                    <wp:posOffset>52593</wp:posOffset>
                  </wp:positionV>
                  <wp:extent cx="882015" cy="248285"/>
                  <wp:effectExtent l="0" t="0" r="0" b="0"/>
                  <wp:wrapTopAndBottom/>
                  <wp:docPr id="10" name="Picture 10" descr="AstraZene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traZeneca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201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CB1">
              <w:rPr>
                <w:noProof/>
              </w:rPr>
              <w:drawing>
                <wp:anchor distT="0" distB="0" distL="114300" distR="114300" simplePos="0" relativeHeight="251663360" behindDoc="0" locked="0" layoutInCell="1" allowOverlap="1" wp14:anchorId="683BE77D" wp14:editId="5D2C90E2">
                  <wp:simplePos x="0" y="0"/>
                  <wp:positionH relativeFrom="column">
                    <wp:posOffset>-18340</wp:posOffset>
                  </wp:positionH>
                  <wp:positionV relativeFrom="paragraph">
                    <wp:posOffset>32273</wp:posOffset>
                  </wp:positionV>
                  <wp:extent cx="902289" cy="268941"/>
                  <wp:effectExtent l="0" t="0" r="0" b="0"/>
                  <wp:wrapTopAndBottom/>
                  <wp:docPr id="9" name="Picture 9" descr="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versity of Oxford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2289" cy="268941"/>
                          </a:xfrm>
                          <a:prstGeom prst="rect">
                            <a:avLst/>
                          </a:prstGeom>
                          <a:noFill/>
                          <a:ln>
                            <a:noFill/>
                          </a:ln>
                        </pic:spPr>
                      </pic:pic>
                    </a:graphicData>
                  </a:graphic>
                </wp:anchor>
              </w:drawing>
            </w:r>
            <w:r w:rsidRPr="00A67CB1">
              <w:t>Combined</w:t>
            </w:r>
            <w:r>
              <w:t xml:space="preserve"> Phases 2 &amp; 3</w:t>
            </w:r>
          </w:p>
          <w:p w14:paraId="6114250E" w14:textId="560B5066" w:rsidR="00F42786" w:rsidRPr="00911BCB" w:rsidRDefault="00F42786" w:rsidP="00CB30B7">
            <w:pPr>
              <w:pStyle w:val="Bulletslist"/>
            </w:pPr>
            <w:r>
              <w:t>Emergency use in Britain</w:t>
            </w:r>
          </w:p>
        </w:tc>
        <w:tc>
          <w:tcPr>
            <w:tcW w:w="10350" w:type="dxa"/>
          </w:tcPr>
          <w:p w14:paraId="5CDE6F16" w14:textId="77777777" w:rsidR="00F42786" w:rsidRDefault="00F42786" w:rsidP="00CB30B7">
            <w:pPr>
              <w:cnfStyle w:val="000000100000" w:firstRow="0" w:lastRow="0" w:firstColumn="0" w:lastColumn="0" w:oddVBand="0" w:evenVBand="0" w:oddHBand="1" w:evenHBand="0" w:firstRowFirstColumn="0" w:firstRowLastColumn="0" w:lastRowFirstColumn="0" w:lastRowLastColumn="0"/>
            </w:pPr>
            <w:r w:rsidRPr="00DA3A1C">
              <w:t>The vaccine can be stored, transported, and handled at normal refrigerated conditions (</w:t>
            </w:r>
            <w:r>
              <w:t>2° to 8°C</w:t>
            </w:r>
            <w:r w:rsidRPr="00DA3A1C">
              <w:t xml:space="preserve"> / </w:t>
            </w:r>
            <w:r>
              <w:t xml:space="preserve">36° to 46°F) </w:t>
            </w:r>
            <w:r w:rsidRPr="00DA3A1C">
              <w:t>for at least six months</w:t>
            </w:r>
            <w:r>
              <w:t>. – (</w:t>
            </w:r>
            <w:hyperlink r:id="rId26" w:history="1">
              <w:r w:rsidRPr="00DA3A1C">
                <w:rPr>
                  <w:rStyle w:val="Hyperlink"/>
                </w:rPr>
                <w:t>Link</w:t>
              </w:r>
            </w:hyperlink>
            <w:r>
              <w:t>)</w:t>
            </w:r>
          </w:p>
        </w:tc>
      </w:tr>
    </w:tbl>
    <w:p w14:paraId="05774099" w14:textId="56CCDB43" w:rsidR="00F42786" w:rsidRDefault="00F42786" w:rsidP="00F42786">
      <w:pPr>
        <w:pStyle w:val="Heading3"/>
      </w:pPr>
    </w:p>
    <w:p w14:paraId="2CEBA0F6" w14:textId="3993F410" w:rsidR="00F42786" w:rsidRDefault="00F42786" w:rsidP="004C0A20">
      <w:pPr>
        <w:pStyle w:val="Bulletslist"/>
        <w:numPr>
          <w:ilvl w:val="0"/>
          <w:numId w:val="0"/>
        </w:numPr>
        <w:ind w:left="360" w:hanging="360"/>
      </w:pPr>
    </w:p>
    <w:p w14:paraId="45320487" w14:textId="10C7594D" w:rsidR="009078FB" w:rsidRPr="009078FB" w:rsidRDefault="009078FB" w:rsidP="009078FB">
      <w:pPr>
        <w:pStyle w:val="Heading3"/>
        <w:rPr>
          <w:noProof/>
        </w:rPr>
      </w:pPr>
      <w:bookmarkStart w:id="15" w:name="_Toc61450706"/>
      <w:r>
        <w:rPr>
          <w:b w:val="0"/>
          <w:bCs w:val="0"/>
          <w:noProof/>
        </w:rPr>
        <w:lastRenderedPageBreak/>
        <w:drawing>
          <wp:anchor distT="0" distB="0" distL="114300" distR="114300" simplePos="0" relativeHeight="251664384" behindDoc="0" locked="0" layoutInCell="1" allowOverlap="1" wp14:anchorId="62D63BA0" wp14:editId="38F11D98">
            <wp:simplePos x="0" y="0"/>
            <wp:positionH relativeFrom="margin">
              <wp:align>center</wp:align>
            </wp:positionH>
            <wp:positionV relativeFrom="paragraph">
              <wp:posOffset>227396</wp:posOffset>
            </wp:positionV>
            <wp:extent cx="7668260" cy="5412740"/>
            <wp:effectExtent l="0" t="0" r="8890" b="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7"/>
                    <a:stretch>
                      <a:fillRect/>
                    </a:stretch>
                  </pic:blipFill>
                  <pic:spPr>
                    <a:xfrm>
                      <a:off x="0" y="0"/>
                      <a:ext cx="7668260" cy="5412740"/>
                    </a:xfrm>
                    <a:prstGeom prst="rect">
                      <a:avLst/>
                    </a:prstGeom>
                  </pic:spPr>
                </pic:pic>
              </a:graphicData>
            </a:graphic>
            <wp14:sizeRelH relativeFrom="page">
              <wp14:pctWidth>0</wp14:pctWidth>
            </wp14:sizeRelH>
            <wp14:sizeRelV relativeFrom="page">
              <wp14:pctHeight>0</wp14:pctHeight>
            </wp14:sizeRelV>
          </wp:anchor>
        </w:drawing>
      </w:r>
      <w:r w:rsidR="00D13AD4" w:rsidRPr="00A37B71">
        <w:t xml:space="preserve">COVID-19 vaccination doses administered per 100 </w:t>
      </w:r>
      <w:bookmarkEnd w:id="15"/>
      <w:r w:rsidR="00596343" w:rsidRPr="00A37B71">
        <w:t>people</w:t>
      </w:r>
    </w:p>
    <w:p w14:paraId="74993F9F" w14:textId="70A6AC6F" w:rsidR="00D13AD4" w:rsidRDefault="00D13AD4" w:rsidP="00D13AD4">
      <w:pPr>
        <w:jc w:val="right"/>
      </w:pPr>
      <w:r w:rsidRPr="004C0A20">
        <w:rPr>
          <w:b/>
          <w:bCs/>
        </w:rPr>
        <w:t xml:space="preserve">Source: </w:t>
      </w:r>
      <w:hyperlink r:id="rId28" w:history="1">
        <w:r w:rsidRPr="004C0A20">
          <w:rPr>
            <w:rStyle w:val="Hyperlink"/>
          </w:rPr>
          <w:t>Our World in Data</w:t>
        </w:r>
      </w:hyperlink>
      <w:r w:rsidRPr="004C0A20">
        <w:t xml:space="preserve"> (last updated: </w:t>
      </w:r>
      <w:r w:rsidR="009078FB">
        <w:t>13</w:t>
      </w:r>
      <w:r w:rsidRPr="004C0A20">
        <w:t xml:space="preserve"> January 2021)</w:t>
      </w:r>
    </w:p>
    <w:p w14:paraId="7FC668F2" w14:textId="565875D2" w:rsidR="007E0DF3" w:rsidRDefault="007E0DF3" w:rsidP="006C39BC">
      <w:pPr>
        <w:pStyle w:val="Heading3"/>
      </w:pPr>
      <w:bookmarkStart w:id="16" w:name="_Toc61450707"/>
      <w:r>
        <w:lastRenderedPageBreak/>
        <w:t>European Union</w:t>
      </w:r>
      <w:bookmarkEnd w:id="16"/>
    </w:p>
    <w:tbl>
      <w:tblPr>
        <w:tblStyle w:val="GridTable4-Accent4"/>
        <w:tblW w:w="13178" w:type="dxa"/>
        <w:tblLook w:val="04A0" w:firstRow="1" w:lastRow="0" w:firstColumn="1" w:lastColumn="0" w:noHBand="0" w:noVBand="1"/>
      </w:tblPr>
      <w:tblGrid>
        <w:gridCol w:w="3052"/>
        <w:gridCol w:w="10126"/>
      </w:tblGrid>
      <w:tr w:rsidR="007E0DF3" w:rsidRPr="00331E80" w14:paraId="46470FEE" w14:textId="77777777" w:rsidTr="006707EE">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52" w:type="dxa"/>
          </w:tcPr>
          <w:p w14:paraId="75A4CE35" w14:textId="77777777" w:rsidR="007E0DF3" w:rsidRPr="00D13AD4" w:rsidRDefault="007E0DF3" w:rsidP="006707EE">
            <w:pPr>
              <w:jc w:val="left"/>
              <w:rPr>
                <w:rFonts w:asciiTheme="majorHAnsi" w:hAnsiTheme="majorHAnsi" w:cstheme="majorHAnsi"/>
                <w:sz w:val="22"/>
                <w:szCs w:val="22"/>
              </w:rPr>
            </w:pPr>
            <w:r w:rsidRPr="00D13AD4">
              <w:rPr>
                <w:rFonts w:asciiTheme="majorHAnsi" w:hAnsiTheme="majorHAnsi" w:cstheme="majorHAnsi"/>
                <w:color w:val="FFFFFF" w:themeColor="background1"/>
                <w:sz w:val="22"/>
                <w:szCs w:val="22"/>
              </w:rPr>
              <w:t>Institution</w:t>
            </w:r>
          </w:p>
        </w:tc>
        <w:tc>
          <w:tcPr>
            <w:tcW w:w="10126" w:type="dxa"/>
          </w:tcPr>
          <w:p w14:paraId="4E87AEBB" w14:textId="77777777" w:rsidR="007E0DF3" w:rsidRPr="00D13AD4" w:rsidRDefault="00860DF2" w:rsidP="006707EE">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lang w:val="en-US"/>
              </w:rPr>
            </w:pPr>
            <w:hyperlink r:id="rId29" w:history="1">
              <w:r w:rsidR="007E0DF3" w:rsidRPr="00D13AD4">
                <w:rPr>
                  <w:rStyle w:val="Hyperlink"/>
                  <w:rFonts w:asciiTheme="majorHAnsi" w:hAnsiTheme="majorHAnsi" w:cstheme="majorHAnsi"/>
                  <w:color w:val="FFFFFF" w:themeColor="background1"/>
                  <w:sz w:val="22"/>
                  <w:szCs w:val="22"/>
                  <w:lang w:val="en-US"/>
                </w:rPr>
                <w:t>OFFICIAL EU COVID-19 WEBSITE WITH ALL INFO (INCLUDING EU MEASURES)</w:t>
              </w:r>
            </w:hyperlink>
          </w:p>
        </w:tc>
      </w:tr>
      <w:tr w:rsidR="007E0DF3" w:rsidRPr="00331E80" w14:paraId="13AD7F8F" w14:textId="77777777" w:rsidTr="006707EE">
        <w:trPr>
          <w:cnfStyle w:val="000000100000" w:firstRow="0" w:lastRow="0" w:firstColumn="0" w:lastColumn="0" w:oddVBand="0" w:evenVBand="0" w:oddHBand="1"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3052" w:type="dxa"/>
          </w:tcPr>
          <w:p w14:paraId="2F3AE8B1" w14:textId="77777777" w:rsidR="007E0DF3" w:rsidRPr="00331E80" w:rsidRDefault="007E0DF3" w:rsidP="006707EE">
            <w:pPr>
              <w:jc w:val="left"/>
              <w:rPr>
                <w:rFonts w:asciiTheme="majorHAnsi" w:hAnsiTheme="majorHAnsi" w:cstheme="majorHAnsi"/>
                <w:sz w:val="22"/>
                <w:szCs w:val="22"/>
              </w:rPr>
            </w:pPr>
            <w:r w:rsidRPr="006A0D4F">
              <w:rPr>
                <w:rFonts w:asciiTheme="majorHAnsi" w:hAnsiTheme="majorHAnsi" w:cstheme="majorHAnsi"/>
                <w:sz w:val="22"/>
                <w:szCs w:val="22"/>
              </w:rPr>
              <w:t>European Commission</w:t>
            </w:r>
          </w:p>
        </w:tc>
        <w:tc>
          <w:tcPr>
            <w:tcW w:w="10126" w:type="dxa"/>
          </w:tcPr>
          <w:p w14:paraId="01FD8FDE" w14:textId="77777777" w:rsidR="007E0DF3" w:rsidRPr="00F85DBF"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0" w:history="1">
              <w:r w:rsidR="007E0DF3" w:rsidRPr="00F85DBF">
                <w:rPr>
                  <w:rStyle w:val="Hyperlink"/>
                  <w:rFonts w:cs="Arial"/>
                  <w:szCs w:val="20"/>
                </w:rPr>
                <w:t>European Commission’s Coronavirus Vaccination Strategy</w:t>
              </w:r>
            </w:hyperlink>
          </w:p>
          <w:p w14:paraId="7784E8A6" w14:textId="77777777" w:rsidR="007E0DF3" w:rsidRPr="00333D0F"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1" w:history="1">
              <w:r w:rsidR="007E0DF3">
                <w:rPr>
                  <w:rStyle w:val="Hyperlink"/>
                  <w:rFonts w:cs="Arial"/>
                  <w:szCs w:val="20"/>
                </w:rPr>
                <w:t>European Health Union: Stronger crisis preparedness and response for Europe</w:t>
              </w:r>
            </w:hyperlink>
            <w:r w:rsidR="007E0DF3" w:rsidRPr="00C55FCE">
              <w:rPr>
                <w:rFonts w:cs="Arial"/>
                <w:szCs w:val="20"/>
              </w:rPr>
              <w:t xml:space="preserve"> (11 November 2020)</w:t>
            </w:r>
          </w:p>
          <w:p w14:paraId="40DE2091" w14:textId="77777777" w:rsidR="007E0DF3" w:rsidRPr="00333D0F"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2" w:history="1">
              <w:r w:rsidR="007E0DF3" w:rsidRPr="00542369">
                <w:rPr>
                  <w:rStyle w:val="Hyperlink"/>
                  <w:rFonts w:cs="Arial"/>
                  <w:szCs w:val="20"/>
                </w:rPr>
                <w:t>Communication on extra measures with regards to COVID-19</w:t>
              </w:r>
            </w:hyperlink>
            <w:r w:rsidR="007E0DF3" w:rsidRPr="00542369">
              <w:rPr>
                <w:rStyle w:val="Hyperlink"/>
                <w:rFonts w:cs="Arial"/>
                <w:szCs w:val="20"/>
              </w:rPr>
              <w:t xml:space="preserve"> </w:t>
            </w:r>
            <w:r w:rsidR="007E0DF3" w:rsidRPr="00542369">
              <w:rPr>
                <w:rStyle w:val="Hyperlink"/>
                <w:rFonts w:cs="Arial"/>
                <w:color w:val="auto"/>
                <w:szCs w:val="20"/>
                <w:u w:val="none"/>
              </w:rPr>
              <w:t>(28 October 2020)</w:t>
            </w:r>
          </w:p>
          <w:p w14:paraId="2494399D" w14:textId="77777777" w:rsidR="007E0DF3" w:rsidRPr="00333D0F"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3" w:history="1">
              <w:r w:rsidR="007E0DF3" w:rsidRPr="00542369">
                <w:rPr>
                  <w:rStyle w:val="Hyperlink"/>
                  <w:rFonts w:cs="Arial"/>
                  <w:szCs w:val="20"/>
                </w:rPr>
                <w:t>Recommendations for a common EU testing approach for COVID-19</w:t>
              </w:r>
            </w:hyperlink>
            <w:r w:rsidR="007E0DF3" w:rsidRPr="00542369">
              <w:rPr>
                <w:rStyle w:val="Hyperlink"/>
                <w:rFonts w:cs="Arial"/>
                <w:szCs w:val="20"/>
              </w:rPr>
              <w:t xml:space="preserve"> </w:t>
            </w:r>
            <w:r w:rsidR="007E0DF3" w:rsidRPr="00542369">
              <w:rPr>
                <w:rStyle w:val="Hyperlink"/>
                <w:rFonts w:cs="Arial"/>
                <w:color w:val="auto"/>
                <w:szCs w:val="20"/>
                <w:u w:val="none"/>
              </w:rPr>
              <w:t>(17 September 2020)</w:t>
            </w:r>
          </w:p>
          <w:p w14:paraId="6572F4D4" w14:textId="77777777" w:rsidR="007E0DF3" w:rsidRPr="00542369"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Style w:val="Hyperlink"/>
                <w:rFonts w:cs="Arial"/>
                <w:color w:val="333333"/>
                <w:szCs w:val="20"/>
                <w:u w:val="none"/>
              </w:rPr>
            </w:pPr>
            <w:hyperlink r:id="rId34" w:history="1">
              <w:r w:rsidR="007E0DF3" w:rsidRPr="00542369">
                <w:rPr>
                  <w:rStyle w:val="Hyperlink"/>
                  <w:rFonts w:cs="Arial"/>
                  <w:szCs w:val="20"/>
                </w:rPr>
                <w:t>Guidance document on short term health preparedness for COVID-19 outbreaks</w:t>
              </w:r>
            </w:hyperlink>
            <w:r w:rsidR="007E0DF3" w:rsidRPr="00542369">
              <w:rPr>
                <w:rStyle w:val="Hyperlink"/>
                <w:rFonts w:cs="Arial"/>
                <w:szCs w:val="20"/>
              </w:rPr>
              <w:t xml:space="preserve"> </w:t>
            </w:r>
            <w:r w:rsidR="007E0DF3" w:rsidRPr="00542369">
              <w:rPr>
                <w:rStyle w:val="Hyperlink"/>
                <w:rFonts w:cs="Arial"/>
                <w:color w:val="auto"/>
                <w:szCs w:val="20"/>
                <w:u w:val="none"/>
              </w:rPr>
              <w:t>(15 July 2020)</w:t>
            </w:r>
          </w:p>
          <w:p w14:paraId="06275D15" w14:textId="77777777" w:rsidR="007E0DF3" w:rsidRPr="00C55FCE"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Style w:val="Hyperlink"/>
                <w:rFonts w:cs="Arial"/>
                <w:color w:val="333333"/>
                <w:szCs w:val="20"/>
                <w:u w:val="none"/>
              </w:rPr>
            </w:pPr>
            <w:hyperlink r:id="rId35" w:history="1">
              <w:r w:rsidR="007E0DF3" w:rsidRPr="00C55FCE">
                <w:rPr>
                  <w:rStyle w:val="Hyperlink"/>
                  <w:rFonts w:cs="Arial"/>
                  <w:szCs w:val="20"/>
                </w:rPr>
                <w:t>Recovery Plan for Europe</w:t>
              </w:r>
            </w:hyperlink>
          </w:p>
          <w:p w14:paraId="2F2AAFF8" w14:textId="77777777" w:rsidR="007E0DF3" w:rsidRPr="0021755B"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rFonts w:cs="Arial"/>
                <w:sz w:val="22"/>
                <w:szCs w:val="22"/>
              </w:rPr>
            </w:pPr>
            <w:hyperlink r:id="rId36" w:history="1">
              <w:r w:rsidR="007E0DF3" w:rsidRPr="00542369">
                <w:rPr>
                  <w:rStyle w:val="Hyperlink"/>
                  <w:rFonts w:cs="Arial"/>
                  <w:szCs w:val="20"/>
                </w:rPr>
                <w:t>EU4Health</w:t>
              </w:r>
            </w:hyperlink>
            <w:r w:rsidR="007E0DF3" w:rsidRPr="00542369">
              <w:rPr>
                <w:rFonts w:cs="Arial"/>
                <w:szCs w:val="20"/>
              </w:rPr>
              <w:t xml:space="preserve"> </w:t>
            </w:r>
          </w:p>
        </w:tc>
      </w:tr>
      <w:tr w:rsidR="007E0DF3" w:rsidRPr="00331E80" w14:paraId="1C2B21E8" w14:textId="77777777" w:rsidTr="006707EE">
        <w:trPr>
          <w:trHeight w:val="299"/>
        </w:trPr>
        <w:tc>
          <w:tcPr>
            <w:cnfStyle w:val="001000000000" w:firstRow="0" w:lastRow="0" w:firstColumn="1" w:lastColumn="0" w:oddVBand="0" w:evenVBand="0" w:oddHBand="0" w:evenHBand="0" w:firstRowFirstColumn="0" w:firstRowLastColumn="0" w:lastRowFirstColumn="0" w:lastRowLastColumn="0"/>
            <w:tcW w:w="3052" w:type="dxa"/>
          </w:tcPr>
          <w:p w14:paraId="020348DA" w14:textId="77777777" w:rsidR="007E0DF3" w:rsidRDefault="007E0DF3" w:rsidP="006707EE">
            <w:pPr>
              <w:jc w:val="left"/>
              <w:rPr>
                <w:rFonts w:asciiTheme="majorHAnsi" w:hAnsiTheme="majorHAnsi" w:cstheme="majorHAnsi"/>
                <w:sz w:val="22"/>
                <w:szCs w:val="22"/>
              </w:rPr>
            </w:pPr>
            <w:r>
              <w:rPr>
                <w:rFonts w:asciiTheme="majorHAnsi" w:hAnsiTheme="majorHAnsi" w:cstheme="majorHAnsi"/>
                <w:sz w:val="22"/>
                <w:szCs w:val="22"/>
              </w:rPr>
              <w:t>European Parliament</w:t>
            </w:r>
          </w:p>
        </w:tc>
        <w:tc>
          <w:tcPr>
            <w:tcW w:w="10126" w:type="dxa"/>
          </w:tcPr>
          <w:p w14:paraId="530E73A3" w14:textId="77777777" w:rsidR="007E0DF3" w:rsidRPr="00C55FCE" w:rsidRDefault="00860DF2" w:rsidP="006707EE">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color w:val="auto"/>
              </w:rPr>
            </w:pPr>
            <w:hyperlink r:id="rId37" w:history="1">
              <w:r w:rsidR="007E0DF3" w:rsidRPr="00632BBE">
                <w:rPr>
                  <w:rStyle w:val="Hyperlink"/>
                </w:rPr>
                <w:t>European Parliament reaches political agreement with Council Presidency on extra budget EU4Health</w:t>
              </w:r>
            </w:hyperlink>
            <w:r w:rsidR="007E0DF3">
              <w:t xml:space="preserve"> (10 November 2020)</w:t>
            </w:r>
          </w:p>
          <w:p w14:paraId="6C772701" w14:textId="77777777" w:rsidR="007E0DF3" w:rsidRPr="00C55FCE" w:rsidRDefault="00860DF2" w:rsidP="006707EE">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rPr>
                <w:color w:val="auto"/>
              </w:rPr>
            </w:pPr>
            <w:hyperlink r:id="rId38" w:anchor=":~:text=Parliament%20calls%20for%20the%20EU,to%2023%20and%2010%20abstentions." w:history="1">
              <w:r w:rsidR="007E0DF3" w:rsidRPr="00DF618C">
                <w:rPr>
                  <w:rStyle w:val="Hyperlink"/>
                </w:rPr>
                <w:t>Motion for a Resolution on the shortages of medicines (this includes PPE)</w:t>
              </w:r>
            </w:hyperlink>
            <w:r w:rsidR="007E0DF3">
              <w:rPr>
                <w:rStyle w:val="Hyperlink"/>
              </w:rPr>
              <w:t xml:space="preserve"> </w:t>
            </w:r>
            <w:r w:rsidR="007E0DF3" w:rsidRPr="0021755B">
              <w:rPr>
                <w:rStyle w:val="Hyperlink"/>
                <w:color w:val="auto"/>
                <w:u w:val="none"/>
              </w:rPr>
              <w:t>(17 September 2020)</w:t>
            </w:r>
          </w:p>
          <w:p w14:paraId="32204CB2" w14:textId="77777777" w:rsidR="007E0DF3" w:rsidRDefault="00860DF2" w:rsidP="006707EE">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hyperlink r:id="rId39" w:history="1">
              <w:r w:rsidR="007E0DF3" w:rsidRPr="00DF618C">
                <w:rPr>
                  <w:rStyle w:val="Hyperlink"/>
                </w:rPr>
                <w:t>Motion for a Resolution on EU action to combat COVID-19</w:t>
              </w:r>
            </w:hyperlink>
            <w:r w:rsidR="007E0DF3">
              <w:rPr>
                <w:rStyle w:val="Hyperlink"/>
              </w:rPr>
              <w:t xml:space="preserve"> </w:t>
            </w:r>
            <w:r w:rsidR="007E0DF3" w:rsidRPr="0021755B">
              <w:rPr>
                <w:rStyle w:val="Hyperlink"/>
                <w:color w:val="auto"/>
                <w:u w:val="none"/>
              </w:rPr>
              <w:t>(14 April 2020)</w:t>
            </w:r>
          </w:p>
        </w:tc>
      </w:tr>
      <w:tr w:rsidR="007E0DF3" w:rsidRPr="00331E80" w14:paraId="77EA2E7F" w14:textId="77777777" w:rsidTr="006707E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52" w:type="dxa"/>
          </w:tcPr>
          <w:p w14:paraId="3DC08192" w14:textId="77777777" w:rsidR="007E0DF3" w:rsidRDefault="007E0DF3" w:rsidP="006707EE">
            <w:pPr>
              <w:jc w:val="left"/>
              <w:rPr>
                <w:rFonts w:asciiTheme="majorHAnsi" w:hAnsiTheme="majorHAnsi" w:cstheme="majorHAnsi"/>
                <w:sz w:val="22"/>
                <w:szCs w:val="22"/>
              </w:rPr>
            </w:pPr>
            <w:r>
              <w:rPr>
                <w:rFonts w:asciiTheme="majorHAnsi" w:hAnsiTheme="majorHAnsi" w:cstheme="majorHAnsi"/>
                <w:sz w:val="22"/>
                <w:szCs w:val="22"/>
              </w:rPr>
              <w:t>EMA</w:t>
            </w:r>
          </w:p>
        </w:tc>
        <w:tc>
          <w:tcPr>
            <w:tcW w:w="10126" w:type="dxa"/>
          </w:tcPr>
          <w:p w14:paraId="1D379209" w14:textId="77777777" w:rsidR="007E0DF3" w:rsidRDefault="00860DF2" w:rsidP="006707E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hyperlink r:id="rId40" w:history="1">
              <w:r w:rsidR="007E0DF3" w:rsidRPr="004E4575">
                <w:rPr>
                  <w:rStyle w:val="Hyperlink"/>
                </w:rPr>
                <w:t>COVID-19 vaccines: key facts</w:t>
              </w:r>
            </w:hyperlink>
          </w:p>
        </w:tc>
      </w:tr>
      <w:tr w:rsidR="007E0DF3" w:rsidRPr="00331E80" w14:paraId="786BB35C" w14:textId="77777777" w:rsidTr="006707EE">
        <w:trPr>
          <w:trHeight w:val="299"/>
        </w:trPr>
        <w:tc>
          <w:tcPr>
            <w:cnfStyle w:val="001000000000" w:firstRow="0" w:lastRow="0" w:firstColumn="1" w:lastColumn="0" w:oddVBand="0" w:evenVBand="0" w:oddHBand="0" w:evenHBand="0" w:firstRowFirstColumn="0" w:firstRowLastColumn="0" w:lastRowFirstColumn="0" w:lastRowLastColumn="0"/>
            <w:tcW w:w="3052" w:type="dxa"/>
          </w:tcPr>
          <w:p w14:paraId="6E06A60F" w14:textId="77777777" w:rsidR="007E0DF3" w:rsidRDefault="007E0DF3" w:rsidP="006707EE">
            <w:pPr>
              <w:jc w:val="left"/>
              <w:rPr>
                <w:rFonts w:asciiTheme="majorHAnsi" w:hAnsiTheme="majorHAnsi" w:cstheme="majorHAnsi"/>
                <w:sz w:val="22"/>
                <w:szCs w:val="22"/>
              </w:rPr>
            </w:pPr>
            <w:r>
              <w:rPr>
                <w:rFonts w:asciiTheme="majorHAnsi" w:hAnsiTheme="majorHAnsi" w:cstheme="majorHAnsi"/>
                <w:sz w:val="22"/>
                <w:szCs w:val="22"/>
              </w:rPr>
              <w:t>EDCD</w:t>
            </w:r>
          </w:p>
        </w:tc>
        <w:tc>
          <w:tcPr>
            <w:tcW w:w="10126" w:type="dxa"/>
          </w:tcPr>
          <w:p w14:paraId="101D8B42" w14:textId="77777777" w:rsidR="007E0DF3" w:rsidRDefault="00860DF2" w:rsidP="006707EE">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hyperlink r:id="rId41" w:history="1">
              <w:r w:rsidR="007E0DF3" w:rsidRPr="003F519A">
                <w:rPr>
                  <w:rStyle w:val="Hyperlink"/>
                </w:rPr>
                <w:t>Overview of COVID-19 vaccination strategies and vaccine deployment plans in the EU/EEA and the UK</w:t>
              </w:r>
            </w:hyperlink>
          </w:p>
          <w:p w14:paraId="5874158D" w14:textId="77777777" w:rsidR="007E0DF3" w:rsidRDefault="00860DF2" w:rsidP="006707EE">
            <w:pPr>
              <w:pStyle w:val="ListParagraph"/>
              <w:numPr>
                <w:ilvl w:val="0"/>
                <w:numId w:val="4"/>
              </w:numPr>
              <w:jc w:val="left"/>
              <w:cnfStyle w:val="000000000000" w:firstRow="0" w:lastRow="0" w:firstColumn="0" w:lastColumn="0" w:oddVBand="0" w:evenVBand="0" w:oddHBand="0" w:evenHBand="0" w:firstRowFirstColumn="0" w:firstRowLastColumn="0" w:lastRowFirstColumn="0" w:lastRowLastColumn="0"/>
            </w:pPr>
            <w:hyperlink r:id="rId42" w:anchor="global-overview-tab" w:history="1">
              <w:r w:rsidR="007E0DF3" w:rsidRPr="00595084">
                <w:rPr>
                  <w:rStyle w:val="Hyperlink"/>
                </w:rPr>
                <w:t>COVID-19 Situation Dashboard</w:t>
              </w:r>
            </w:hyperlink>
          </w:p>
        </w:tc>
      </w:tr>
    </w:tbl>
    <w:p w14:paraId="1AACE39D" w14:textId="77777777" w:rsidR="007E0DF3" w:rsidRPr="007E0DF3" w:rsidRDefault="007E0DF3" w:rsidP="007E0DF3"/>
    <w:p w14:paraId="5175CD92" w14:textId="0C7F03EE" w:rsidR="005A581B" w:rsidRDefault="0031540D" w:rsidP="006C39BC">
      <w:pPr>
        <w:pStyle w:val="Heading3"/>
      </w:pPr>
      <w:bookmarkStart w:id="17" w:name="_Toc61450708"/>
      <w:r w:rsidRPr="0031540D">
        <w:t>Austria</w:t>
      </w:r>
      <w:bookmarkEnd w:id="17"/>
    </w:p>
    <w:tbl>
      <w:tblPr>
        <w:tblStyle w:val="GridTable4-Accent4"/>
        <w:tblW w:w="0" w:type="auto"/>
        <w:tblLook w:val="0420" w:firstRow="1" w:lastRow="0" w:firstColumn="0" w:lastColumn="0" w:noHBand="0" w:noVBand="1"/>
      </w:tblPr>
      <w:tblGrid>
        <w:gridCol w:w="4692"/>
        <w:gridCol w:w="3493"/>
        <w:gridCol w:w="5220"/>
      </w:tblGrid>
      <w:tr w:rsidR="00F54A2E" w14:paraId="39E71E12" w14:textId="1F45BDC8" w:rsidTr="00F07264">
        <w:trPr>
          <w:cnfStyle w:val="100000000000" w:firstRow="1" w:lastRow="0" w:firstColumn="0" w:lastColumn="0" w:oddVBand="0" w:evenVBand="0" w:oddHBand="0" w:evenHBand="0" w:firstRowFirstColumn="0" w:firstRowLastColumn="0" w:lastRowFirstColumn="0" w:lastRowLastColumn="0"/>
        </w:trPr>
        <w:tc>
          <w:tcPr>
            <w:tcW w:w="4692" w:type="dxa"/>
          </w:tcPr>
          <w:p w14:paraId="7CC3BA75" w14:textId="56508285" w:rsidR="00F54A2E" w:rsidRPr="00C55FCE" w:rsidRDefault="00F54A2E">
            <w:pPr>
              <w:rPr>
                <w:color w:val="FFFFFF" w:themeColor="background1"/>
              </w:rPr>
            </w:pPr>
            <w:bookmarkStart w:id="18" w:name="_Hlk56585539"/>
            <w:r w:rsidRPr="00C55FCE">
              <w:rPr>
                <w:color w:val="FFFFFF" w:themeColor="background1"/>
              </w:rPr>
              <w:t>Relevant national websites</w:t>
            </w:r>
          </w:p>
        </w:tc>
        <w:tc>
          <w:tcPr>
            <w:tcW w:w="3493" w:type="dxa"/>
          </w:tcPr>
          <w:p w14:paraId="7BD51DDA" w14:textId="3D568234" w:rsidR="00F54A2E" w:rsidRPr="00C55FCE" w:rsidRDefault="00F54A2E">
            <w:pPr>
              <w:rPr>
                <w:color w:val="FFFFFF" w:themeColor="background1"/>
              </w:rPr>
            </w:pPr>
            <w:r w:rsidRPr="00C55FCE">
              <w:rPr>
                <w:color w:val="FFFFFF" w:themeColor="background1"/>
              </w:rPr>
              <w:t>Current status</w:t>
            </w:r>
          </w:p>
        </w:tc>
        <w:tc>
          <w:tcPr>
            <w:tcW w:w="5220" w:type="dxa"/>
          </w:tcPr>
          <w:p w14:paraId="518E5774" w14:textId="2C8291F9" w:rsidR="00F54A2E" w:rsidRPr="00C55FCE" w:rsidRDefault="00F54A2E">
            <w:pPr>
              <w:rPr>
                <w:color w:val="FFFFFF" w:themeColor="background1"/>
              </w:rPr>
            </w:pPr>
            <w:r>
              <w:rPr>
                <w:color w:val="FFFFFF" w:themeColor="background1"/>
              </w:rPr>
              <w:t>Vaccination Strategy</w:t>
            </w:r>
          </w:p>
        </w:tc>
      </w:tr>
      <w:tr w:rsidR="00F54A2E" w14:paraId="542D6CEC" w14:textId="5CBDE703" w:rsidTr="00F07264">
        <w:trPr>
          <w:cnfStyle w:val="000000100000" w:firstRow="0" w:lastRow="0" w:firstColumn="0" w:lastColumn="0" w:oddVBand="0" w:evenVBand="0" w:oddHBand="1" w:evenHBand="0" w:firstRowFirstColumn="0" w:firstRowLastColumn="0" w:lastRowFirstColumn="0" w:lastRowLastColumn="0"/>
          <w:trHeight w:val="1291"/>
        </w:trPr>
        <w:tc>
          <w:tcPr>
            <w:tcW w:w="4692" w:type="dxa"/>
          </w:tcPr>
          <w:p w14:paraId="3BD6E2B6" w14:textId="231AD179" w:rsidR="00F54A2E" w:rsidRPr="00C55FCE" w:rsidRDefault="00860DF2" w:rsidP="00C55FCE">
            <w:pPr>
              <w:pStyle w:val="Bulletslist"/>
            </w:pPr>
            <w:hyperlink r:id="rId43" w:history="1">
              <w:r w:rsidR="00F54A2E" w:rsidRPr="006B7164">
                <w:rPr>
                  <w:rStyle w:val="Hyperlink"/>
                </w:rPr>
                <w:t>Official Response and Actions</w:t>
              </w:r>
              <w:r w:rsidR="00F54A2E" w:rsidRPr="00C55FCE">
                <w:rPr>
                  <w:rStyle w:val="Hyperlink"/>
                </w:rPr>
                <w:t xml:space="preserve"> (in DE and ENG)</w:t>
              </w:r>
            </w:hyperlink>
          </w:p>
          <w:p w14:paraId="3DC4360F" w14:textId="5808CBF5" w:rsidR="00F54A2E" w:rsidRPr="004371AA" w:rsidRDefault="00F54A2E" w:rsidP="00C55FCE">
            <w:pPr>
              <w:pStyle w:val="Bulletslist"/>
            </w:pPr>
            <w:r w:rsidRPr="004B606E">
              <w:t xml:space="preserve">Website with overview of testing protocols for travellers – </w:t>
            </w:r>
            <w:hyperlink r:id="rId44" w:history="1">
              <w:r w:rsidRPr="006B7164">
                <w:rPr>
                  <w:rStyle w:val="Hyperlink"/>
                </w:rPr>
                <w:t>Austria.org</w:t>
              </w:r>
            </w:hyperlink>
          </w:p>
        </w:tc>
        <w:tc>
          <w:tcPr>
            <w:tcW w:w="3493" w:type="dxa"/>
          </w:tcPr>
          <w:p w14:paraId="6EDCF502" w14:textId="38FC3C35" w:rsidR="00F54A2E" w:rsidRDefault="00F54A2E" w:rsidP="000607AF">
            <w:pPr>
              <w:jc w:val="left"/>
              <w:rPr>
                <w:color w:val="auto"/>
              </w:rPr>
            </w:pPr>
            <w:r>
              <w:rPr>
                <w:color w:val="auto"/>
              </w:rPr>
              <w:t xml:space="preserve">Lockdown until </w:t>
            </w:r>
            <w:r w:rsidR="00DD3C1C">
              <w:rPr>
                <w:color w:val="auto"/>
              </w:rPr>
              <w:t>24</w:t>
            </w:r>
            <w:r>
              <w:rPr>
                <w:color w:val="auto"/>
              </w:rPr>
              <w:t xml:space="preserve"> </w:t>
            </w:r>
            <w:r w:rsidR="004719C4">
              <w:rPr>
                <w:color w:val="auto"/>
              </w:rPr>
              <w:t>January</w:t>
            </w:r>
            <w:r w:rsidR="00D13AD4">
              <w:rPr>
                <w:color w:val="auto"/>
              </w:rPr>
              <w:t xml:space="preserve"> 2021</w:t>
            </w:r>
          </w:p>
          <w:p w14:paraId="2B5AC467" w14:textId="602FB7B6" w:rsidR="00F54A2E" w:rsidRDefault="004719C4" w:rsidP="000607AF">
            <w:pPr>
              <w:jc w:val="left"/>
              <w:rPr>
                <w:color w:val="auto"/>
              </w:rPr>
            </w:pPr>
            <w:r>
              <w:rPr>
                <w:color w:val="auto"/>
              </w:rPr>
              <w:t>(</w:t>
            </w:r>
            <w:hyperlink r:id="rId45" w:history="1">
              <w:r w:rsidRPr="004719C4">
                <w:rPr>
                  <w:rStyle w:val="Hyperlink"/>
                </w:rPr>
                <w:t>Link</w:t>
              </w:r>
            </w:hyperlink>
            <w:r>
              <w:rPr>
                <w:color w:val="auto"/>
              </w:rPr>
              <w:t xml:space="preserve">) </w:t>
            </w:r>
          </w:p>
        </w:tc>
        <w:tc>
          <w:tcPr>
            <w:tcW w:w="5220" w:type="dxa"/>
          </w:tcPr>
          <w:p w14:paraId="4526CBE2" w14:textId="7849D5FE" w:rsidR="00F54A2E" w:rsidRDefault="00390D3B" w:rsidP="004C0A20">
            <w:pPr>
              <w:pStyle w:val="Bulletslist"/>
            </w:pPr>
            <w:r>
              <w:rPr>
                <w:b/>
                <w:bCs/>
              </w:rPr>
              <w:t>S</w:t>
            </w:r>
            <w:r w:rsidRPr="00F07264">
              <w:rPr>
                <w:b/>
                <w:bCs/>
              </w:rPr>
              <w:t>tart</w:t>
            </w:r>
            <w:r>
              <w:rPr>
                <w:b/>
                <w:bCs/>
              </w:rPr>
              <w:t xml:space="preserve"> date</w:t>
            </w:r>
            <w:r w:rsidRPr="00F07264">
              <w:rPr>
                <w:b/>
                <w:bCs/>
              </w:rPr>
              <w:t>:</w:t>
            </w:r>
            <w:r w:rsidRPr="00F07264">
              <w:t xml:space="preserve"> </w:t>
            </w:r>
            <w:r w:rsidR="00C46CBB" w:rsidRPr="004C0A20">
              <w:t>2</w:t>
            </w:r>
            <w:r w:rsidR="006C2B60">
              <w:t>7</w:t>
            </w:r>
            <w:r w:rsidR="00C46CBB" w:rsidRPr="004C0A20">
              <w:rPr>
                <w:b/>
                <w:bCs/>
              </w:rPr>
              <w:t xml:space="preserve"> </w:t>
            </w:r>
            <w:r w:rsidR="00DD3C1C" w:rsidRPr="004C0A20">
              <w:t xml:space="preserve">December </w:t>
            </w:r>
            <w:r w:rsidR="00C46CBB">
              <w:t>2020</w:t>
            </w:r>
          </w:p>
          <w:p w14:paraId="448A5D5A" w14:textId="5B91D280" w:rsidR="00DD3C1C" w:rsidRPr="004C0A20" w:rsidRDefault="00DD3C1C" w:rsidP="00C95BFB">
            <w:pPr>
              <w:pStyle w:val="Bulletslist"/>
            </w:pPr>
            <w:r w:rsidRPr="004C0A20">
              <w:rPr>
                <w:b/>
                <w:bCs/>
              </w:rPr>
              <w:t>Doses administered:</w:t>
            </w:r>
            <w:r>
              <w:rPr>
                <w:b/>
                <w:bCs/>
              </w:rPr>
              <w:t xml:space="preserve"> </w:t>
            </w:r>
            <w:r w:rsidR="00C46CBB" w:rsidRPr="004C0A20">
              <w:t>0.</w:t>
            </w:r>
            <w:r w:rsidR="009D16A5">
              <w:t>59</w:t>
            </w:r>
            <w:r w:rsidR="00C46CBB" w:rsidRPr="004C0A20">
              <w:t xml:space="preserve"> doses per 100 people</w:t>
            </w:r>
            <w:r w:rsidR="006C2B60">
              <w:t xml:space="preserve"> (</w:t>
            </w:r>
            <w:r w:rsidR="009D16A5">
              <w:t>12</w:t>
            </w:r>
            <w:r w:rsidR="00CB30B7">
              <w:t xml:space="preserve"> </w:t>
            </w:r>
            <w:r w:rsidR="009D16A5">
              <w:t>January</w:t>
            </w:r>
            <w:r w:rsidR="006C2B60">
              <w:t xml:space="preserve"> 202</w:t>
            </w:r>
            <w:r w:rsidR="009D16A5">
              <w:t>1</w:t>
            </w:r>
            <w:r w:rsidR="006C2B60">
              <w:t>)</w:t>
            </w:r>
          </w:p>
          <w:p w14:paraId="09917757" w14:textId="1CA35E8D" w:rsidR="00F54A2E" w:rsidRPr="00F07264" w:rsidRDefault="00F54A2E" w:rsidP="00C95BFB">
            <w:pPr>
              <w:pStyle w:val="Bulletslist"/>
            </w:pPr>
            <w:r w:rsidRPr="00F07264">
              <w:rPr>
                <w:b/>
                <w:bCs/>
              </w:rPr>
              <w:t>Strategy</w:t>
            </w:r>
            <w:r w:rsidRPr="00F07264">
              <w:t>:</w:t>
            </w:r>
            <w:r w:rsidR="007E22C3">
              <w:t xml:space="preserve"> </w:t>
            </w:r>
            <w:hyperlink r:id="rId46" w:history="1">
              <w:r w:rsidR="007E22C3" w:rsidRPr="004719C4">
                <w:rPr>
                  <w:rStyle w:val="Hyperlink"/>
                </w:rPr>
                <w:t>Austria’s Vaccination Strategy</w:t>
              </w:r>
            </w:hyperlink>
          </w:p>
          <w:p w14:paraId="7C54512D" w14:textId="610D0C7C" w:rsidR="00F54A2E" w:rsidRPr="00F07264" w:rsidRDefault="00C1423D" w:rsidP="00C95BFB">
            <w:pPr>
              <w:pStyle w:val="Bulletslist"/>
            </w:pPr>
            <w:r w:rsidRPr="00F07264">
              <w:rPr>
                <w:b/>
                <w:bCs/>
              </w:rPr>
              <w:t>Doses</w:t>
            </w:r>
            <w:r w:rsidR="00DD3C1C">
              <w:rPr>
                <w:b/>
                <w:bCs/>
              </w:rPr>
              <w:t xml:space="preserve"> Acquired</w:t>
            </w:r>
            <w:r w:rsidRPr="00F07264">
              <w:rPr>
                <w:b/>
                <w:bCs/>
              </w:rPr>
              <w:t>:</w:t>
            </w:r>
            <w:r>
              <w:t xml:space="preserve"> </w:t>
            </w:r>
            <w:r w:rsidR="007E22C3">
              <w:t xml:space="preserve">16 million </w:t>
            </w:r>
            <w:r w:rsidR="007E22C3" w:rsidRPr="00F07264">
              <w:rPr>
                <w:i/>
                <w:iCs/>
              </w:rPr>
              <w:t xml:space="preserve">through </w:t>
            </w:r>
            <w:r w:rsidR="007E22C3">
              <w:rPr>
                <w:i/>
                <w:iCs/>
              </w:rPr>
              <w:t xml:space="preserve">the </w:t>
            </w:r>
            <w:r w:rsidR="007E22C3" w:rsidRPr="00F07264">
              <w:rPr>
                <w:i/>
                <w:iCs/>
              </w:rPr>
              <w:t>EU</w:t>
            </w:r>
            <w:r w:rsidR="009700CB">
              <w:rPr>
                <w:i/>
                <w:iCs/>
              </w:rPr>
              <w:t xml:space="preserve"> </w:t>
            </w:r>
            <w:hyperlink r:id="rId47" w:history="1">
              <w:r w:rsidR="009700CB" w:rsidRPr="00F07264">
                <w:rPr>
                  <w:rStyle w:val="Hyperlink"/>
                </w:rPr>
                <w:t>(Link)</w:t>
              </w:r>
            </w:hyperlink>
            <w:r w:rsidR="009700CB">
              <w:t xml:space="preserve"> </w:t>
            </w:r>
            <w:r w:rsidR="009700CB" w:rsidRPr="009700CB">
              <w:t>AstraZeneca (6</w:t>
            </w:r>
            <w:r w:rsidR="009700CB">
              <w:t xml:space="preserve"> </w:t>
            </w:r>
            <w:r w:rsidR="009700CB" w:rsidRPr="009700CB">
              <w:t>million), SANOFI (1.5), J&amp;J (2.5); Pfizer</w:t>
            </w:r>
            <w:r w:rsidR="009700CB">
              <w:t>/BioNTech</w:t>
            </w:r>
            <w:r w:rsidR="009700CB" w:rsidRPr="009700CB">
              <w:t xml:space="preserve"> (3.5), CureVac (3)</w:t>
            </w:r>
          </w:p>
        </w:tc>
      </w:tr>
    </w:tbl>
    <w:bookmarkEnd w:id="18"/>
    <w:p w14:paraId="4A3B48D4" w14:textId="5E8A44CF" w:rsidR="00A33143" w:rsidRPr="004C0A20" w:rsidRDefault="004E4D45" w:rsidP="004C0A20">
      <w:pPr>
        <w:pStyle w:val="Heading4"/>
        <w:rPr>
          <w:b/>
          <w:bCs w:val="0"/>
          <w:color w:val="auto"/>
        </w:rPr>
      </w:pPr>
      <w:r w:rsidRPr="004C0A20">
        <w:rPr>
          <w:b/>
          <w:bCs w:val="0"/>
        </w:rPr>
        <w:lastRenderedPageBreak/>
        <w:t>Latest Member State developments affecting the medical technology industry</w:t>
      </w:r>
    </w:p>
    <w:p w14:paraId="701696F9" w14:textId="3B64052E" w:rsidR="004E4D45" w:rsidRPr="004C0A20" w:rsidRDefault="004E4D45" w:rsidP="001425CB">
      <w:pPr>
        <w:pStyle w:val="Heading5"/>
        <w:rPr>
          <w:rStyle w:val="IntenseReference"/>
          <w:smallCaps w:val="0"/>
          <w:color w:val="365F91" w:themeColor="accent1" w:themeShade="BF"/>
          <w:spacing w:val="0"/>
        </w:rPr>
      </w:pPr>
      <w:r w:rsidRPr="004C0A20">
        <w:rPr>
          <w:rStyle w:val="IntenseReference"/>
          <w:smallCaps w:val="0"/>
          <w:color w:val="365F91" w:themeColor="accent1" w:themeShade="BF"/>
          <w:spacing w:val="0"/>
        </w:rPr>
        <w:t>2021</w:t>
      </w:r>
    </w:p>
    <w:p w14:paraId="55674E3D" w14:textId="363F6242" w:rsidR="004E4D45" w:rsidRDefault="004E4D45" w:rsidP="004C0A20">
      <w:pPr>
        <w:pStyle w:val="Heading6"/>
      </w:pPr>
      <w:r>
        <w:t>January</w:t>
      </w:r>
    </w:p>
    <w:p w14:paraId="02A1D4BC" w14:textId="004CBCD2" w:rsidR="001F7037" w:rsidRPr="001F7037" w:rsidRDefault="001F7037" w:rsidP="001F7037">
      <w:pPr>
        <w:pStyle w:val="Bulletslist"/>
      </w:pPr>
      <w:r>
        <w:rPr>
          <w:b/>
          <w:bCs/>
        </w:rPr>
        <w:t xml:space="preserve">13 January: </w:t>
      </w:r>
      <w:r w:rsidRPr="001F7037">
        <w:t>Countries should be reimbursed for costs for tests and vaccination centers</w:t>
      </w:r>
      <w:r>
        <w:t xml:space="preserve"> – </w:t>
      </w:r>
      <w:hyperlink r:id="rId48" w:history="1">
        <w:r w:rsidRPr="001F7037">
          <w:rPr>
            <w:rStyle w:val="Hyperlink"/>
          </w:rPr>
          <w:t>MedInLive</w:t>
        </w:r>
      </w:hyperlink>
      <w:r>
        <w:t xml:space="preserve"> </w:t>
      </w:r>
    </w:p>
    <w:p w14:paraId="38A94755" w14:textId="14830D4C" w:rsidR="001F7037" w:rsidRPr="001F7037" w:rsidRDefault="001F7037" w:rsidP="001F7037">
      <w:pPr>
        <w:pStyle w:val="Bulletslist"/>
        <w:rPr>
          <w:b/>
          <w:bCs/>
        </w:rPr>
      </w:pPr>
      <w:r w:rsidRPr="001F7037">
        <w:rPr>
          <w:b/>
          <w:bCs/>
        </w:rPr>
        <w:t xml:space="preserve">12 January: </w:t>
      </w:r>
      <w:r w:rsidRPr="001F7037">
        <w:t>At least 131,000 vaccinated Viennese by the end of March</w:t>
      </w:r>
      <w:r>
        <w:t xml:space="preserve"> – </w:t>
      </w:r>
      <w:hyperlink r:id="rId49" w:history="1">
        <w:r w:rsidRPr="001F7037">
          <w:rPr>
            <w:rStyle w:val="Hyperlink"/>
          </w:rPr>
          <w:t>MedInLive</w:t>
        </w:r>
      </w:hyperlink>
    </w:p>
    <w:p w14:paraId="002ABA10" w14:textId="74836715" w:rsidR="007F77D4" w:rsidRPr="004C0A20" w:rsidRDefault="004E4D45" w:rsidP="001425CB">
      <w:pPr>
        <w:pStyle w:val="Heading5"/>
        <w15:collapsed/>
        <w:rPr>
          <w:b/>
          <w:bCs/>
        </w:rPr>
      </w:pPr>
      <w:r w:rsidRPr="004C0A20">
        <w:rPr>
          <w:rStyle w:val="IntenseReference"/>
          <w:smallCaps w:val="0"/>
          <w:color w:val="365F91" w:themeColor="accent1" w:themeShade="BF"/>
          <w:spacing w:val="0"/>
        </w:rPr>
        <w:t>2020</w:t>
      </w:r>
    </w:p>
    <w:p w14:paraId="6A40373C" w14:textId="766DC35D" w:rsidR="0070184F" w:rsidRDefault="0070184F" w:rsidP="001425CB">
      <w:pPr>
        <w:pStyle w:val="Heading6"/>
        <w15:collapsed/>
      </w:pPr>
      <w:r>
        <w:t>December</w:t>
      </w:r>
    </w:p>
    <w:p w14:paraId="239B7CD7" w14:textId="6DE822FE" w:rsidR="00D80F67" w:rsidRDefault="00D80F67" w:rsidP="0070184F">
      <w:pPr>
        <w:pStyle w:val="Bulletslist"/>
        <w:rPr>
          <w:b/>
          <w:bCs/>
        </w:rPr>
      </w:pPr>
      <w:r>
        <w:rPr>
          <w:b/>
          <w:bCs/>
        </w:rPr>
        <w:t xml:space="preserve">14 December: </w:t>
      </w:r>
      <w:r w:rsidRPr="0071482C">
        <w:t xml:space="preserve">Mass tests without masses </w:t>
      </w:r>
      <w:r>
        <w:t>–</w:t>
      </w:r>
      <w:r>
        <w:rPr>
          <w:b/>
          <w:bCs/>
        </w:rPr>
        <w:t xml:space="preserve"> </w:t>
      </w:r>
      <w:hyperlink r:id="rId50" w:history="1">
        <w:r w:rsidRPr="0071482C">
          <w:rPr>
            <w:rStyle w:val="Hyperlink"/>
          </w:rPr>
          <w:t>Tagesschau</w:t>
        </w:r>
      </w:hyperlink>
      <w:r>
        <w:rPr>
          <w:b/>
          <w:bCs/>
        </w:rPr>
        <w:t xml:space="preserve"> </w:t>
      </w:r>
    </w:p>
    <w:p w14:paraId="02D7F53A" w14:textId="3ABDEF8B" w:rsidR="0070184F" w:rsidRPr="00F07264" w:rsidRDefault="0070184F" w:rsidP="0070184F">
      <w:pPr>
        <w:pStyle w:val="Bulletslist"/>
        <w:rPr>
          <w:b/>
          <w:bCs/>
        </w:rPr>
      </w:pPr>
      <w:r w:rsidRPr="00F07264">
        <w:rPr>
          <w:b/>
          <w:bCs/>
        </w:rPr>
        <w:t xml:space="preserve">7 December: </w:t>
      </w:r>
      <w:r w:rsidRPr="00F07264">
        <w:t>Austria relaxes strict coronavirus lockdown, urges mass testing</w:t>
      </w:r>
      <w:r>
        <w:t xml:space="preserve"> – </w:t>
      </w:r>
      <w:hyperlink r:id="rId51" w:history="1">
        <w:r w:rsidRPr="0070184F">
          <w:rPr>
            <w:rStyle w:val="Hyperlink"/>
          </w:rPr>
          <w:t>DW</w:t>
        </w:r>
      </w:hyperlink>
    </w:p>
    <w:p w14:paraId="6BECB2D4" w14:textId="494570B5" w:rsidR="0070184F" w:rsidRPr="00F07264" w:rsidRDefault="0070184F" w:rsidP="00F07264">
      <w:pPr>
        <w:pStyle w:val="Bulletslist"/>
        <w:rPr>
          <w:b/>
          <w:bCs/>
        </w:rPr>
      </w:pPr>
      <w:r>
        <w:rPr>
          <w:b/>
          <w:bCs/>
        </w:rPr>
        <w:t>7 December:</w:t>
      </w:r>
      <w:r>
        <w:t xml:space="preserve"> Austria begins mass coronavirus testing in lead up to Christmas – </w:t>
      </w:r>
      <w:hyperlink r:id="rId52" w:history="1">
        <w:r w:rsidRPr="0070184F">
          <w:rPr>
            <w:rStyle w:val="Hyperlink"/>
          </w:rPr>
          <w:t xml:space="preserve">EN </w:t>
        </w:r>
      </w:hyperlink>
      <w:r>
        <w:t xml:space="preserve"> </w:t>
      </w:r>
    </w:p>
    <w:p w14:paraId="0FA6442D" w14:textId="375F9E14" w:rsidR="002A62BA" w:rsidRDefault="002A62BA" w:rsidP="001425CB">
      <w:pPr>
        <w:pStyle w:val="Heading6"/>
        <w15:collapsed/>
      </w:pPr>
      <w:r>
        <w:t>November</w:t>
      </w:r>
    </w:p>
    <w:p w14:paraId="2C1FA756" w14:textId="35B3F9CB" w:rsidR="00D64CDD" w:rsidRPr="00DA454A" w:rsidRDefault="00D64CDD" w:rsidP="002A62BA">
      <w:pPr>
        <w:pStyle w:val="Bulletslist"/>
      </w:pPr>
      <w:r w:rsidRPr="00DA454A">
        <w:rPr>
          <w:b/>
          <w:bCs/>
        </w:rPr>
        <w:t>25 November</w:t>
      </w:r>
      <w:r>
        <w:t xml:space="preserve">: </w:t>
      </w:r>
      <w:r w:rsidRPr="00D64CDD">
        <w:t>A massive screening campaign is due to start on December 5 and 6 in Austria</w:t>
      </w:r>
      <w:r>
        <w:t xml:space="preserve"> – </w:t>
      </w:r>
      <w:hyperlink r:id="rId53" w:history="1">
        <w:r w:rsidRPr="00D64CDD">
          <w:rPr>
            <w:rStyle w:val="Hyperlink"/>
          </w:rPr>
          <w:t>RFI</w:t>
        </w:r>
      </w:hyperlink>
    </w:p>
    <w:p w14:paraId="08EE640D" w14:textId="2D8D987C" w:rsidR="002A62BA" w:rsidRDefault="002A62BA" w:rsidP="002A62BA">
      <w:pPr>
        <w:pStyle w:val="Bulletslist"/>
      </w:pPr>
      <w:r w:rsidRPr="00C55FCE">
        <w:rPr>
          <w:b/>
          <w:bCs/>
        </w:rPr>
        <w:t>16 November</w:t>
      </w:r>
      <w:r>
        <w:t xml:space="preserve">: Hospitals are on the border of triage situations - </w:t>
      </w:r>
      <w:hyperlink r:id="rId54" w:history="1">
        <w:r w:rsidRPr="002A62BA">
          <w:rPr>
            <w:rStyle w:val="Hyperlink"/>
          </w:rPr>
          <w:t>MedInLive</w:t>
        </w:r>
      </w:hyperlink>
    </w:p>
    <w:p w14:paraId="1BDAF930" w14:textId="63A41C71" w:rsidR="00FD661E" w:rsidRPr="00333D0F" w:rsidRDefault="00FD661E" w:rsidP="00C55FCE">
      <w:pPr>
        <w:pStyle w:val="Bulletslist"/>
      </w:pPr>
      <w:r>
        <w:rPr>
          <w:b/>
          <w:bCs/>
        </w:rPr>
        <w:t>16 November:</w:t>
      </w:r>
      <w:r>
        <w:t xml:space="preserve"> Austrian government wants to start mass testing - </w:t>
      </w:r>
      <w:hyperlink r:id="rId55" w:history="1">
        <w:r w:rsidRPr="00FD661E">
          <w:rPr>
            <w:rStyle w:val="Hyperlink"/>
          </w:rPr>
          <w:t>MedInLive</w:t>
        </w:r>
      </w:hyperlink>
    </w:p>
    <w:p w14:paraId="6596398E" w14:textId="7FEF052B" w:rsidR="00A33143" w:rsidRPr="00960991" w:rsidRDefault="00A33143" w:rsidP="001425CB">
      <w:pPr>
        <w:pStyle w:val="Heading6"/>
        <w15:collapsed/>
      </w:pPr>
      <w:r>
        <w:t>October</w:t>
      </w:r>
    </w:p>
    <w:p w14:paraId="4BF8AA80" w14:textId="7827CD09" w:rsidR="00FF0E58" w:rsidRPr="00C55FCE" w:rsidRDefault="00FF0E58" w:rsidP="0031540D">
      <w:pPr>
        <w:pStyle w:val="Bulletslist"/>
      </w:pPr>
      <w:r w:rsidRPr="00C55FCE">
        <w:rPr>
          <w:b/>
          <w:bCs/>
        </w:rPr>
        <w:t>28 October</w:t>
      </w:r>
      <w:r>
        <w:t xml:space="preserve">: Vienna and Upper Austria postpone non-urgent operations - </w:t>
      </w:r>
      <w:hyperlink r:id="rId56" w:history="1">
        <w:r w:rsidRPr="00FF0E58">
          <w:rPr>
            <w:rStyle w:val="Hyperlink"/>
          </w:rPr>
          <w:t>Kurier</w:t>
        </w:r>
      </w:hyperlink>
    </w:p>
    <w:p w14:paraId="3045FAB8" w14:textId="08AF666A" w:rsidR="006741DD" w:rsidRPr="00241CD3" w:rsidRDefault="006741DD" w:rsidP="0031540D">
      <w:pPr>
        <w:pStyle w:val="Bulletslist"/>
      </w:pPr>
      <w:r w:rsidRPr="00241CD3">
        <w:rPr>
          <w:b/>
          <w:bCs/>
        </w:rPr>
        <w:t>28 October</w:t>
      </w:r>
      <w:r>
        <w:t xml:space="preserve">: Pharmacies no longer allowed to offer antigen tests - </w:t>
      </w:r>
      <w:hyperlink r:id="rId57" w:history="1">
        <w:r w:rsidRPr="006741DD">
          <w:rPr>
            <w:rStyle w:val="Hyperlink"/>
          </w:rPr>
          <w:t>MedInLive</w:t>
        </w:r>
      </w:hyperlink>
    </w:p>
    <w:p w14:paraId="47D42C13" w14:textId="02734409" w:rsidR="006741DD" w:rsidRPr="00241CD3" w:rsidRDefault="006741DD" w:rsidP="0031540D">
      <w:pPr>
        <w:pStyle w:val="Bulletslist"/>
      </w:pPr>
      <w:r w:rsidRPr="00241CD3">
        <w:rPr>
          <w:b/>
          <w:bCs/>
        </w:rPr>
        <w:t>28 October</w:t>
      </w:r>
      <w:r>
        <w:t xml:space="preserve">: Criticism from the Austrian Medical Association on postponing non-essential surgeries - </w:t>
      </w:r>
      <w:hyperlink r:id="rId58" w:history="1">
        <w:r w:rsidRPr="006741DD">
          <w:rPr>
            <w:rStyle w:val="Hyperlink"/>
          </w:rPr>
          <w:t>MedInLive</w:t>
        </w:r>
      </w:hyperlink>
    </w:p>
    <w:p w14:paraId="74497484" w14:textId="33C5D6F4" w:rsidR="00FD4961" w:rsidRPr="00241CD3" w:rsidRDefault="00FD4961" w:rsidP="0031540D">
      <w:pPr>
        <w:pStyle w:val="Bulletslist"/>
      </w:pPr>
      <w:r w:rsidRPr="00241CD3">
        <w:rPr>
          <w:b/>
          <w:bCs/>
        </w:rPr>
        <w:t>21 October</w:t>
      </w:r>
      <w:r>
        <w:t xml:space="preserve">: SPÖ leader wants antigen tests for nursing home visitors – </w:t>
      </w:r>
      <w:hyperlink r:id="rId59" w:history="1">
        <w:r w:rsidRPr="00FD4961">
          <w:rPr>
            <w:rStyle w:val="Hyperlink"/>
          </w:rPr>
          <w:t>Die Presse</w:t>
        </w:r>
      </w:hyperlink>
    </w:p>
    <w:p w14:paraId="60753716" w14:textId="75FD0052" w:rsidR="00A33143" w:rsidRPr="00241CD3" w:rsidRDefault="00FD4961">
      <w:pPr>
        <w:pStyle w:val="Bulletslist"/>
      </w:pPr>
      <w:r w:rsidRPr="00241CD3">
        <w:rPr>
          <w:b/>
          <w:bCs/>
        </w:rPr>
        <w:t>20 October</w:t>
      </w:r>
      <w:r>
        <w:t xml:space="preserve">: Corona test program for tourism is being extended – </w:t>
      </w:r>
      <w:hyperlink r:id="rId60" w:history="1">
        <w:r w:rsidRPr="00FD4961">
          <w:rPr>
            <w:rStyle w:val="Hyperlink"/>
          </w:rPr>
          <w:t>Die Presse</w:t>
        </w:r>
      </w:hyperlink>
    </w:p>
    <w:p w14:paraId="4A72651B" w14:textId="4CB72F4E" w:rsidR="00693EAA" w:rsidRPr="00201CA5" w:rsidRDefault="00693EAA" w:rsidP="0031540D">
      <w:pPr>
        <w:pStyle w:val="Bulletslist"/>
      </w:pPr>
      <w:r w:rsidRPr="00201CA5">
        <w:rPr>
          <w:b/>
          <w:bCs/>
        </w:rPr>
        <w:t>6 October</w:t>
      </w:r>
      <w:r>
        <w:t xml:space="preserve">: Study finds that lockdown halved hospital admissions which had severe effects – </w:t>
      </w:r>
      <w:hyperlink r:id="rId61" w:history="1">
        <w:r w:rsidRPr="00693EAA">
          <w:rPr>
            <w:rStyle w:val="Hyperlink"/>
          </w:rPr>
          <w:t>Wiener Zeitung</w:t>
        </w:r>
      </w:hyperlink>
    </w:p>
    <w:p w14:paraId="499A4B08" w14:textId="070D525C" w:rsidR="001D66B4" w:rsidRPr="00201CA5" w:rsidRDefault="001D66B4" w:rsidP="0031540D">
      <w:pPr>
        <w:pStyle w:val="Bulletslist"/>
      </w:pPr>
      <w:r w:rsidRPr="00201CA5">
        <w:rPr>
          <w:b/>
          <w:bCs/>
        </w:rPr>
        <w:t>5 October</w:t>
      </w:r>
      <w:r>
        <w:t xml:space="preserve">: Experts speak out against mass testing due to creation of a false sense of security - </w:t>
      </w:r>
      <w:hyperlink r:id="rId62" w:history="1">
        <w:r w:rsidRPr="001D66B4">
          <w:rPr>
            <w:rStyle w:val="Hyperlink"/>
          </w:rPr>
          <w:t>MedInLive</w:t>
        </w:r>
      </w:hyperlink>
    </w:p>
    <w:p w14:paraId="35FEDC84" w14:textId="06025024" w:rsidR="009F5974" w:rsidRPr="00C55FCE" w:rsidRDefault="009F5974" w:rsidP="0031540D">
      <w:pPr>
        <w:pStyle w:val="Bulletslist"/>
        <w:rPr>
          <w:rStyle w:val="Hyperlink"/>
          <w:color w:val="333333"/>
          <w:u w:val="none"/>
        </w:rPr>
      </w:pPr>
      <w:r w:rsidRPr="00201CA5">
        <w:rPr>
          <w:b/>
          <w:bCs/>
        </w:rPr>
        <w:t>5 October</w:t>
      </w:r>
      <w:r>
        <w:t xml:space="preserve">: FPÖ boss sees mask obligation fit only in retirement and health care facilities – </w:t>
      </w:r>
      <w:hyperlink r:id="rId63" w:history="1">
        <w:r w:rsidRPr="009F5974">
          <w:rPr>
            <w:rStyle w:val="Hyperlink"/>
          </w:rPr>
          <w:t>Die Presse</w:t>
        </w:r>
      </w:hyperlink>
    </w:p>
    <w:p w14:paraId="21C91C6B" w14:textId="32EE0CFF" w:rsidR="00A33143" w:rsidRPr="00201CA5" w:rsidRDefault="00A33143" w:rsidP="001425CB">
      <w:pPr>
        <w:pStyle w:val="Heading6"/>
        <w15:collapsed/>
      </w:pPr>
      <w:r>
        <w:t>September</w:t>
      </w:r>
    </w:p>
    <w:p w14:paraId="03BA4029" w14:textId="2710439E" w:rsidR="004B1BF4" w:rsidRPr="004B1BF4" w:rsidRDefault="004B1BF4" w:rsidP="0031540D">
      <w:pPr>
        <w:pStyle w:val="Bulletslist"/>
      </w:pPr>
      <w:r w:rsidRPr="004B1BF4">
        <w:rPr>
          <w:b/>
          <w:bCs/>
        </w:rPr>
        <w:t>18 September</w:t>
      </w:r>
      <w:r>
        <w:t xml:space="preserve">: Doctors criticize Austrian test strategy for too many unreflective screenings - </w:t>
      </w:r>
      <w:hyperlink r:id="rId64" w:history="1">
        <w:r w:rsidRPr="004B1BF4">
          <w:rPr>
            <w:rStyle w:val="Hyperlink"/>
          </w:rPr>
          <w:t>MedInLive</w:t>
        </w:r>
      </w:hyperlink>
    </w:p>
    <w:p w14:paraId="3AD095F2" w14:textId="503105D9" w:rsidR="003B332A" w:rsidRPr="003B332A" w:rsidRDefault="003B332A" w:rsidP="0031540D">
      <w:pPr>
        <w:pStyle w:val="Bulletslist"/>
      </w:pPr>
      <w:r w:rsidRPr="003B332A">
        <w:rPr>
          <w:b/>
          <w:bCs/>
        </w:rPr>
        <w:t>11 September</w:t>
      </w:r>
      <w:r>
        <w:t xml:space="preserve">: Experts see improvements possible for Austrian testing strategy - </w:t>
      </w:r>
      <w:hyperlink r:id="rId65" w:history="1">
        <w:r w:rsidRPr="003B332A">
          <w:rPr>
            <w:rStyle w:val="Hyperlink"/>
          </w:rPr>
          <w:t>MedInLive</w:t>
        </w:r>
      </w:hyperlink>
    </w:p>
    <w:p w14:paraId="16DD3C8D" w14:textId="3C37915E" w:rsidR="00C35D78" w:rsidRPr="007333D7" w:rsidRDefault="00C35D78" w:rsidP="0031540D">
      <w:pPr>
        <w:pStyle w:val="Bulletslist"/>
      </w:pPr>
      <w:r w:rsidRPr="007333D7">
        <w:rPr>
          <w:b/>
          <w:bCs/>
        </w:rPr>
        <w:t>5 September</w:t>
      </w:r>
      <w:r>
        <w:t xml:space="preserve">: Directors can extend mask requirement at work – </w:t>
      </w:r>
      <w:hyperlink r:id="rId66" w:history="1">
        <w:r w:rsidRPr="00C35D78">
          <w:rPr>
            <w:rStyle w:val="Hyperlink"/>
          </w:rPr>
          <w:t>Wiener Zeitung</w:t>
        </w:r>
      </w:hyperlink>
    </w:p>
    <w:p w14:paraId="5EE14405" w14:textId="2A4D2C49" w:rsidR="00483229" w:rsidRPr="00C55FCE" w:rsidRDefault="00C35D78" w:rsidP="0031540D">
      <w:pPr>
        <w:pStyle w:val="Bulletslist"/>
        <w:rPr>
          <w:rStyle w:val="Hyperlink"/>
          <w:color w:val="333333"/>
          <w:u w:val="none"/>
        </w:rPr>
      </w:pPr>
      <w:r w:rsidRPr="007333D7">
        <w:rPr>
          <w:b/>
          <w:bCs/>
        </w:rPr>
        <w:t>4 September</w:t>
      </w:r>
      <w:r>
        <w:t xml:space="preserve">: Uncertainty about adequate supply of flu vaccine - </w:t>
      </w:r>
      <w:hyperlink r:id="rId67" w:history="1">
        <w:r w:rsidRPr="00C35D78">
          <w:rPr>
            <w:rStyle w:val="Hyperlink"/>
          </w:rPr>
          <w:t>MedInLive</w:t>
        </w:r>
      </w:hyperlink>
    </w:p>
    <w:p w14:paraId="6DA8AE61" w14:textId="05295EA4" w:rsidR="00A33143" w:rsidRPr="007333D7" w:rsidRDefault="00A33143" w:rsidP="001425CB">
      <w:pPr>
        <w:pStyle w:val="Heading6"/>
        <w15:collapsed/>
      </w:pPr>
      <w:r>
        <w:t>August</w:t>
      </w:r>
    </w:p>
    <w:p w14:paraId="2A562AB7" w14:textId="6BEA135B" w:rsidR="00D91BAA" w:rsidRPr="007333D7" w:rsidRDefault="00D91BAA" w:rsidP="0031540D">
      <w:pPr>
        <w:pStyle w:val="Bulletslist"/>
      </w:pPr>
      <w:r w:rsidRPr="007333D7">
        <w:rPr>
          <w:b/>
          <w:bCs/>
        </w:rPr>
        <w:t>26 August</w:t>
      </w:r>
      <w:r>
        <w:t xml:space="preserve">: Masks compulsory in Upper Austria – </w:t>
      </w:r>
      <w:hyperlink r:id="rId68" w:history="1">
        <w:r w:rsidRPr="00D91BAA">
          <w:rPr>
            <w:rStyle w:val="Hyperlink"/>
          </w:rPr>
          <w:t>Wiener Zeitung</w:t>
        </w:r>
      </w:hyperlink>
    </w:p>
    <w:p w14:paraId="21887C13" w14:textId="02379B87" w:rsidR="006C1639" w:rsidRPr="00450639" w:rsidRDefault="006C1639" w:rsidP="0031540D">
      <w:pPr>
        <w:pStyle w:val="Bulletslist"/>
      </w:pPr>
      <w:r w:rsidRPr="00450639">
        <w:rPr>
          <w:b/>
          <w:bCs/>
        </w:rPr>
        <w:t>25 August</w:t>
      </w:r>
      <w:r>
        <w:t xml:space="preserve">: Experts find that CE Mark for PCR tests are insufficient as seal of approval - </w:t>
      </w:r>
      <w:hyperlink r:id="rId69" w:history="1">
        <w:r w:rsidRPr="006C1639">
          <w:rPr>
            <w:rStyle w:val="Hyperlink"/>
          </w:rPr>
          <w:t>MedInLive</w:t>
        </w:r>
      </w:hyperlink>
    </w:p>
    <w:p w14:paraId="524E993F" w14:textId="1F205D06" w:rsidR="003375C9" w:rsidRPr="00C55FCE" w:rsidRDefault="00826160" w:rsidP="0031540D">
      <w:pPr>
        <w:pStyle w:val="Bulletslist"/>
        <w:rPr>
          <w:rStyle w:val="Hyperlink"/>
          <w:color w:val="333333"/>
          <w:u w:val="none"/>
        </w:rPr>
      </w:pPr>
      <w:r w:rsidRPr="00D148AC">
        <w:rPr>
          <w:b/>
          <w:bCs/>
        </w:rPr>
        <w:t>4 August</w:t>
      </w:r>
      <w:r>
        <w:t xml:space="preserve">: New guidelines for contact persons include mandatory testing – </w:t>
      </w:r>
      <w:hyperlink r:id="rId70" w:history="1">
        <w:r w:rsidRPr="00826160">
          <w:rPr>
            <w:rStyle w:val="Hyperlink"/>
          </w:rPr>
          <w:t>Wiener Zeitung</w:t>
        </w:r>
      </w:hyperlink>
    </w:p>
    <w:p w14:paraId="379D5F6F" w14:textId="6F25E402" w:rsidR="00A33143" w:rsidRPr="00D148AC" w:rsidRDefault="00A33143" w:rsidP="001425CB">
      <w:pPr>
        <w:pStyle w:val="Heading6"/>
        <w15:collapsed/>
      </w:pPr>
      <w:r>
        <w:t>July</w:t>
      </w:r>
    </w:p>
    <w:p w14:paraId="51DE1CCE" w14:textId="35352163" w:rsidR="003B4824" w:rsidRPr="00FA447A" w:rsidRDefault="003B4824" w:rsidP="0031540D">
      <w:pPr>
        <w:pStyle w:val="Bulletslist"/>
      </w:pPr>
      <w:r w:rsidRPr="00FA447A">
        <w:rPr>
          <w:b/>
          <w:bCs/>
        </w:rPr>
        <w:t>23 July</w:t>
      </w:r>
      <w:r>
        <w:t xml:space="preserve">: Doctors advice cardiovascular patients to </w:t>
      </w:r>
      <w:r w:rsidR="00233E5A">
        <w:t xml:space="preserve">do medical checks before a second wave - </w:t>
      </w:r>
      <w:hyperlink r:id="rId71" w:history="1">
        <w:r w:rsidR="00233E5A" w:rsidRPr="00233E5A">
          <w:rPr>
            <w:rStyle w:val="Hyperlink"/>
          </w:rPr>
          <w:t>MedInLive</w:t>
        </w:r>
      </w:hyperlink>
    </w:p>
    <w:p w14:paraId="00D91871" w14:textId="509A7DEF" w:rsidR="003B4824" w:rsidRPr="00FA447A" w:rsidRDefault="003B4824" w:rsidP="0031540D">
      <w:pPr>
        <w:pStyle w:val="Bulletslist"/>
      </w:pPr>
      <w:r w:rsidRPr="00FA447A">
        <w:rPr>
          <w:b/>
          <w:bCs/>
        </w:rPr>
        <w:t>23 July</w:t>
      </w:r>
      <w:r>
        <w:t xml:space="preserve">: Mask requirement also when visiting nursing homes and hospitals - </w:t>
      </w:r>
      <w:hyperlink r:id="rId72" w:history="1">
        <w:r w:rsidRPr="003B4824">
          <w:rPr>
            <w:rStyle w:val="Hyperlink"/>
          </w:rPr>
          <w:t>MedInLive</w:t>
        </w:r>
      </w:hyperlink>
    </w:p>
    <w:p w14:paraId="718E340E" w14:textId="328058BD" w:rsidR="00C50148" w:rsidRPr="00FA447A" w:rsidRDefault="00C50148" w:rsidP="0031540D">
      <w:pPr>
        <w:pStyle w:val="Bulletslist"/>
      </w:pPr>
      <w:r w:rsidRPr="00FA447A">
        <w:rPr>
          <w:b/>
          <w:bCs/>
        </w:rPr>
        <w:t>22 July</w:t>
      </w:r>
      <w:r>
        <w:t xml:space="preserve">: Mask requirement in supermarkets in Austria – </w:t>
      </w:r>
      <w:hyperlink r:id="rId73" w:history="1">
        <w:r w:rsidRPr="00C50148">
          <w:rPr>
            <w:rStyle w:val="Hyperlink"/>
          </w:rPr>
          <w:t>the Local</w:t>
        </w:r>
      </w:hyperlink>
    </w:p>
    <w:p w14:paraId="6D033FBF" w14:textId="42679BEB" w:rsidR="000647D7" w:rsidRPr="00C55FCE" w:rsidRDefault="000647D7" w:rsidP="0031540D">
      <w:pPr>
        <w:pStyle w:val="Bulletslist"/>
        <w:rPr>
          <w:rStyle w:val="Hyperlink"/>
          <w:color w:val="333333"/>
          <w:u w:val="none"/>
        </w:rPr>
      </w:pPr>
      <w:r w:rsidRPr="00E256BF">
        <w:rPr>
          <w:b/>
          <w:bCs/>
        </w:rPr>
        <w:t>7 July</w:t>
      </w:r>
      <w:r>
        <w:t xml:space="preserve">: Mask requirement reintroduced in Upper Austria – </w:t>
      </w:r>
      <w:hyperlink r:id="rId74" w:history="1">
        <w:r w:rsidRPr="000647D7">
          <w:rPr>
            <w:rStyle w:val="Hyperlink"/>
          </w:rPr>
          <w:t>Die Presse</w:t>
        </w:r>
      </w:hyperlink>
    </w:p>
    <w:p w14:paraId="1BD550C7" w14:textId="0F9046C6" w:rsidR="00A33143" w:rsidRPr="000647D7" w:rsidRDefault="00A33143" w:rsidP="001425CB">
      <w:pPr>
        <w:pStyle w:val="Heading6"/>
        <w15:collapsed/>
      </w:pPr>
      <w:r>
        <w:t>June</w:t>
      </w:r>
    </w:p>
    <w:p w14:paraId="0AFCDD75" w14:textId="77D2CCAF" w:rsidR="004E5C9E" w:rsidRPr="000C493D" w:rsidRDefault="004E5C9E" w:rsidP="0031540D">
      <w:pPr>
        <w:pStyle w:val="Bulletslist"/>
      </w:pPr>
      <w:r w:rsidRPr="000C493D">
        <w:rPr>
          <w:b/>
          <w:bCs/>
        </w:rPr>
        <w:t>29 June</w:t>
      </w:r>
      <w:r>
        <w:t xml:space="preserve">: Researchers push for nationwide antibody study - </w:t>
      </w:r>
      <w:hyperlink r:id="rId75" w:history="1">
        <w:r w:rsidRPr="004E5C9E">
          <w:rPr>
            <w:rStyle w:val="Hyperlink"/>
          </w:rPr>
          <w:t>MedInLive</w:t>
        </w:r>
      </w:hyperlink>
    </w:p>
    <w:p w14:paraId="693AB5E2" w14:textId="3A9BEDC1" w:rsidR="0096263A" w:rsidRPr="004E5C9E" w:rsidRDefault="0096263A" w:rsidP="0031540D">
      <w:pPr>
        <w:pStyle w:val="Bulletslist"/>
      </w:pPr>
      <w:r w:rsidRPr="004E5C9E">
        <w:rPr>
          <w:b/>
          <w:bCs/>
        </w:rPr>
        <w:t>22 June</w:t>
      </w:r>
      <w:r>
        <w:t xml:space="preserve">: Vienna region processed the surgery backlog already – </w:t>
      </w:r>
      <w:hyperlink r:id="rId76" w:history="1">
        <w:r w:rsidRPr="0096263A">
          <w:rPr>
            <w:rStyle w:val="Hyperlink"/>
          </w:rPr>
          <w:t>Wiener Zeitung</w:t>
        </w:r>
      </w:hyperlink>
    </w:p>
    <w:p w14:paraId="44B021F4" w14:textId="3C2B6E7E" w:rsidR="00D80A25" w:rsidRPr="004E5C9E" w:rsidRDefault="00D80A25" w:rsidP="0031540D">
      <w:pPr>
        <w:pStyle w:val="Bulletslist"/>
      </w:pPr>
      <w:r w:rsidRPr="004E5C9E">
        <w:rPr>
          <w:b/>
          <w:bCs/>
        </w:rPr>
        <w:t>15 June</w:t>
      </w:r>
      <w:r>
        <w:t xml:space="preserve">: Mask requirement severely restricted from now on – </w:t>
      </w:r>
      <w:hyperlink r:id="rId77" w:history="1">
        <w:r w:rsidRPr="00D80A25">
          <w:rPr>
            <w:rStyle w:val="Hyperlink"/>
          </w:rPr>
          <w:t>MedInLive</w:t>
        </w:r>
      </w:hyperlink>
    </w:p>
    <w:p w14:paraId="3E9A5D03" w14:textId="2C293A59" w:rsidR="0029567D" w:rsidRPr="00D80A25" w:rsidRDefault="0029567D" w:rsidP="0031540D">
      <w:pPr>
        <w:pStyle w:val="Bulletslist"/>
      </w:pPr>
      <w:r w:rsidRPr="00D80A25">
        <w:rPr>
          <w:b/>
          <w:bCs/>
        </w:rPr>
        <w:t>10 June</w:t>
      </w:r>
      <w:r>
        <w:t xml:space="preserve">: Austrian antibody test ready in summer – </w:t>
      </w:r>
      <w:hyperlink r:id="rId78" w:history="1">
        <w:r w:rsidRPr="0029567D">
          <w:rPr>
            <w:rStyle w:val="Hyperlink"/>
          </w:rPr>
          <w:t>MedInLive</w:t>
        </w:r>
      </w:hyperlink>
      <w:r>
        <w:t xml:space="preserve"> </w:t>
      </w:r>
    </w:p>
    <w:p w14:paraId="58078012" w14:textId="2CF7D846" w:rsidR="005D766F" w:rsidRPr="00C55FCE" w:rsidRDefault="005D766F" w:rsidP="0031540D">
      <w:pPr>
        <w:pStyle w:val="Bulletslist"/>
        <w:rPr>
          <w:rStyle w:val="Hyperlink"/>
          <w:color w:val="333333"/>
          <w:u w:val="none"/>
        </w:rPr>
      </w:pPr>
      <w:r w:rsidRPr="0029567D">
        <w:rPr>
          <w:b/>
          <w:bCs/>
        </w:rPr>
        <w:t>8 June</w:t>
      </w:r>
      <w:r>
        <w:t xml:space="preserve">: Testing of hospital staff resumed after criticism - </w:t>
      </w:r>
      <w:hyperlink r:id="rId79" w:history="1">
        <w:r w:rsidRPr="005D766F">
          <w:rPr>
            <w:rStyle w:val="Hyperlink"/>
          </w:rPr>
          <w:t>MedInLive</w:t>
        </w:r>
      </w:hyperlink>
    </w:p>
    <w:p w14:paraId="3B30ADB4" w14:textId="6C61D51B" w:rsidR="00A33143" w:rsidRPr="0029567D" w:rsidRDefault="00A33143" w:rsidP="001425CB">
      <w:pPr>
        <w:pStyle w:val="Heading6"/>
        <w15:collapsed/>
      </w:pPr>
      <w:r>
        <w:t>May</w:t>
      </w:r>
    </w:p>
    <w:p w14:paraId="543364F7" w14:textId="05F9B7A9" w:rsidR="00920DD3" w:rsidRPr="00CD21BC" w:rsidRDefault="00920DD3" w:rsidP="0031540D">
      <w:pPr>
        <w:pStyle w:val="Bulletslist"/>
      </w:pPr>
      <w:r w:rsidRPr="00CD21BC">
        <w:rPr>
          <w:b/>
          <w:bCs/>
        </w:rPr>
        <w:t>29 May</w:t>
      </w:r>
      <w:r>
        <w:t>: Mask obligation reduced from the 15</w:t>
      </w:r>
      <w:r w:rsidRPr="00CD21BC">
        <w:rPr>
          <w:vertAlign w:val="superscript"/>
        </w:rPr>
        <w:t>th</w:t>
      </w:r>
      <w:r>
        <w:t xml:space="preserve"> of June – </w:t>
      </w:r>
      <w:hyperlink r:id="rId80" w:history="1">
        <w:r w:rsidRPr="00920DD3">
          <w:rPr>
            <w:rStyle w:val="Hyperlink"/>
          </w:rPr>
          <w:t>Wiener Zeitung</w:t>
        </w:r>
      </w:hyperlink>
    </w:p>
    <w:p w14:paraId="129FDD4A" w14:textId="49260FA7" w:rsidR="008D1994" w:rsidRPr="00360375" w:rsidRDefault="008D1994" w:rsidP="0031540D">
      <w:pPr>
        <w:pStyle w:val="Bulletslist"/>
      </w:pPr>
      <w:r w:rsidRPr="00360375">
        <w:rPr>
          <w:b/>
          <w:bCs/>
        </w:rPr>
        <w:t>18 May</w:t>
      </w:r>
      <w:r>
        <w:t xml:space="preserve">: Medical association advises government to take precautions for second wave regarding PPE - </w:t>
      </w:r>
      <w:hyperlink r:id="rId81" w:history="1">
        <w:r w:rsidRPr="008D1994">
          <w:rPr>
            <w:rStyle w:val="Hyperlink"/>
          </w:rPr>
          <w:t>Medinlive</w:t>
        </w:r>
      </w:hyperlink>
    </w:p>
    <w:p w14:paraId="4B34E678" w14:textId="3431A0AB" w:rsidR="00314FA2" w:rsidRPr="004C0A20" w:rsidRDefault="003E2677" w:rsidP="004C0A20">
      <w:pPr>
        <w:pStyle w:val="Bulletslist"/>
      </w:pPr>
      <w:r w:rsidRPr="00693990">
        <w:rPr>
          <w:b/>
          <w:bCs/>
        </w:rPr>
        <w:t>15 May</w:t>
      </w:r>
      <w:r>
        <w:t xml:space="preserve">: A more comprehensive testing strategy gets green light from national council - </w:t>
      </w:r>
      <w:hyperlink r:id="rId82" w:history="1">
        <w:r w:rsidRPr="003E2677">
          <w:rPr>
            <w:rStyle w:val="Hyperlink"/>
          </w:rPr>
          <w:t>MedinLive</w:t>
        </w:r>
      </w:hyperlink>
      <w:r>
        <w:t xml:space="preserve"> </w:t>
      </w:r>
      <w:bookmarkEnd w:id="12"/>
    </w:p>
    <w:p w14:paraId="17045F04" w14:textId="77777777" w:rsidR="00DD3C1C" w:rsidRDefault="00DD3C1C" w:rsidP="0031540D">
      <w:pPr>
        <w:pStyle w:val="Heading3"/>
      </w:pPr>
    </w:p>
    <w:p w14:paraId="4E63F9CE" w14:textId="10292F33" w:rsidR="0031540D" w:rsidRDefault="0031540D" w:rsidP="0031540D">
      <w:pPr>
        <w:pStyle w:val="Heading3"/>
      </w:pPr>
      <w:bookmarkStart w:id="19" w:name="_Toc61450709"/>
      <w:r w:rsidRPr="0031540D">
        <w:t>Belgium</w:t>
      </w:r>
      <w:bookmarkEnd w:id="19"/>
    </w:p>
    <w:tbl>
      <w:tblPr>
        <w:tblStyle w:val="GridTable4-Accent4"/>
        <w:tblW w:w="13405" w:type="dxa"/>
        <w:tblLook w:val="0420" w:firstRow="1" w:lastRow="0" w:firstColumn="0" w:lastColumn="0" w:noHBand="0" w:noVBand="1"/>
      </w:tblPr>
      <w:tblGrid>
        <w:gridCol w:w="4729"/>
        <w:gridCol w:w="3488"/>
        <w:gridCol w:w="5188"/>
      </w:tblGrid>
      <w:tr w:rsidR="00F85DBF" w14:paraId="3ECE40FD" w14:textId="1EC66E3B" w:rsidTr="004C0A20">
        <w:trPr>
          <w:cnfStyle w:val="100000000000" w:firstRow="1" w:lastRow="0" w:firstColumn="0" w:lastColumn="0" w:oddVBand="0" w:evenVBand="0" w:oddHBand="0" w:evenHBand="0" w:firstRowFirstColumn="0" w:firstRowLastColumn="0" w:lastRowFirstColumn="0" w:lastRowLastColumn="0"/>
        </w:trPr>
        <w:tc>
          <w:tcPr>
            <w:tcW w:w="4729" w:type="dxa"/>
          </w:tcPr>
          <w:p w14:paraId="162C9D6D" w14:textId="77777777" w:rsidR="00F85DBF" w:rsidRPr="004371AA" w:rsidRDefault="00F85DBF" w:rsidP="000607AF">
            <w:pPr>
              <w:rPr>
                <w:color w:val="FFFFFF" w:themeColor="background1"/>
              </w:rPr>
            </w:pPr>
            <w:bookmarkStart w:id="20" w:name="_Hlk56585575"/>
            <w:r w:rsidRPr="004371AA">
              <w:rPr>
                <w:color w:val="FFFFFF" w:themeColor="background1"/>
              </w:rPr>
              <w:t>Relevant national websites</w:t>
            </w:r>
          </w:p>
        </w:tc>
        <w:tc>
          <w:tcPr>
            <w:tcW w:w="3488" w:type="dxa"/>
          </w:tcPr>
          <w:p w14:paraId="48A00AE1" w14:textId="77777777" w:rsidR="00F85DBF" w:rsidRPr="004371AA" w:rsidRDefault="00F85DBF" w:rsidP="000607AF">
            <w:pPr>
              <w:rPr>
                <w:color w:val="FFFFFF" w:themeColor="background1"/>
              </w:rPr>
            </w:pPr>
            <w:r w:rsidRPr="004371AA">
              <w:rPr>
                <w:color w:val="FFFFFF" w:themeColor="background1"/>
              </w:rPr>
              <w:t>Current status</w:t>
            </w:r>
          </w:p>
        </w:tc>
        <w:tc>
          <w:tcPr>
            <w:tcW w:w="5188" w:type="dxa"/>
          </w:tcPr>
          <w:p w14:paraId="3D7FA1CE" w14:textId="1989527D" w:rsidR="00F85DBF" w:rsidRPr="004371AA" w:rsidRDefault="00F85DBF" w:rsidP="000607AF">
            <w:pPr>
              <w:rPr>
                <w:color w:val="FFFFFF" w:themeColor="background1"/>
              </w:rPr>
            </w:pPr>
            <w:r>
              <w:rPr>
                <w:color w:val="FFFFFF" w:themeColor="background1"/>
              </w:rPr>
              <w:t>Vaccination Strategy</w:t>
            </w:r>
          </w:p>
        </w:tc>
      </w:tr>
      <w:tr w:rsidR="00F85DBF" w14:paraId="1C638D94" w14:textId="646F238A" w:rsidTr="004C0A20">
        <w:trPr>
          <w:cnfStyle w:val="000000100000" w:firstRow="0" w:lastRow="0" w:firstColumn="0" w:lastColumn="0" w:oddVBand="0" w:evenVBand="0" w:oddHBand="1" w:evenHBand="0" w:firstRowFirstColumn="0" w:firstRowLastColumn="0" w:lastRowFirstColumn="0" w:lastRowLastColumn="0"/>
          <w:trHeight w:val="1291"/>
        </w:trPr>
        <w:tc>
          <w:tcPr>
            <w:tcW w:w="4729" w:type="dxa"/>
          </w:tcPr>
          <w:p w14:paraId="7E9C4F04" w14:textId="3AD7338B" w:rsidR="00F85DBF" w:rsidRPr="00C55FCE" w:rsidRDefault="00860DF2" w:rsidP="00C55FCE">
            <w:pPr>
              <w:pStyle w:val="Bulletslist"/>
            </w:pPr>
            <w:hyperlink r:id="rId83" w:history="1">
              <w:r w:rsidR="00F85DBF" w:rsidRPr="00EA2C10">
                <w:rPr>
                  <w:rStyle w:val="Hyperlink"/>
                </w:rPr>
                <w:t>Official COVID-19 Website</w:t>
              </w:r>
            </w:hyperlink>
            <w:r w:rsidR="00F85DBF" w:rsidRPr="00EA2C10">
              <w:rPr>
                <w:u w:val="single"/>
              </w:rPr>
              <w:t xml:space="preserve"> </w:t>
            </w:r>
          </w:p>
          <w:p w14:paraId="23F72B27" w14:textId="77777777" w:rsidR="00F85DBF" w:rsidRPr="00053319" w:rsidRDefault="00F85DBF" w:rsidP="00C55FCE">
            <w:pPr>
              <w:pStyle w:val="Bulletslist"/>
              <w:rPr>
                <w:rStyle w:val="Hyperlink"/>
                <w:b/>
                <w:bCs/>
                <w:color w:val="333333"/>
                <w:u w:val="none"/>
              </w:rPr>
            </w:pPr>
            <w:r w:rsidRPr="00EA2C10">
              <w:t xml:space="preserve">Overview of Belgium testing protocols for travellers – </w:t>
            </w:r>
            <w:hyperlink r:id="rId84" w:history="1">
              <w:r w:rsidRPr="00EA2C10">
                <w:rPr>
                  <w:rStyle w:val="Hyperlink"/>
                </w:rPr>
                <w:t>Belgian Government</w:t>
              </w:r>
            </w:hyperlink>
          </w:p>
          <w:p w14:paraId="5C775A81" w14:textId="488F456F" w:rsidR="00F85DBF" w:rsidRPr="006B7164" w:rsidRDefault="00860DF2" w:rsidP="00C55FCE">
            <w:pPr>
              <w:pStyle w:val="Bulletslist"/>
              <w:rPr>
                <w:b/>
                <w:bCs/>
              </w:rPr>
            </w:pPr>
            <w:hyperlink r:id="rId85" w:history="1">
              <w:r w:rsidR="00F85DBF" w:rsidRPr="00053319">
                <w:rPr>
                  <w:rStyle w:val="Hyperlink"/>
                </w:rPr>
                <w:t>Testing Protocols</w:t>
              </w:r>
            </w:hyperlink>
          </w:p>
        </w:tc>
        <w:tc>
          <w:tcPr>
            <w:tcW w:w="3488" w:type="dxa"/>
          </w:tcPr>
          <w:p w14:paraId="69D7F1C9" w14:textId="7B7F99B5" w:rsidR="00F85DBF" w:rsidRDefault="00B87351" w:rsidP="00333D0F">
            <w:pPr>
              <w:jc w:val="left"/>
              <w:rPr>
                <w:color w:val="auto"/>
              </w:rPr>
            </w:pPr>
            <w:r w:rsidRPr="00B87351">
              <w:rPr>
                <w:color w:val="auto"/>
              </w:rPr>
              <w:t xml:space="preserve">Authorities have extended domestic COVID-19 restrictions until at least </w:t>
            </w:r>
            <w:r w:rsidR="00551E70">
              <w:rPr>
                <w:color w:val="auto"/>
              </w:rPr>
              <w:t>1</w:t>
            </w:r>
            <w:r>
              <w:rPr>
                <w:color w:val="auto"/>
              </w:rPr>
              <w:t xml:space="preserve"> </w:t>
            </w:r>
            <w:r w:rsidR="00551E70">
              <w:rPr>
                <w:color w:val="auto"/>
              </w:rPr>
              <w:t>March</w:t>
            </w:r>
            <w:r>
              <w:rPr>
                <w:color w:val="auto"/>
              </w:rPr>
              <w:t xml:space="preserve"> 2021 (</w:t>
            </w:r>
            <w:hyperlink r:id="rId86" w:history="1">
              <w:r w:rsidRPr="00B87351">
                <w:rPr>
                  <w:rStyle w:val="Hyperlink"/>
                </w:rPr>
                <w:t>Link</w:t>
              </w:r>
            </w:hyperlink>
            <w:r>
              <w:rPr>
                <w:color w:val="auto"/>
              </w:rPr>
              <w:t>)</w:t>
            </w:r>
          </w:p>
        </w:tc>
        <w:tc>
          <w:tcPr>
            <w:tcW w:w="5188" w:type="dxa"/>
          </w:tcPr>
          <w:p w14:paraId="5C0FD86F" w14:textId="1A853924" w:rsidR="00DA3A1C" w:rsidRDefault="00390D3B" w:rsidP="004C0A20">
            <w:pPr>
              <w:pStyle w:val="Bulletslist"/>
            </w:pPr>
            <w:r>
              <w:rPr>
                <w:b/>
                <w:bCs/>
              </w:rPr>
              <w:t>S</w:t>
            </w:r>
            <w:r w:rsidRPr="00F07264">
              <w:rPr>
                <w:b/>
                <w:bCs/>
              </w:rPr>
              <w:t>tart</w:t>
            </w:r>
            <w:r>
              <w:rPr>
                <w:b/>
                <w:bCs/>
              </w:rPr>
              <w:t xml:space="preserve"> date</w:t>
            </w:r>
            <w:r w:rsidRPr="00F07264">
              <w:rPr>
                <w:b/>
                <w:bCs/>
              </w:rPr>
              <w:t>:</w:t>
            </w:r>
            <w:r w:rsidR="00DA3A1C" w:rsidRPr="00F07264">
              <w:t xml:space="preserve"> </w:t>
            </w:r>
            <w:r w:rsidR="00C46CBB">
              <w:t>28 December 2020</w:t>
            </w:r>
            <w:r w:rsidR="00DA3A1C" w:rsidRPr="00F07264">
              <w:t xml:space="preserve"> </w:t>
            </w:r>
          </w:p>
          <w:p w14:paraId="4F6D4088" w14:textId="55A28384" w:rsidR="00C46CBB" w:rsidRPr="00F07264" w:rsidRDefault="00C46CBB" w:rsidP="00E10EE1">
            <w:pPr>
              <w:pStyle w:val="Bulletslist"/>
            </w:pPr>
            <w:r w:rsidRPr="00C01246">
              <w:rPr>
                <w:b/>
                <w:bCs/>
              </w:rPr>
              <w:t>Doses administered:</w:t>
            </w:r>
            <w:r>
              <w:rPr>
                <w:b/>
                <w:bCs/>
              </w:rPr>
              <w:t xml:space="preserve"> </w:t>
            </w:r>
            <w:r w:rsidR="00E10EE1" w:rsidRPr="004C0A20">
              <w:t>0.0</w:t>
            </w:r>
            <w:r w:rsidR="009D16A5">
              <w:t>7</w:t>
            </w:r>
            <w:r w:rsidR="00E10EE1" w:rsidRPr="004C0A20">
              <w:t xml:space="preserve"> doses per 100 people</w:t>
            </w:r>
            <w:r w:rsidR="00E10EE1">
              <w:t xml:space="preserve"> (</w:t>
            </w:r>
            <w:r w:rsidR="009D16A5">
              <w:t>7</w:t>
            </w:r>
            <w:r w:rsidR="00E10EE1">
              <w:t xml:space="preserve"> January 2021)</w:t>
            </w:r>
          </w:p>
          <w:p w14:paraId="4B924016" w14:textId="77777777" w:rsidR="00DA3A1C" w:rsidRDefault="00DA3A1C" w:rsidP="0071482C">
            <w:pPr>
              <w:pStyle w:val="Bulletslist"/>
            </w:pPr>
            <w:r w:rsidRPr="00F07264">
              <w:rPr>
                <w:b/>
                <w:bCs/>
              </w:rPr>
              <w:t>Strategy:</w:t>
            </w:r>
            <w:r w:rsidRPr="00F07264">
              <w:t xml:space="preserve"> </w:t>
            </w:r>
            <w:hyperlink r:id="rId87" w:history="1">
              <w:r w:rsidR="00C34A14" w:rsidRPr="00F85DBF">
                <w:rPr>
                  <w:rStyle w:val="Hyperlink"/>
                </w:rPr>
                <w:t>Belgium’s Vaccination Strategy</w:t>
              </w:r>
            </w:hyperlink>
          </w:p>
          <w:p w14:paraId="16B35ED2" w14:textId="3EC62480" w:rsidR="004719C4" w:rsidRPr="00F07264" w:rsidRDefault="004719C4" w:rsidP="0071482C">
            <w:pPr>
              <w:pStyle w:val="Bulletslist"/>
            </w:pPr>
            <w:r>
              <w:rPr>
                <w:b/>
                <w:bCs/>
              </w:rPr>
              <w:t>Doses</w:t>
            </w:r>
            <w:r w:rsidR="006C2B60">
              <w:rPr>
                <w:b/>
                <w:bCs/>
              </w:rPr>
              <w:t xml:space="preserve"> Acquired</w:t>
            </w:r>
            <w:r>
              <w:rPr>
                <w:b/>
                <w:bCs/>
              </w:rPr>
              <w:t>:</w:t>
            </w:r>
            <w:r>
              <w:t xml:space="preserve"> </w:t>
            </w:r>
            <w:r w:rsidR="00C06581" w:rsidRPr="00F07264">
              <w:t>22.4 million</w:t>
            </w:r>
            <w:r w:rsidR="009700CB">
              <w:t xml:space="preserve"> (</w:t>
            </w:r>
            <w:hyperlink r:id="rId88" w:history="1">
              <w:r w:rsidR="009700CB" w:rsidRPr="009700CB">
                <w:rPr>
                  <w:rStyle w:val="Hyperlink"/>
                </w:rPr>
                <w:t>Link</w:t>
              </w:r>
            </w:hyperlink>
            <w:r w:rsidR="009700CB">
              <w:t xml:space="preserve">) </w:t>
            </w:r>
            <w:r w:rsidR="009700CB" w:rsidRPr="009700CB">
              <w:t>AstraZeneca (7.5</w:t>
            </w:r>
            <w:r w:rsidR="00785D4A">
              <w:t xml:space="preserve"> million</w:t>
            </w:r>
            <w:r w:rsidR="009700CB" w:rsidRPr="009700CB">
              <w:t>), J&amp;J (5), Pfizer/BioNTech (5), CureVac (2.9), Moderna (2)</w:t>
            </w:r>
          </w:p>
        </w:tc>
      </w:tr>
    </w:tbl>
    <w:bookmarkEnd w:id="20"/>
    <w:p w14:paraId="48313B04" w14:textId="716A2C14" w:rsidR="00A33143" w:rsidRDefault="006C2B60" w:rsidP="0031540D">
      <w:pPr>
        <w:pStyle w:val="Heading4"/>
      </w:pPr>
      <w:r w:rsidRPr="00C01246">
        <w:rPr>
          <w:b/>
          <w:bCs w:val="0"/>
        </w:rPr>
        <w:t>Latest Member State developments affecting the medical technology industry</w:t>
      </w:r>
    </w:p>
    <w:p w14:paraId="6330B69B" w14:textId="4B844F9B" w:rsidR="006C2B60" w:rsidRDefault="006C2B60" w:rsidP="006C2B60">
      <w:pPr>
        <w:pStyle w:val="Heading5"/>
        <w:rPr>
          <w:b/>
          <w:bCs/>
        </w:rPr>
      </w:pPr>
      <w:bookmarkStart w:id="21" w:name="_Hlk55560822"/>
      <w:r>
        <w:rPr>
          <w:b/>
          <w:bCs/>
        </w:rPr>
        <w:t>2021</w:t>
      </w:r>
    </w:p>
    <w:p w14:paraId="2DEED396" w14:textId="53AF9E04" w:rsidR="006C2B60" w:rsidRDefault="006C2B60" w:rsidP="004C0A20">
      <w:pPr>
        <w:pStyle w:val="Heading6"/>
      </w:pPr>
      <w:r>
        <w:t>January</w:t>
      </w:r>
    </w:p>
    <w:p w14:paraId="51AEF69E" w14:textId="0399E48E" w:rsidR="00155ECB" w:rsidRPr="00155ECB" w:rsidRDefault="00155ECB" w:rsidP="008119F6">
      <w:pPr>
        <w:pStyle w:val="Bulletslist"/>
        <w:rPr>
          <w:b/>
          <w:bCs/>
        </w:rPr>
      </w:pPr>
      <w:r w:rsidRPr="00155ECB">
        <w:rPr>
          <w:b/>
          <w:bCs/>
        </w:rPr>
        <w:t xml:space="preserve">13 January: </w:t>
      </w:r>
      <w:r w:rsidRPr="00155ECB">
        <w:t xml:space="preserve">Expats disproportionally hit by Belgium’s Covid-19 testing policy, data shows – </w:t>
      </w:r>
      <w:hyperlink r:id="rId89" w:history="1">
        <w:r w:rsidRPr="00155ECB">
          <w:rPr>
            <w:rStyle w:val="Hyperlink"/>
          </w:rPr>
          <w:t>Brussels Times</w:t>
        </w:r>
      </w:hyperlink>
    </w:p>
    <w:p w14:paraId="41E1D3B5" w14:textId="0B5F77A1" w:rsidR="00155ECB" w:rsidRPr="00155ECB" w:rsidRDefault="00155ECB" w:rsidP="008119F6">
      <w:pPr>
        <w:pStyle w:val="Bulletslist"/>
        <w:rPr>
          <w:b/>
          <w:bCs/>
        </w:rPr>
      </w:pPr>
      <w:r>
        <w:rPr>
          <w:b/>
          <w:bCs/>
        </w:rPr>
        <w:t xml:space="preserve">12 January: </w:t>
      </w:r>
      <w:r w:rsidRPr="00155ECB">
        <w:t>New tool shows the coronavirus strains circulating in Belgium</w:t>
      </w:r>
      <w:r>
        <w:t xml:space="preserve"> – </w:t>
      </w:r>
      <w:hyperlink r:id="rId90" w:history="1">
        <w:r w:rsidRPr="00155ECB">
          <w:rPr>
            <w:rStyle w:val="Hyperlink"/>
          </w:rPr>
          <w:t>Brussels Times</w:t>
        </w:r>
      </w:hyperlink>
    </w:p>
    <w:p w14:paraId="687D140F" w14:textId="0DC2211D" w:rsidR="00155ECB" w:rsidRDefault="00155ECB" w:rsidP="008119F6">
      <w:pPr>
        <w:pStyle w:val="Bulletslist"/>
      </w:pPr>
      <w:r>
        <w:rPr>
          <w:b/>
          <w:bCs/>
        </w:rPr>
        <w:t xml:space="preserve">11 January: </w:t>
      </w:r>
      <w:r w:rsidRPr="00155ECB">
        <w:t>Belgium promises ‘vaccination barometer’ to keep track of vaccine rollout</w:t>
      </w:r>
      <w:r>
        <w:t xml:space="preserve"> – </w:t>
      </w:r>
      <w:hyperlink r:id="rId91" w:history="1">
        <w:r w:rsidRPr="00155ECB">
          <w:rPr>
            <w:rStyle w:val="Hyperlink"/>
          </w:rPr>
          <w:t>Brussels Times</w:t>
        </w:r>
      </w:hyperlink>
    </w:p>
    <w:p w14:paraId="6B7D07F6" w14:textId="6E33FBDC" w:rsidR="00155ECB" w:rsidRPr="00155ECB" w:rsidRDefault="00155ECB" w:rsidP="008119F6">
      <w:pPr>
        <w:pStyle w:val="Bulletslist"/>
      </w:pPr>
      <w:r>
        <w:rPr>
          <w:b/>
          <w:bCs/>
        </w:rPr>
        <w:t>11 January:</w:t>
      </w:r>
      <w:r>
        <w:t xml:space="preserve"> </w:t>
      </w:r>
      <w:r w:rsidRPr="00155ECB">
        <w:t>First Moderna vaccines arrive in Belgium today</w:t>
      </w:r>
      <w:r>
        <w:t xml:space="preserve"> – </w:t>
      </w:r>
      <w:hyperlink r:id="rId92" w:history="1">
        <w:r w:rsidRPr="00155ECB">
          <w:rPr>
            <w:rStyle w:val="Hyperlink"/>
          </w:rPr>
          <w:t>Brussels Times</w:t>
        </w:r>
      </w:hyperlink>
      <w:r>
        <w:t xml:space="preserve"> </w:t>
      </w:r>
    </w:p>
    <w:p w14:paraId="0C1AFD3D" w14:textId="79F01B97" w:rsidR="00155ECB" w:rsidRPr="00155ECB" w:rsidRDefault="00155ECB" w:rsidP="008119F6">
      <w:pPr>
        <w:pStyle w:val="Bulletslist"/>
        <w:rPr>
          <w:b/>
          <w:bCs/>
        </w:rPr>
      </w:pPr>
      <w:r>
        <w:rPr>
          <w:b/>
          <w:bCs/>
        </w:rPr>
        <w:t xml:space="preserve">10 January: </w:t>
      </w:r>
      <w:r w:rsidRPr="00155ECB">
        <w:t>Belgium discusses monitoring system for travellers with new coronavirus strain</w:t>
      </w:r>
      <w:r>
        <w:t xml:space="preserve"> – </w:t>
      </w:r>
      <w:hyperlink r:id="rId93" w:history="1">
        <w:r w:rsidRPr="00155ECB">
          <w:rPr>
            <w:rStyle w:val="Hyperlink"/>
          </w:rPr>
          <w:t>Brussels Times</w:t>
        </w:r>
      </w:hyperlink>
    </w:p>
    <w:p w14:paraId="11CBA736" w14:textId="68A30977" w:rsidR="00155ECB" w:rsidRPr="00155ECB" w:rsidRDefault="00155ECB" w:rsidP="008119F6">
      <w:pPr>
        <w:pStyle w:val="Bulletslist"/>
      </w:pPr>
      <w:r w:rsidRPr="00155ECB">
        <w:rPr>
          <w:b/>
          <w:bCs/>
        </w:rPr>
        <w:t xml:space="preserve">7 January: </w:t>
      </w:r>
      <w:r w:rsidRPr="00155ECB">
        <w:t>Belgian government under fire over slow pace of coronavirus vaccinations</w:t>
      </w:r>
      <w:r>
        <w:t xml:space="preserve"> – </w:t>
      </w:r>
      <w:hyperlink r:id="rId94" w:history="1">
        <w:r w:rsidRPr="00155ECB">
          <w:rPr>
            <w:rStyle w:val="Hyperlink"/>
          </w:rPr>
          <w:t>POLITICO</w:t>
        </w:r>
      </w:hyperlink>
    </w:p>
    <w:p w14:paraId="4C60B904" w14:textId="56979F6B" w:rsidR="008119F6" w:rsidRDefault="008119F6" w:rsidP="008119F6">
      <w:pPr>
        <w:pStyle w:val="Bulletslist"/>
      </w:pPr>
      <w:r w:rsidRPr="008119F6">
        <w:rPr>
          <w:b/>
          <w:bCs/>
        </w:rPr>
        <w:t>5 January:</w:t>
      </w:r>
      <w:r>
        <w:t xml:space="preserve"> </w:t>
      </w:r>
      <w:r w:rsidRPr="008119F6">
        <w:t>Belgium starts large-scale coronavirus vaccination campaign</w:t>
      </w:r>
      <w:r>
        <w:t xml:space="preserve"> – </w:t>
      </w:r>
      <w:hyperlink r:id="rId95" w:history="1">
        <w:r w:rsidRPr="008119F6">
          <w:rPr>
            <w:rStyle w:val="Hyperlink"/>
          </w:rPr>
          <w:t>Brussels Times</w:t>
        </w:r>
      </w:hyperlink>
      <w:r>
        <w:t xml:space="preserve"> </w:t>
      </w:r>
    </w:p>
    <w:p w14:paraId="0B1F30EE" w14:textId="6268A170" w:rsidR="008119F6" w:rsidRPr="008119F6" w:rsidRDefault="008119F6" w:rsidP="008119F6">
      <w:pPr>
        <w:pStyle w:val="Bulletslist"/>
      </w:pPr>
      <w:r>
        <w:rPr>
          <w:b/>
          <w:bCs/>
        </w:rPr>
        <w:t>5 January:</w:t>
      </w:r>
      <w:r>
        <w:t xml:space="preserve"> </w:t>
      </w:r>
      <w:r w:rsidRPr="008119F6">
        <w:t>Vaccinated people will not get any privileges in Belgium</w:t>
      </w:r>
      <w:r>
        <w:t xml:space="preserve"> – </w:t>
      </w:r>
      <w:hyperlink r:id="rId96" w:history="1">
        <w:r w:rsidRPr="008119F6">
          <w:rPr>
            <w:rStyle w:val="Hyperlink"/>
          </w:rPr>
          <w:t>Brussels Times</w:t>
        </w:r>
      </w:hyperlink>
      <w:r>
        <w:t xml:space="preserve"> </w:t>
      </w:r>
    </w:p>
    <w:p w14:paraId="2E60764C" w14:textId="7428D584" w:rsidR="008119F6" w:rsidRPr="008119F6" w:rsidRDefault="008119F6" w:rsidP="008119F6">
      <w:pPr>
        <w:pStyle w:val="Bulletslist"/>
      </w:pPr>
      <w:r w:rsidRPr="008119F6">
        <w:rPr>
          <w:b/>
          <w:bCs/>
        </w:rPr>
        <w:lastRenderedPageBreak/>
        <w:t>4 January:</w:t>
      </w:r>
      <w:r>
        <w:t xml:space="preserve"> </w:t>
      </w:r>
      <w:r w:rsidRPr="008119F6">
        <w:t>Belgian or not: all legal residents can get Covid-19 vaccination</w:t>
      </w:r>
      <w:r>
        <w:t xml:space="preserve"> – </w:t>
      </w:r>
      <w:hyperlink r:id="rId97" w:history="1">
        <w:r w:rsidRPr="008119F6">
          <w:rPr>
            <w:rStyle w:val="Hyperlink"/>
          </w:rPr>
          <w:t>Brussels Times</w:t>
        </w:r>
      </w:hyperlink>
      <w:r>
        <w:t xml:space="preserve"> </w:t>
      </w:r>
    </w:p>
    <w:p w14:paraId="1F1CDF1F" w14:textId="55F07F31" w:rsidR="0031540D" w:rsidRPr="004C0A20" w:rsidRDefault="006C2B60" w:rsidP="001425CB">
      <w:pPr>
        <w:pStyle w:val="Heading5"/>
        <w15:collapsed/>
        <w:rPr>
          <w:b/>
          <w:bCs/>
        </w:rPr>
      </w:pPr>
      <w:r w:rsidRPr="004C0A20">
        <w:rPr>
          <w:b/>
          <w:bCs/>
        </w:rPr>
        <w:t>202</w:t>
      </w:r>
      <w:r>
        <w:rPr>
          <w:b/>
          <w:bCs/>
        </w:rPr>
        <w:t>0</w:t>
      </w:r>
    </w:p>
    <w:bookmarkEnd w:id="21"/>
    <w:p w14:paraId="22141B67" w14:textId="74351D7F" w:rsidR="007C1B34" w:rsidRDefault="007C1B34" w:rsidP="001425CB">
      <w:pPr>
        <w:pStyle w:val="Heading6"/>
        <w15:collapsed/>
      </w:pPr>
      <w:r w:rsidRPr="007C1B34">
        <w:t>December</w:t>
      </w:r>
    </w:p>
    <w:p w14:paraId="186BD050" w14:textId="4D58619A" w:rsidR="008119F6" w:rsidRDefault="008119F6" w:rsidP="00AF5C94">
      <w:pPr>
        <w:pStyle w:val="Bulletslist"/>
      </w:pPr>
      <w:r w:rsidRPr="008119F6">
        <w:rPr>
          <w:b/>
          <w:bCs/>
        </w:rPr>
        <w:t>31 December:</w:t>
      </w:r>
      <w:r>
        <w:t xml:space="preserve"> </w:t>
      </w:r>
      <w:r w:rsidRPr="008119F6">
        <w:t>Belgium tightens COVID-19 controls with tests for all travelers</w:t>
      </w:r>
      <w:r>
        <w:t xml:space="preserve"> – </w:t>
      </w:r>
      <w:hyperlink r:id="rId98" w:history="1">
        <w:r w:rsidRPr="008119F6">
          <w:rPr>
            <w:rStyle w:val="Hyperlink"/>
          </w:rPr>
          <w:t>EURACTIV</w:t>
        </w:r>
      </w:hyperlink>
      <w:r>
        <w:t xml:space="preserve"> </w:t>
      </w:r>
    </w:p>
    <w:p w14:paraId="52A5363F" w14:textId="23964311" w:rsidR="00155ECB" w:rsidRPr="008119F6" w:rsidRDefault="00155ECB" w:rsidP="00AF5C94">
      <w:pPr>
        <w:pStyle w:val="Bulletslist"/>
      </w:pPr>
      <w:r>
        <w:rPr>
          <w:b/>
          <w:bCs/>
        </w:rPr>
        <w:t>24 December:</w:t>
      </w:r>
      <w:r>
        <w:t xml:space="preserve"> </w:t>
      </w:r>
      <w:r w:rsidRPr="00155ECB">
        <w:t>Coronavirus vaccination in Belgium: What you need to know</w:t>
      </w:r>
      <w:r>
        <w:t xml:space="preserve"> – </w:t>
      </w:r>
      <w:hyperlink r:id="rId99" w:history="1">
        <w:r w:rsidRPr="00155ECB">
          <w:rPr>
            <w:rStyle w:val="Hyperlink"/>
          </w:rPr>
          <w:t>POLITICO</w:t>
        </w:r>
      </w:hyperlink>
    </w:p>
    <w:p w14:paraId="34F54C87" w14:textId="5D942C13" w:rsidR="00D80F67" w:rsidRPr="0071482C" w:rsidRDefault="00D80F67" w:rsidP="00AF5C94">
      <w:pPr>
        <w:pStyle w:val="Bulletslist"/>
      </w:pPr>
      <w:r w:rsidRPr="0071482C">
        <w:rPr>
          <w:b/>
          <w:bCs/>
        </w:rPr>
        <w:t>15 December:</w:t>
      </w:r>
      <w:r>
        <w:t xml:space="preserve"> </w:t>
      </w:r>
      <w:r w:rsidRPr="00D80F67">
        <w:t>‘If necessary’ Belgium will take new measures on Friday</w:t>
      </w:r>
      <w:r>
        <w:t xml:space="preserve"> – </w:t>
      </w:r>
      <w:hyperlink r:id="rId100" w:history="1">
        <w:r w:rsidRPr="00D80F67">
          <w:rPr>
            <w:rStyle w:val="Hyperlink"/>
          </w:rPr>
          <w:t>Brussels Times</w:t>
        </w:r>
      </w:hyperlink>
    </w:p>
    <w:p w14:paraId="0A63E235" w14:textId="2D47C24A" w:rsidR="00C34A14" w:rsidRPr="00F07264" w:rsidRDefault="00C34A14" w:rsidP="00AF5C94">
      <w:pPr>
        <w:pStyle w:val="Bulletslist"/>
      </w:pPr>
      <w:r w:rsidRPr="00F07264">
        <w:rPr>
          <w:b/>
          <w:bCs/>
        </w:rPr>
        <w:t>3 December:</w:t>
      </w:r>
      <w:r>
        <w:t xml:space="preserve"> </w:t>
      </w:r>
      <w:r w:rsidRPr="00C34A14">
        <w:t>Belgium releases coronavirus vaccination plans</w:t>
      </w:r>
      <w:r>
        <w:t xml:space="preserve"> – </w:t>
      </w:r>
      <w:hyperlink r:id="rId101" w:history="1">
        <w:r w:rsidRPr="00C34A14">
          <w:rPr>
            <w:rStyle w:val="Hyperlink"/>
          </w:rPr>
          <w:t>POLITICO</w:t>
        </w:r>
      </w:hyperlink>
    </w:p>
    <w:p w14:paraId="1D120982" w14:textId="167E0556" w:rsidR="00C34A14" w:rsidRDefault="00C34A14" w:rsidP="00AF5C94">
      <w:pPr>
        <w:pStyle w:val="Bulletslist"/>
      </w:pPr>
      <w:r w:rsidRPr="00F07264">
        <w:rPr>
          <w:b/>
          <w:bCs/>
        </w:rPr>
        <w:t>2 December:</w:t>
      </w:r>
      <w:r>
        <w:t xml:space="preserve"> </w:t>
      </w:r>
      <w:r w:rsidRPr="00C34A14">
        <w:t>Belgium will start vaccinating population from 5 January</w:t>
      </w:r>
      <w:r>
        <w:t xml:space="preserve"> – </w:t>
      </w:r>
      <w:hyperlink r:id="rId102" w:history="1">
        <w:r w:rsidRPr="00C34A14">
          <w:rPr>
            <w:rStyle w:val="Hyperlink"/>
          </w:rPr>
          <w:t>Brussels Times</w:t>
        </w:r>
      </w:hyperlink>
    </w:p>
    <w:p w14:paraId="7B9F7A72" w14:textId="53781147" w:rsidR="004719C4" w:rsidRPr="00F07264" w:rsidRDefault="004719C4" w:rsidP="00AF5C94">
      <w:pPr>
        <w:pStyle w:val="Bulletslist"/>
      </w:pPr>
      <w:r>
        <w:rPr>
          <w:b/>
          <w:bCs/>
        </w:rPr>
        <w:t>2 December:</w:t>
      </w:r>
      <w:r>
        <w:t xml:space="preserve"> </w:t>
      </w:r>
      <w:r w:rsidRPr="004719C4">
        <w:t>Belgium set to receive total of 22.4 million Covid-19 vaccine doses</w:t>
      </w:r>
      <w:r>
        <w:t xml:space="preserve"> – </w:t>
      </w:r>
      <w:hyperlink r:id="rId103" w:history="1">
        <w:r w:rsidRPr="004719C4">
          <w:rPr>
            <w:rStyle w:val="Hyperlink"/>
          </w:rPr>
          <w:t>Brussels Times</w:t>
        </w:r>
      </w:hyperlink>
    </w:p>
    <w:p w14:paraId="34B97C36" w14:textId="20DB6DDA" w:rsidR="007C1B34" w:rsidRPr="007C1B34" w:rsidRDefault="007C1B34" w:rsidP="00AF5C94">
      <w:pPr>
        <w:pStyle w:val="Bulletslist"/>
      </w:pPr>
      <w:r w:rsidRPr="00AF5C94">
        <w:rPr>
          <w:b/>
          <w:bCs/>
        </w:rPr>
        <w:t>1 December</w:t>
      </w:r>
      <w:r>
        <w:t xml:space="preserve">: </w:t>
      </w:r>
      <w:r w:rsidRPr="007C1B34">
        <w:t>Belgium won’t get Covid-19 vaccines before mid-January</w:t>
      </w:r>
      <w:r>
        <w:t xml:space="preserve"> – </w:t>
      </w:r>
      <w:hyperlink r:id="rId104" w:history="1">
        <w:r w:rsidRPr="007C1B34">
          <w:rPr>
            <w:rStyle w:val="Hyperlink"/>
          </w:rPr>
          <w:t>Brussels Times</w:t>
        </w:r>
      </w:hyperlink>
      <w:r>
        <w:t xml:space="preserve"> </w:t>
      </w:r>
    </w:p>
    <w:p w14:paraId="27EAAA8B" w14:textId="1967116C" w:rsidR="00A84A12" w:rsidRDefault="00A84A12" w:rsidP="001425CB">
      <w:pPr>
        <w:pStyle w:val="Heading6"/>
        <w15:collapsed/>
      </w:pPr>
      <w:r>
        <w:t>November</w:t>
      </w:r>
    </w:p>
    <w:p w14:paraId="41C985D8" w14:textId="2A24F2B9" w:rsidR="00B428DB" w:rsidRPr="00F07264" w:rsidRDefault="00B428DB">
      <w:pPr>
        <w:pStyle w:val="Bulletslist"/>
      </w:pPr>
      <w:r w:rsidRPr="00F07264">
        <w:rPr>
          <w:b/>
          <w:bCs/>
        </w:rPr>
        <w:t>24 November:</w:t>
      </w:r>
      <w:r>
        <w:t xml:space="preserve"> </w:t>
      </w:r>
      <w:r w:rsidRPr="00B428DB">
        <w:t>Belgian PM confirms arrival of first coronavirus vaccines before year-end</w:t>
      </w:r>
      <w:r>
        <w:t xml:space="preserve"> – </w:t>
      </w:r>
      <w:hyperlink r:id="rId105" w:history="1">
        <w:r w:rsidRPr="00B428DB">
          <w:rPr>
            <w:rStyle w:val="Hyperlink"/>
          </w:rPr>
          <w:t>Brussels Times</w:t>
        </w:r>
      </w:hyperlink>
    </w:p>
    <w:p w14:paraId="193B20B2" w14:textId="1E8079B3" w:rsidR="00343806" w:rsidRDefault="00343806">
      <w:pPr>
        <w:pStyle w:val="Bulletslist"/>
      </w:pPr>
      <w:r w:rsidRPr="00DA454A">
        <w:rPr>
          <w:b/>
          <w:bCs/>
        </w:rPr>
        <w:t>23 November</w:t>
      </w:r>
      <w:r>
        <w:t xml:space="preserve">: Belgium will again be testing </w:t>
      </w:r>
      <w:r w:rsidRPr="00343806">
        <w:t>asymptomatic high-risk contacts via PCR, starting on day 7 after the high-risk contact</w:t>
      </w:r>
      <w:r>
        <w:t xml:space="preserve"> – </w:t>
      </w:r>
      <w:hyperlink r:id="rId106" w:history="1">
        <w:r w:rsidRPr="00343806">
          <w:rPr>
            <w:rStyle w:val="Hyperlink"/>
          </w:rPr>
          <w:t>info-coronavirus.be</w:t>
        </w:r>
      </w:hyperlink>
    </w:p>
    <w:p w14:paraId="3D80C00F" w14:textId="39896B23" w:rsidR="00343806" w:rsidRPr="00DA454A" w:rsidRDefault="00343806">
      <w:pPr>
        <w:pStyle w:val="Bulletslist"/>
      </w:pPr>
      <w:r>
        <w:rPr>
          <w:b/>
          <w:bCs/>
        </w:rPr>
        <w:t>20 November:</w:t>
      </w:r>
      <w:r>
        <w:t xml:space="preserve"> COVID</w:t>
      </w:r>
      <w:r w:rsidRPr="00343806">
        <w:t>-19 caused at least 5,000 cancer cases to go undiagnosed in Belgium</w:t>
      </w:r>
      <w:r>
        <w:t xml:space="preserve"> – </w:t>
      </w:r>
      <w:hyperlink r:id="rId107" w:history="1">
        <w:r w:rsidRPr="00343806">
          <w:rPr>
            <w:rStyle w:val="Hyperlink"/>
          </w:rPr>
          <w:t>Brussels Times</w:t>
        </w:r>
      </w:hyperlink>
    </w:p>
    <w:p w14:paraId="161E76F2" w14:textId="2A69003E" w:rsidR="001C3188" w:rsidRPr="00C55FCE" w:rsidRDefault="001C3188">
      <w:pPr>
        <w:pStyle w:val="Bulletslist"/>
      </w:pPr>
      <w:r w:rsidRPr="00C55FCE">
        <w:rPr>
          <w:b/>
          <w:bCs/>
        </w:rPr>
        <w:t>12 November</w:t>
      </w:r>
      <w:r>
        <w:t xml:space="preserve">: Experts deem weekly mass testing in Belgium not impossible – </w:t>
      </w:r>
      <w:hyperlink r:id="rId108" w:history="1">
        <w:r w:rsidRPr="001C3188">
          <w:rPr>
            <w:rStyle w:val="Hyperlink"/>
          </w:rPr>
          <w:t>Brussels Times</w:t>
        </w:r>
      </w:hyperlink>
    </w:p>
    <w:p w14:paraId="0750B471" w14:textId="5F5334D3" w:rsidR="00A84A12" w:rsidRPr="00333D0F" w:rsidRDefault="00A84A12" w:rsidP="00C55FCE">
      <w:pPr>
        <w:pStyle w:val="Bulletslist"/>
      </w:pPr>
      <w:r w:rsidRPr="00C55FCE">
        <w:rPr>
          <w:b/>
          <w:bCs/>
        </w:rPr>
        <w:t>11 November</w:t>
      </w:r>
      <w:r>
        <w:t xml:space="preserve">: Brussels to test all people again, instead of only symptomatic individuals – </w:t>
      </w:r>
      <w:hyperlink r:id="rId109" w:history="1">
        <w:r w:rsidRPr="00A84A12">
          <w:rPr>
            <w:rStyle w:val="Hyperlink"/>
          </w:rPr>
          <w:t>Brussels Times</w:t>
        </w:r>
      </w:hyperlink>
    </w:p>
    <w:p w14:paraId="692C60A8" w14:textId="2705E338" w:rsidR="006342E7" w:rsidRPr="006342E7" w:rsidRDefault="006342E7" w:rsidP="001425CB">
      <w:pPr>
        <w:pStyle w:val="Heading6"/>
        <w15:collapsed/>
      </w:pPr>
      <w:r>
        <w:t>October</w:t>
      </w:r>
    </w:p>
    <w:p w14:paraId="24FA4E6B" w14:textId="1E553C85" w:rsidR="00B25E40" w:rsidRPr="00241CD3" w:rsidRDefault="00B25E40" w:rsidP="00530713">
      <w:pPr>
        <w:pStyle w:val="Bulletslist"/>
      </w:pPr>
      <w:r w:rsidRPr="00241CD3">
        <w:rPr>
          <w:b/>
          <w:bCs/>
        </w:rPr>
        <w:t>29 October</w:t>
      </w:r>
      <w:r>
        <w:t xml:space="preserve">: Belgium to send patients to Germany – </w:t>
      </w:r>
      <w:hyperlink r:id="rId110" w:history="1">
        <w:r w:rsidRPr="00B25E40">
          <w:rPr>
            <w:rStyle w:val="Hyperlink"/>
          </w:rPr>
          <w:t>Brussels Times</w:t>
        </w:r>
      </w:hyperlink>
    </w:p>
    <w:p w14:paraId="10EBA441" w14:textId="2199D12C" w:rsidR="00B25E40" w:rsidRPr="00241CD3" w:rsidRDefault="00B25E40" w:rsidP="00530713">
      <w:pPr>
        <w:pStyle w:val="Bulletslist"/>
      </w:pPr>
      <w:r w:rsidRPr="00241CD3">
        <w:rPr>
          <w:b/>
          <w:bCs/>
        </w:rPr>
        <w:t>29 October</w:t>
      </w:r>
      <w:r>
        <w:t xml:space="preserve">: Brussels orders 100,000 rapid COVID-19 tests – </w:t>
      </w:r>
      <w:hyperlink r:id="rId111" w:history="1">
        <w:r w:rsidRPr="00B25E40">
          <w:rPr>
            <w:rStyle w:val="Hyperlink"/>
          </w:rPr>
          <w:t>Brussels Times</w:t>
        </w:r>
      </w:hyperlink>
    </w:p>
    <w:p w14:paraId="264D9FB9" w14:textId="2BBD1C19" w:rsidR="00B25E40" w:rsidRPr="00241CD3" w:rsidRDefault="00B25E40" w:rsidP="00530713">
      <w:pPr>
        <w:pStyle w:val="Bulletslist"/>
      </w:pPr>
      <w:r w:rsidRPr="00241CD3">
        <w:rPr>
          <w:b/>
          <w:bCs/>
        </w:rPr>
        <w:t>29 October</w:t>
      </w:r>
      <w:r>
        <w:t xml:space="preserve">: Belgian hospitals skip to last phase of COVID-19 plan as ICUs fill up – </w:t>
      </w:r>
      <w:hyperlink r:id="rId112" w:history="1">
        <w:r w:rsidRPr="00B25E40">
          <w:rPr>
            <w:rStyle w:val="Hyperlink"/>
          </w:rPr>
          <w:t>Brussels Times</w:t>
        </w:r>
      </w:hyperlink>
    </w:p>
    <w:p w14:paraId="76243B65" w14:textId="7950A818" w:rsidR="00A348E1" w:rsidRPr="00241CD3" w:rsidRDefault="00A348E1" w:rsidP="00530713">
      <w:pPr>
        <w:pStyle w:val="Bulletslist"/>
      </w:pPr>
      <w:r w:rsidRPr="00241CD3">
        <w:rPr>
          <w:b/>
          <w:bCs/>
        </w:rPr>
        <w:t>28 October</w:t>
      </w:r>
      <w:r>
        <w:t xml:space="preserve">: Belgian ICU will be full by 6 November if rise continues – </w:t>
      </w:r>
      <w:hyperlink r:id="rId113" w:history="1">
        <w:r w:rsidRPr="00A348E1">
          <w:rPr>
            <w:rStyle w:val="Hyperlink"/>
          </w:rPr>
          <w:t>Brussels Times</w:t>
        </w:r>
      </w:hyperlink>
    </w:p>
    <w:p w14:paraId="1FD04BDD" w14:textId="1CE41C73" w:rsidR="00B901A3" w:rsidRPr="00241CD3" w:rsidRDefault="00B901A3" w:rsidP="00530713">
      <w:pPr>
        <w:pStyle w:val="Bulletslist"/>
      </w:pPr>
      <w:r w:rsidRPr="00241CD3">
        <w:rPr>
          <w:b/>
          <w:bCs/>
        </w:rPr>
        <w:t>22 October</w:t>
      </w:r>
      <w:r>
        <w:t xml:space="preserve">: Belgian hospitals told to postpone non-urgent care – </w:t>
      </w:r>
      <w:hyperlink r:id="rId114" w:history="1">
        <w:r w:rsidRPr="00B901A3">
          <w:rPr>
            <w:rStyle w:val="Hyperlink"/>
          </w:rPr>
          <w:t>Brussels Times</w:t>
        </w:r>
      </w:hyperlink>
    </w:p>
    <w:p w14:paraId="524EF735" w14:textId="06D12049" w:rsidR="00A81891" w:rsidRPr="00241CD3" w:rsidRDefault="00A81891" w:rsidP="00530713">
      <w:pPr>
        <w:pStyle w:val="Bulletslist"/>
      </w:pPr>
      <w:r w:rsidRPr="00241CD3">
        <w:rPr>
          <w:b/>
          <w:bCs/>
        </w:rPr>
        <w:t>21 October</w:t>
      </w:r>
      <w:r>
        <w:t xml:space="preserve">: Belgium’s new testing strategy focused on symptomatic individuals criticised by experts – </w:t>
      </w:r>
      <w:hyperlink r:id="rId115" w:history="1">
        <w:r w:rsidRPr="00A81891">
          <w:rPr>
            <w:rStyle w:val="Hyperlink"/>
          </w:rPr>
          <w:t>Brussels Times</w:t>
        </w:r>
      </w:hyperlink>
    </w:p>
    <w:p w14:paraId="3E77943E" w14:textId="5E3B62F3" w:rsidR="00A81891" w:rsidRPr="00241CD3" w:rsidRDefault="00A81891" w:rsidP="00530713">
      <w:pPr>
        <w:pStyle w:val="Bulletslist"/>
      </w:pPr>
      <w:r w:rsidRPr="00241CD3">
        <w:rPr>
          <w:b/>
          <w:bCs/>
        </w:rPr>
        <w:t>21 October</w:t>
      </w:r>
      <w:r>
        <w:t xml:space="preserve">: An overview of Belgium’s new testing strategy – </w:t>
      </w:r>
      <w:hyperlink r:id="rId116" w:history="1">
        <w:r w:rsidRPr="00A81891">
          <w:rPr>
            <w:rStyle w:val="Hyperlink"/>
          </w:rPr>
          <w:t>Brussels Times</w:t>
        </w:r>
      </w:hyperlink>
    </w:p>
    <w:p w14:paraId="7BECBE81" w14:textId="29A1C7B8" w:rsidR="00A81891" w:rsidRPr="00241CD3" w:rsidRDefault="00A81891" w:rsidP="00530713">
      <w:pPr>
        <w:pStyle w:val="Bulletslist"/>
      </w:pPr>
      <w:r w:rsidRPr="00241CD3">
        <w:rPr>
          <w:b/>
          <w:bCs/>
        </w:rPr>
        <w:t>21 October</w:t>
      </w:r>
      <w:r>
        <w:t xml:space="preserve">: Flanders will purchase rapid coronavirus tests – </w:t>
      </w:r>
      <w:hyperlink r:id="rId117" w:history="1">
        <w:r w:rsidRPr="00A81891">
          <w:rPr>
            <w:rStyle w:val="Hyperlink"/>
          </w:rPr>
          <w:t>Brussels Times</w:t>
        </w:r>
      </w:hyperlink>
    </w:p>
    <w:p w14:paraId="64DEB446" w14:textId="37E13991" w:rsidR="000A53F6" w:rsidRPr="00C55FCE" w:rsidRDefault="000A53F6" w:rsidP="00530713">
      <w:pPr>
        <w:pStyle w:val="Bulletslist"/>
      </w:pPr>
      <w:r w:rsidRPr="00C55FCE">
        <w:rPr>
          <w:b/>
          <w:bCs/>
        </w:rPr>
        <w:t>12 October</w:t>
      </w:r>
      <w:r>
        <w:t xml:space="preserve">: Elective surgeries postponed again - </w:t>
      </w:r>
      <w:hyperlink r:id="rId118" w:history="1">
        <w:r w:rsidRPr="000A53F6">
          <w:rPr>
            <w:rStyle w:val="Hyperlink"/>
          </w:rPr>
          <w:t>Standaard</w:t>
        </w:r>
      </w:hyperlink>
    </w:p>
    <w:p w14:paraId="00CED207" w14:textId="6C1E6391" w:rsidR="004242F3" w:rsidRPr="00201CA5" w:rsidRDefault="004242F3" w:rsidP="00530713">
      <w:pPr>
        <w:pStyle w:val="Bulletslist"/>
      </w:pPr>
      <w:r w:rsidRPr="00201CA5">
        <w:rPr>
          <w:b/>
          <w:bCs/>
        </w:rPr>
        <w:t>6 October</w:t>
      </w:r>
      <w:r>
        <w:t xml:space="preserve">: Hospital chief warns lack of intensive care bed are disrupting surgeries in Brussels – </w:t>
      </w:r>
      <w:hyperlink r:id="rId119" w:history="1">
        <w:r w:rsidRPr="004242F3">
          <w:rPr>
            <w:rStyle w:val="Hyperlink"/>
          </w:rPr>
          <w:t>Brussels Times</w:t>
        </w:r>
      </w:hyperlink>
    </w:p>
    <w:p w14:paraId="7235F1CD" w14:textId="1DAFEAC9" w:rsidR="00EF59A6" w:rsidRPr="00201CA5" w:rsidRDefault="00EF59A6" w:rsidP="00530713">
      <w:pPr>
        <w:pStyle w:val="Bulletslist"/>
      </w:pPr>
      <w:r w:rsidRPr="00201CA5">
        <w:rPr>
          <w:b/>
          <w:bCs/>
        </w:rPr>
        <w:t>4 October</w:t>
      </w:r>
      <w:r>
        <w:t xml:space="preserve">: Hospital capacity for coronavirus patients in Brussels saturated – </w:t>
      </w:r>
      <w:hyperlink r:id="rId120" w:history="1">
        <w:r w:rsidRPr="00EF59A6">
          <w:rPr>
            <w:rStyle w:val="Hyperlink"/>
          </w:rPr>
          <w:t>Brussels Times</w:t>
        </w:r>
      </w:hyperlink>
    </w:p>
    <w:p w14:paraId="3A846645" w14:textId="124DA268" w:rsidR="0082066C" w:rsidRPr="00C55FCE" w:rsidRDefault="0082066C" w:rsidP="00530713">
      <w:pPr>
        <w:pStyle w:val="Bulletslist"/>
        <w:rPr>
          <w:rStyle w:val="Hyperlink"/>
          <w:color w:val="333333"/>
          <w:u w:val="none"/>
        </w:rPr>
      </w:pPr>
      <w:r w:rsidRPr="00201CA5">
        <w:rPr>
          <w:b/>
          <w:bCs/>
        </w:rPr>
        <w:t>1 October</w:t>
      </w:r>
      <w:r>
        <w:t xml:space="preserve">: New Belgian government wants to increase testing capacity and appoint corona minister - </w:t>
      </w:r>
      <w:hyperlink r:id="rId121" w:history="1">
        <w:r w:rsidRPr="0082066C">
          <w:rPr>
            <w:rStyle w:val="Hyperlink"/>
          </w:rPr>
          <w:t>Nieuwsblad</w:t>
        </w:r>
      </w:hyperlink>
    </w:p>
    <w:p w14:paraId="475C21C2" w14:textId="6110C16F" w:rsidR="006342E7" w:rsidRPr="00201CA5" w:rsidRDefault="006342E7" w:rsidP="001425CB">
      <w:pPr>
        <w:pStyle w:val="Heading6"/>
        <w15:collapsed/>
      </w:pPr>
      <w:r>
        <w:t>September</w:t>
      </w:r>
    </w:p>
    <w:p w14:paraId="7714A194" w14:textId="1AC2B41C" w:rsidR="0089539B" w:rsidRPr="0089539B" w:rsidRDefault="0089539B" w:rsidP="00530713">
      <w:pPr>
        <w:pStyle w:val="Bulletslist"/>
      </w:pPr>
      <w:r w:rsidRPr="0089539B">
        <w:rPr>
          <w:b/>
          <w:bCs/>
        </w:rPr>
        <w:t>14 September</w:t>
      </w:r>
      <w:r>
        <w:t xml:space="preserve">: Belgium’s daily testing capacity reaches over 30,000 – </w:t>
      </w:r>
      <w:hyperlink r:id="rId122" w:history="1">
        <w:r w:rsidRPr="0089539B">
          <w:rPr>
            <w:rStyle w:val="Hyperlink"/>
          </w:rPr>
          <w:t>Brussels Times</w:t>
        </w:r>
      </w:hyperlink>
    </w:p>
    <w:p w14:paraId="45BEE522" w14:textId="5AD9A753" w:rsidR="00395157" w:rsidRPr="00C55FCE" w:rsidRDefault="00395157" w:rsidP="00530713">
      <w:pPr>
        <w:pStyle w:val="Bulletslist"/>
        <w:rPr>
          <w:rStyle w:val="Hyperlink"/>
          <w:color w:val="333333"/>
          <w:u w:val="none"/>
        </w:rPr>
      </w:pPr>
      <w:r w:rsidRPr="007333D7">
        <w:rPr>
          <w:b/>
          <w:bCs/>
        </w:rPr>
        <w:t>7 September</w:t>
      </w:r>
      <w:r>
        <w:t xml:space="preserve">: Brussels testing centres open up to everyone – </w:t>
      </w:r>
      <w:hyperlink r:id="rId123" w:history="1">
        <w:r w:rsidRPr="00395157">
          <w:rPr>
            <w:rStyle w:val="Hyperlink"/>
          </w:rPr>
          <w:t>Brussels Times</w:t>
        </w:r>
      </w:hyperlink>
    </w:p>
    <w:p w14:paraId="6AF4F97C" w14:textId="3AE20D0E" w:rsidR="006342E7" w:rsidRPr="007333D7" w:rsidRDefault="006342E7" w:rsidP="001425CB">
      <w:pPr>
        <w:pStyle w:val="Heading6"/>
        <w15:collapsed/>
      </w:pPr>
      <w:r>
        <w:t>August</w:t>
      </w:r>
    </w:p>
    <w:p w14:paraId="1AB2B88B" w14:textId="48462324" w:rsidR="00D91BAA" w:rsidRPr="007333D7" w:rsidRDefault="00D91BAA" w:rsidP="00530713">
      <w:pPr>
        <w:pStyle w:val="Bulletslist"/>
      </w:pPr>
      <w:r w:rsidRPr="007333D7">
        <w:rPr>
          <w:b/>
          <w:bCs/>
        </w:rPr>
        <w:t>31 August</w:t>
      </w:r>
      <w:r>
        <w:t xml:space="preserve">: Testing to be possible at Brussels Airport – </w:t>
      </w:r>
      <w:hyperlink r:id="rId124" w:history="1">
        <w:r w:rsidRPr="00D91BAA">
          <w:rPr>
            <w:rStyle w:val="Hyperlink"/>
          </w:rPr>
          <w:t>Brussels Times</w:t>
        </w:r>
      </w:hyperlink>
    </w:p>
    <w:p w14:paraId="7A5F928F" w14:textId="0DF56866" w:rsidR="001D3A6F" w:rsidRPr="00450639" w:rsidRDefault="001D3A6F" w:rsidP="00530713">
      <w:pPr>
        <w:pStyle w:val="Bulletslist"/>
      </w:pPr>
      <w:r w:rsidRPr="00450639">
        <w:rPr>
          <w:b/>
          <w:bCs/>
        </w:rPr>
        <w:t>24 August</w:t>
      </w:r>
      <w:r w:rsidRPr="001D3A6F">
        <w:t>: Belgium begins testing nu</w:t>
      </w:r>
      <w:r w:rsidRPr="00450639">
        <w:t>rsing hom</w:t>
      </w:r>
      <w:r>
        <w:t xml:space="preserve">e staff preventatively – </w:t>
      </w:r>
      <w:hyperlink r:id="rId125" w:history="1">
        <w:r w:rsidRPr="001D3A6F">
          <w:rPr>
            <w:rStyle w:val="Hyperlink"/>
          </w:rPr>
          <w:t>Brussels Times</w:t>
        </w:r>
      </w:hyperlink>
      <w:r>
        <w:t xml:space="preserve"> </w:t>
      </w:r>
    </w:p>
    <w:p w14:paraId="716C05FE" w14:textId="0488422E" w:rsidR="007231AA" w:rsidRPr="00450639" w:rsidRDefault="007231AA" w:rsidP="00530713">
      <w:pPr>
        <w:pStyle w:val="Bulletslist"/>
      </w:pPr>
      <w:r w:rsidRPr="00450639">
        <w:rPr>
          <w:b/>
          <w:bCs/>
        </w:rPr>
        <w:t>21 August</w:t>
      </w:r>
      <w:r>
        <w:t xml:space="preserve">: Face masks mandatory in Brussels until at least mid-September – </w:t>
      </w:r>
      <w:hyperlink r:id="rId126" w:history="1">
        <w:r w:rsidRPr="007231AA">
          <w:rPr>
            <w:rStyle w:val="Hyperlink"/>
          </w:rPr>
          <w:t>Brussels Times</w:t>
        </w:r>
      </w:hyperlink>
    </w:p>
    <w:p w14:paraId="486DF38F" w14:textId="124EBB16" w:rsidR="00F3164D" w:rsidRPr="00D148AC" w:rsidRDefault="00F3164D" w:rsidP="00530713">
      <w:pPr>
        <w:pStyle w:val="Bulletslist"/>
      </w:pPr>
      <w:r w:rsidRPr="00D148AC">
        <w:rPr>
          <w:b/>
          <w:bCs/>
        </w:rPr>
        <w:t>12 August</w:t>
      </w:r>
      <w:r>
        <w:t xml:space="preserve">: Belgium to boost testing capacity for upcoming flu season – </w:t>
      </w:r>
      <w:hyperlink r:id="rId127" w:history="1">
        <w:r w:rsidRPr="00F3164D">
          <w:rPr>
            <w:rStyle w:val="Hyperlink"/>
          </w:rPr>
          <w:t>Brussels Times</w:t>
        </w:r>
      </w:hyperlink>
    </w:p>
    <w:p w14:paraId="4F648FEE" w14:textId="3080634B" w:rsidR="00FC0129" w:rsidRPr="00D148AC" w:rsidRDefault="00FC0129" w:rsidP="00530713">
      <w:pPr>
        <w:pStyle w:val="Bulletslist"/>
      </w:pPr>
      <w:r w:rsidRPr="00D148AC">
        <w:rPr>
          <w:b/>
          <w:bCs/>
        </w:rPr>
        <w:t>12 August</w:t>
      </w:r>
      <w:r w:rsidRPr="00D148AC">
        <w:t>: Brussels ready to m</w:t>
      </w:r>
      <w:r>
        <w:t xml:space="preserve">ake masks mandatory in its region – </w:t>
      </w:r>
      <w:hyperlink r:id="rId128" w:history="1">
        <w:r w:rsidRPr="00FC0129">
          <w:rPr>
            <w:rStyle w:val="Hyperlink"/>
          </w:rPr>
          <w:t>Brussels Times</w:t>
        </w:r>
      </w:hyperlink>
    </w:p>
    <w:p w14:paraId="6023158B" w14:textId="5154B009" w:rsidR="003F4ECD" w:rsidRPr="00D148AC" w:rsidRDefault="003F4ECD" w:rsidP="00530713">
      <w:pPr>
        <w:pStyle w:val="Bulletslist"/>
      </w:pPr>
      <w:r w:rsidRPr="00D148AC">
        <w:rPr>
          <w:b/>
          <w:bCs/>
        </w:rPr>
        <w:t>11 August</w:t>
      </w:r>
      <w:r w:rsidRPr="00D148AC">
        <w:t>: Brussels mayor urges s</w:t>
      </w:r>
      <w:r>
        <w:t xml:space="preserve">etting up testing centres in airports, train stations – </w:t>
      </w:r>
      <w:hyperlink r:id="rId129" w:history="1">
        <w:r w:rsidRPr="003F4ECD">
          <w:rPr>
            <w:rStyle w:val="Hyperlink"/>
          </w:rPr>
          <w:t>Brussels Times</w:t>
        </w:r>
      </w:hyperlink>
    </w:p>
    <w:p w14:paraId="5B19BA20" w14:textId="0D1BB572" w:rsidR="007322A1" w:rsidRPr="00C55FCE" w:rsidRDefault="007322A1" w:rsidP="00530713">
      <w:pPr>
        <w:pStyle w:val="Bulletslist"/>
        <w:rPr>
          <w:rStyle w:val="Hyperlink"/>
          <w:color w:val="333333"/>
          <w:u w:val="none"/>
          <w:lang w:val="nl-NL"/>
        </w:rPr>
      </w:pPr>
      <w:r w:rsidRPr="00D148AC">
        <w:rPr>
          <w:b/>
          <w:bCs/>
          <w:lang w:val="nl-NL"/>
        </w:rPr>
        <w:t>5 August</w:t>
      </w:r>
      <w:r w:rsidRPr="00D148AC">
        <w:rPr>
          <w:lang w:val="nl-NL"/>
        </w:rPr>
        <w:t>: Antwerp testing ‘village’ in</w:t>
      </w:r>
      <w:r>
        <w:rPr>
          <w:lang w:val="nl-NL"/>
        </w:rPr>
        <w:t xml:space="preserve">itiates work – </w:t>
      </w:r>
      <w:hyperlink r:id="rId130" w:history="1">
        <w:r w:rsidRPr="007322A1">
          <w:rPr>
            <w:rStyle w:val="Hyperlink"/>
            <w:lang w:val="nl-NL"/>
          </w:rPr>
          <w:t>Brussels Times</w:t>
        </w:r>
      </w:hyperlink>
    </w:p>
    <w:p w14:paraId="7B0C8458" w14:textId="450D5C88" w:rsidR="006342E7" w:rsidRPr="00D148AC" w:rsidRDefault="006342E7" w:rsidP="001425CB">
      <w:pPr>
        <w:pStyle w:val="Heading6"/>
        <w15:collapsed/>
        <w:rPr>
          <w:lang w:val="nl-NL"/>
        </w:rPr>
      </w:pPr>
      <w:r>
        <w:rPr>
          <w:lang w:val="nl-NL"/>
        </w:rPr>
        <w:t>July</w:t>
      </w:r>
    </w:p>
    <w:p w14:paraId="06587F94" w14:textId="3D82B9AB" w:rsidR="006A3A71" w:rsidRPr="00FA447A" w:rsidRDefault="006A3A71" w:rsidP="00530713">
      <w:pPr>
        <w:pStyle w:val="Bulletslist"/>
      </w:pPr>
      <w:r w:rsidRPr="00FA447A">
        <w:rPr>
          <w:b/>
          <w:bCs/>
        </w:rPr>
        <w:t>23 July</w:t>
      </w:r>
      <w:r>
        <w:t xml:space="preserve">: Belgium tightens restrictions and makes masks mandatory in more places – </w:t>
      </w:r>
      <w:hyperlink r:id="rId131" w:history="1">
        <w:r w:rsidRPr="006A3A71">
          <w:rPr>
            <w:rStyle w:val="Hyperlink"/>
          </w:rPr>
          <w:t>Brussels Times</w:t>
        </w:r>
      </w:hyperlink>
    </w:p>
    <w:p w14:paraId="3EA6E965" w14:textId="485BD71E" w:rsidR="00804E1E" w:rsidRPr="00804E1E" w:rsidRDefault="00804E1E" w:rsidP="00530713">
      <w:pPr>
        <w:pStyle w:val="Bulletslist"/>
      </w:pPr>
      <w:r w:rsidRPr="00804E1E">
        <w:rPr>
          <w:b/>
          <w:bCs/>
        </w:rPr>
        <w:t>14 July</w:t>
      </w:r>
      <w:r>
        <w:t xml:space="preserve">: Lack of testing and coordination needs to improve for second wave – </w:t>
      </w:r>
      <w:hyperlink r:id="rId132" w:history="1">
        <w:r w:rsidRPr="00804E1E">
          <w:rPr>
            <w:rStyle w:val="Hyperlink"/>
          </w:rPr>
          <w:t>Brussels Times</w:t>
        </w:r>
      </w:hyperlink>
    </w:p>
    <w:p w14:paraId="7816D909" w14:textId="21DECBB7" w:rsidR="00445F48" w:rsidRPr="001B11F0" w:rsidRDefault="00445F48" w:rsidP="00530713">
      <w:pPr>
        <w:pStyle w:val="Bulletslist"/>
      </w:pPr>
      <w:r w:rsidRPr="001B11F0">
        <w:rPr>
          <w:b/>
          <w:bCs/>
        </w:rPr>
        <w:t>10 July</w:t>
      </w:r>
      <w:r>
        <w:t xml:space="preserve">: Belgium makes face masks mandatory in stores – </w:t>
      </w:r>
      <w:hyperlink r:id="rId133" w:history="1">
        <w:r w:rsidRPr="00445F48">
          <w:rPr>
            <w:rStyle w:val="Hyperlink"/>
          </w:rPr>
          <w:t>Brussels Times</w:t>
        </w:r>
      </w:hyperlink>
    </w:p>
    <w:p w14:paraId="0DBE5364" w14:textId="6A4870A8" w:rsidR="00E34E0D" w:rsidRPr="00E34E0D" w:rsidRDefault="00E34E0D" w:rsidP="00530713">
      <w:pPr>
        <w:pStyle w:val="Bulletslist"/>
      </w:pPr>
      <w:r w:rsidRPr="00E34E0D">
        <w:rPr>
          <w:b/>
          <w:bCs/>
        </w:rPr>
        <w:t>6 July</w:t>
      </w:r>
      <w:r>
        <w:t xml:space="preserve">: Blood donations at critical low in Belgium – </w:t>
      </w:r>
      <w:hyperlink r:id="rId134" w:history="1">
        <w:r w:rsidRPr="00E34E0D">
          <w:rPr>
            <w:rStyle w:val="Hyperlink"/>
          </w:rPr>
          <w:t>Brussels Times</w:t>
        </w:r>
      </w:hyperlink>
    </w:p>
    <w:p w14:paraId="308BC249" w14:textId="78CD66E6" w:rsidR="00E34E0D" w:rsidRPr="00E34E0D" w:rsidRDefault="00E34E0D" w:rsidP="00530713">
      <w:pPr>
        <w:pStyle w:val="Bulletslist"/>
      </w:pPr>
      <w:r w:rsidRPr="00E34E0D">
        <w:rPr>
          <w:b/>
          <w:bCs/>
        </w:rPr>
        <w:t>3 July</w:t>
      </w:r>
      <w:r>
        <w:t xml:space="preserve">: Belgium candidate to host RescEU – </w:t>
      </w:r>
      <w:hyperlink r:id="rId135" w:history="1">
        <w:r w:rsidRPr="00E34E0D">
          <w:rPr>
            <w:rStyle w:val="Hyperlink"/>
          </w:rPr>
          <w:t>Brussels Times</w:t>
        </w:r>
      </w:hyperlink>
    </w:p>
    <w:p w14:paraId="1CBF6B28" w14:textId="2CA3B615" w:rsidR="00E34E0D" w:rsidRPr="00C55FCE" w:rsidRDefault="00E34E0D" w:rsidP="00530713">
      <w:pPr>
        <w:pStyle w:val="Bulletslist"/>
        <w:rPr>
          <w:rStyle w:val="Hyperlink"/>
          <w:color w:val="333333"/>
          <w:u w:val="none"/>
        </w:rPr>
      </w:pPr>
      <w:r w:rsidRPr="00E34E0D">
        <w:rPr>
          <w:b/>
          <w:bCs/>
        </w:rPr>
        <w:t>2 July</w:t>
      </w:r>
      <w:r>
        <w:t xml:space="preserve">: Belgians want mandatory face masks in businesses – </w:t>
      </w:r>
      <w:hyperlink r:id="rId136" w:history="1">
        <w:r w:rsidRPr="00E34E0D">
          <w:rPr>
            <w:rStyle w:val="Hyperlink"/>
          </w:rPr>
          <w:t>Brussels Times</w:t>
        </w:r>
      </w:hyperlink>
    </w:p>
    <w:p w14:paraId="1F8D13F4" w14:textId="0A99E4D0" w:rsidR="006342E7" w:rsidRPr="00E34E0D" w:rsidRDefault="006342E7" w:rsidP="001425CB">
      <w:pPr>
        <w:pStyle w:val="Heading6"/>
        <w15:collapsed/>
      </w:pPr>
      <w:r>
        <w:t>June</w:t>
      </w:r>
    </w:p>
    <w:p w14:paraId="3BDAFCFC" w14:textId="7AF17917" w:rsidR="009B0595" w:rsidRPr="000C493D" w:rsidRDefault="009B0595" w:rsidP="00530713">
      <w:pPr>
        <w:pStyle w:val="Bulletslist"/>
      </w:pPr>
      <w:r w:rsidRPr="000C493D">
        <w:rPr>
          <w:b/>
          <w:bCs/>
        </w:rPr>
        <w:t>30 June</w:t>
      </w:r>
      <w:r>
        <w:t xml:space="preserve">: First Flemish city makes masks mandatory in shops and supermarkets in anticipation of second wave – </w:t>
      </w:r>
      <w:hyperlink r:id="rId137" w:history="1">
        <w:r w:rsidRPr="009B0595">
          <w:rPr>
            <w:rStyle w:val="Hyperlink"/>
          </w:rPr>
          <w:t>Brussels Times</w:t>
        </w:r>
      </w:hyperlink>
    </w:p>
    <w:p w14:paraId="5AE0C09C" w14:textId="320318CB" w:rsidR="0096263A" w:rsidRPr="004E5C9E" w:rsidRDefault="0096263A" w:rsidP="00530713">
      <w:pPr>
        <w:pStyle w:val="Bulletslist"/>
      </w:pPr>
      <w:r w:rsidRPr="004E5C9E">
        <w:rPr>
          <w:b/>
          <w:bCs/>
        </w:rPr>
        <w:t>22 June</w:t>
      </w:r>
      <w:r>
        <w:t xml:space="preserve">: First testing center outside hospitals in Belgium – </w:t>
      </w:r>
      <w:hyperlink r:id="rId138" w:history="1">
        <w:r w:rsidRPr="0096263A">
          <w:rPr>
            <w:rStyle w:val="Hyperlink"/>
          </w:rPr>
          <w:t>Brussels Times</w:t>
        </w:r>
      </w:hyperlink>
    </w:p>
    <w:p w14:paraId="667A4175" w14:textId="1459FA37" w:rsidR="0029567D" w:rsidRPr="00D80A25" w:rsidRDefault="0029567D" w:rsidP="00530713">
      <w:pPr>
        <w:pStyle w:val="Bulletslist"/>
      </w:pPr>
      <w:r w:rsidRPr="00D80A25">
        <w:rPr>
          <w:b/>
          <w:bCs/>
        </w:rPr>
        <w:t>10 June</w:t>
      </w:r>
      <w:r>
        <w:t xml:space="preserve">: Belgium’s 15 million face masks do not meet safety standards – </w:t>
      </w:r>
      <w:hyperlink r:id="rId139" w:history="1">
        <w:r w:rsidRPr="00D40D58">
          <w:rPr>
            <w:rStyle w:val="Hyperlink"/>
          </w:rPr>
          <w:t>Brussels Times</w:t>
        </w:r>
      </w:hyperlink>
    </w:p>
    <w:p w14:paraId="506186C7" w14:textId="1EEC3357" w:rsidR="00CF5C37" w:rsidRPr="0029567D" w:rsidRDefault="00CF5C37" w:rsidP="00530713">
      <w:pPr>
        <w:pStyle w:val="Bulletslist"/>
      </w:pPr>
      <w:r w:rsidRPr="0029567D">
        <w:rPr>
          <w:b/>
          <w:bCs/>
        </w:rPr>
        <w:t>7 June</w:t>
      </w:r>
      <w:r>
        <w:t xml:space="preserve">: </w:t>
      </w:r>
      <w:r w:rsidR="004659D4">
        <w:t xml:space="preserve">Belgian government present financial injection for hospitals – </w:t>
      </w:r>
      <w:hyperlink r:id="rId140" w:history="1">
        <w:r w:rsidR="004659D4" w:rsidRPr="004659D4">
          <w:rPr>
            <w:rStyle w:val="Hyperlink"/>
          </w:rPr>
          <w:t>Brussels Times</w:t>
        </w:r>
      </w:hyperlink>
    </w:p>
    <w:p w14:paraId="0BDC0433" w14:textId="55CA63BF" w:rsidR="006C7B25" w:rsidRPr="005D766F" w:rsidRDefault="006C7B25" w:rsidP="00530713">
      <w:pPr>
        <w:pStyle w:val="Bulletslist"/>
      </w:pPr>
      <w:r w:rsidRPr="005D766F">
        <w:rPr>
          <w:b/>
          <w:bCs/>
        </w:rPr>
        <w:t>4 June</w:t>
      </w:r>
      <w:r>
        <w:t xml:space="preserve">: Every Belgian resident will receive mask by next week, according to PM – </w:t>
      </w:r>
      <w:hyperlink r:id="rId141" w:history="1">
        <w:r w:rsidRPr="006C7B25">
          <w:rPr>
            <w:rStyle w:val="Hyperlink"/>
          </w:rPr>
          <w:t>Brussels Times</w:t>
        </w:r>
      </w:hyperlink>
    </w:p>
    <w:p w14:paraId="614A5E8B" w14:textId="04A280B4" w:rsidR="00646877" w:rsidRPr="00CD21BC" w:rsidRDefault="00646877" w:rsidP="00530713">
      <w:pPr>
        <w:pStyle w:val="Bulletslist"/>
      </w:pPr>
      <w:r w:rsidRPr="00CD21BC">
        <w:rPr>
          <w:b/>
          <w:bCs/>
        </w:rPr>
        <w:t>3 June</w:t>
      </w:r>
      <w:r>
        <w:t xml:space="preserve">: Belgium not confident over </w:t>
      </w:r>
      <w:r w:rsidR="0028315F">
        <w:t xml:space="preserve">company providing 15 million masks - </w:t>
      </w:r>
      <w:hyperlink r:id="rId142" w:history="1">
        <w:r w:rsidR="0028315F" w:rsidRPr="0028315F">
          <w:rPr>
            <w:rStyle w:val="Hyperlink"/>
          </w:rPr>
          <w:t>Nieuwsblad</w:t>
        </w:r>
      </w:hyperlink>
    </w:p>
    <w:p w14:paraId="3891FAED" w14:textId="4CEBA45A" w:rsidR="0028315F" w:rsidRPr="00C55FCE" w:rsidRDefault="0028315F" w:rsidP="00530713">
      <w:pPr>
        <w:pStyle w:val="Bulletslist"/>
        <w:rPr>
          <w:rStyle w:val="Hyperlink"/>
          <w:color w:val="333333"/>
          <w:u w:val="none"/>
        </w:rPr>
      </w:pPr>
      <w:r w:rsidRPr="00CD21BC">
        <w:rPr>
          <w:b/>
          <w:bCs/>
        </w:rPr>
        <w:t>2 June</w:t>
      </w:r>
      <w:r>
        <w:t xml:space="preserve">: New strategy includes to test contacts of those infected twice – </w:t>
      </w:r>
      <w:hyperlink r:id="rId143" w:history="1">
        <w:r w:rsidRPr="0028315F">
          <w:rPr>
            <w:rStyle w:val="Hyperlink"/>
          </w:rPr>
          <w:t>Brussels Times</w:t>
        </w:r>
      </w:hyperlink>
    </w:p>
    <w:p w14:paraId="070CF1A8" w14:textId="04E59B8B" w:rsidR="006342E7" w:rsidRPr="00CD21BC" w:rsidRDefault="006342E7" w:rsidP="001425CB">
      <w:pPr>
        <w:pStyle w:val="Heading6"/>
        <w15:collapsed/>
      </w:pPr>
      <w:r>
        <w:t>May</w:t>
      </w:r>
    </w:p>
    <w:p w14:paraId="52CDC155" w14:textId="371B978E" w:rsidR="00EE712F" w:rsidRPr="00360375" w:rsidRDefault="00EE712F" w:rsidP="00530713">
      <w:pPr>
        <w:pStyle w:val="Bulletslist"/>
      </w:pPr>
      <w:r w:rsidRPr="00360375">
        <w:rPr>
          <w:b/>
          <w:bCs/>
        </w:rPr>
        <w:t>19 May</w:t>
      </w:r>
      <w:r>
        <w:t xml:space="preserve">: Belgium’s face mask filter order will arrive late – </w:t>
      </w:r>
      <w:hyperlink r:id="rId144" w:history="1">
        <w:r w:rsidRPr="00EE712F">
          <w:rPr>
            <w:rStyle w:val="Hyperlink"/>
          </w:rPr>
          <w:t>Brussels Times</w:t>
        </w:r>
      </w:hyperlink>
    </w:p>
    <w:p w14:paraId="6AEF665D" w14:textId="5D244090" w:rsidR="00D515FB" w:rsidRPr="003E2677" w:rsidRDefault="00D515FB" w:rsidP="00530713">
      <w:pPr>
        <w:pStyle w:val="Bulletslist"/>
      </w:pPr>
      <w:r w:rsidRPr="003E2677">
        <w:rPr>
          <w:b/>
          <w:bCs/>
        </w:rPr>
        <w:t>13 May</w:t>
      </w:r>
      <w:r>
        <w:t xml:space="preserve">: Belgium expects first million masks on Friday – </w:t>
      </w:r>
      <w:hyperlink r:id="rId145" w:history="1">
        <w:r w:rsidRPr="00D515FB">
          <w:rPr>
            <w:rStyle w:val="Hyperlink"/>
          </w:rPr>
          <w:t>Brussels Times</w:t>
        </w:r>
      </w:hyperlink>
    </w:p>
    <w:p w14:paraId="243F793C" w14:textId="64E2C6BE" w:rsidR="00530713" w:rsidRPr="00453DD7" w:rsidRDefault="00530713" w:rsidP="00530713">
      <w:pPr>
        <w:pStyle w:val="Bulletslist"/>
      </w:pPr>
      <w:r w:rsidRPr="00453DD7">
        <w:rPr>
          <w:b/>
          <w:bCs/>
        </w:rPr>
        <w:t>11 May</w:t>
      </w:r>
      <w:r>
        <w:t xml:space="preserve">: Belgium invests 20 million in vaccine testing centre – </w:t>
      </w:r>
      <w:hyperlink r:id="rId146" w:history="1">
        <w:r w:rsidRPr="00530713">
          <w:rPr>
            <w:rStyle w:val="Hyperlink"/>
          </w:rPr>
          <w:t>Brussels Times</w:t>
        </w:r>
      </w:hyperlink>
    </w:p>
    <w:p w14:paraId="047481AB" w14:textId="551BBD71" w:rsidR="001D4416" w:rsidRPr="00753A34" w:rsidRDefault="001D4416" w:rsidP="00530713">
      <w:pPr>
        <w:pStyle w:val="Bulletslist"/>
      </w:pPr>
      <w:r w:rsidRPr="00530713">
        <w:rPr>
          <w:b/>
          <w:bCs/>
        </w:rPr>
        <w:t>7 May</w:t>
      </w:r>
      <w:r>
        <w:t xml:space="preserve">: Belgium orders 6 million extra face masks - </w:t>
      </w:r>
      <w:hyperlink r:id="rId147" w:history="1">
        <w:r w:rsidRPr="001D4416">
          <w:rPr>
            <w:rStyle w:val="Hyperlink"/>
          </w:rPr>
          <w:t>Nieuwsblad</w:t>
        </w:r>
      </w:hyperlink>
    </w:p>
    <w:p w14:paraId="61289B46" w14:textId="7F052BF6" w:rsidR="000F63BB" w:rsidRPr="001D4416" w:rsidRDefault="000F63BB" w:rsidP="00D44FCD">
      <w:pPr>
        <w:pStyle w:val="Bulletslist"/>
      </w:pPr>
      <w:r w:rsidRPr="001D4416">
        <w:rPr>
          <w:b/>
          <w:bCs/>
        </w:rPr>
        <w:t>5 May</w:t>
      </w:r>
      <w:r>
        <w:t xml:space="preserve">: Brussels government orders 3 million face masks – </w:t>
      </w:r>
      <w:hyperlink r:id="rId148" w:history="1">
        <w:r w:rsidRPr="000F63BB">
          <w:rPr>
            <w:rStyle w:val="Hyperlink"/>
          </w:rPr>
          <w:t>Brussels Times</w:t>
        </w:r>
      </w:hyperlink>
    </w:p>
    <w:p w14:paraId="09D23B2A" w14:textId="29F2C2D1" w:rsidR="006677EB" w:rsidRPr="00E97654" w:rsidRDefault="006677EB" w:rsidP="00D44FCD">
      <w:pPr>
        <w:pStyle w:val="Bulletslist"/>
      </w:pPr>
      <w:r w:rsidRPr="00E97654">
        <w:rPr>
          <w:b/>
          <w:bCs/>
        </w:rPr>
        <w:t>3 May</w:t>
      </w:r>
      <w:r>
        <w:t>: Supermarkets can sell face masks as of May 5</w:t>
      </w:r>
      <w:r w:rsidRPr="00E97654">
        <w:rPr>
          <w:vertAlign w:val="superscript"/>
        </w:rPr>
        <w:t>th</w:t>
      </w:r>
      <w:r>
        <w:t xml:space="preserve"> – </w:t>
      </w:r>
      <w:hyperlink r:id="rId149" w:history="1">
        <w:r w:rsidRPr="006677EB">
          <w:rPr>
            <w:rStyle w:val="Hyperlink"/>
          </w:rPr>
          <w:t>Brussels Times</w:t>
        </w:r>
      </w:hyperlink>
    </w:p>
    <w:p w14:paraId="578B8A9D" w14:textId="77777777" w:rsidR="00D44FCD" w:rsidRPr="00D44FCD" w:rsidRDefault="00D44FCD" w:rsidP="00D44FCD">
      <w:pPr>
        <w:pStyle w:val="Bulletslist"/>
      </w:pPr>
      <w:r w:rsidRPr="00D44FCD">
        <w:t xml:space="preserve">Federal government has created taskforce shortages with 5 working groups </w:t>
      </w:r>
    </w:p>
    <w:p w14:paraId="1F519C47" w14:textId="77777777" w:rsidR="00D44FCD" w:rsidRPr="00D44FCD" w:rsidRDefault="00D44FCD" w:rsidP="00D44FCD">
      <w:pPr>
        <w:pStyle w:val="Bulletslist"/>
        <w:numPr>
          <w:ilvl w:val="1"/>
          <w:numId w:val="1"/>
        </w:numPr>
      </w:pPr>
      <w:r w:rsidRPr="00D44FCD">
        <w:t>WG 1: Test capacity, diagnostica &amp; reagentia</w:t>
      </w:r>
    </w:p>
    <w:p w14:paraId="18E51135" w14:textId="6F1B832E" w:rsidR="00D44FCD" w:rsidRPr="00D44FCD" w:rsidRDefault="00D44FCD" w:rsidP="00D44FCD">
      <w:pPr>
        <w:pStyle w:val="Bulletslist"/>
        <w:numPr>
          <w:ilvl w:val="1"/>
          <w:numId w:val="1"/>
        </w:numPr>
      </w:pPr>
      <w:r w:rsidRPr="00D44FCD">
        <w:t>WG 2: Med</w:t>
      </w:r>
      <w:r w:rsidR="007665F1">
        <w:t>i</w:t>
      </w:r>
      <w:r w:rsidRPr="00D44FCD">
        <w:t>cines</w:t>
      </w:r>
    </w:p>
    <w:p w14:paraId="26D1E7AF" w14:textId="77777777" w:rsidR="00D44FCD" w:rsidRPr="00D44FCD" w:rsidRDefault="00D44FCD" w:rsidP="00D44FCD">
      <w:pPr>
        <w:pStyle w:val="Bulletslist"/>
        <w:numPr>
          <w:ilvl w:val="1"/>
          <w:numId w:val="1"/>
        </w:numPr>
      </w:pPr>
      <w:r w:rsidRPr="00D44FCD">
        <w:t>WG 3: Personal protection equipment</w:t>
      </w:r>
    </w:p>
    <w:p w14:paraId="5DB1FEB6" w14:textId="77777777" w:rsidR="00D44FCD" w:rsidRPr="00D44FCD" w:rsidRDefault="00D44FCD" w:rsidP="00D44FCD">
      <w:pPr>
        <w:pStyle w:val="Bulletslist"/>
        <w:numPr>
          <w:ilvl w:val="1"/>
          <w:numId w:val="1"/>
        </w:numPr>
      </w:pPr>
      <w:r w:rsidRPr="00D44FCD">
        <w:t xml:space="preserve">WG 4: Medical devices </w:t>
      </w:r>
    </w:p>
    <w:p w14:paraId="108579AA" w14:textId="166F2F67" w:rsidR="00D44FCD" w:rsidRPr="00D44FCD" w:rsidRDefault="00D44FCD" w:rsidP="00D44FCD">
      <w:pPr>
        <w:pStyle w:val="Bulletslist"/>
        <w:numPr>
          <w:ilvl w:val="1"/>
          <w:numId w:val="1"/>
        </w:numPr>
      </w:pPr>
      <w:r w:rsidRPr="00D44FCD">
        <w:t>WG 5: Distribution &amp; Logistics</w:t>
      </w:r>
    </w:p>
    <w:p w14:paraId="0876875A" w14:textId="77777777" w:rsidR="00314FA2" w:rsidRPr="00314FA2" w:rsidRDefault="00314FA2" w:rsidP="00C55FCE"/>
    <w:p w14:paraId="1DB8521C" w14:textId="77777777" w:rsidR="00FD661E" w:rsidRPr="00FD661E" w:rsidRDefault="00FD661E" w:rsidP="00C55FCE"/>
    <w:p w14:paraId="2D5B89EE" w14:textId="77777777" w:rsidR="00053319" w:rsidRDefault="00053319" w:rsidP="00053319"/>
    <w:p w14:paraId="6D59F823" w14:textId="77777777" w:rsidR="00053319" w:rsidRDefault="00053319" w:rsidP="00C261AC">
      <w:pPr>
        <w:pStyle w:val="Heading3"/>
      </w:pPr>
    </w:p>
    <w:p w14:paraId="6C732DBF" w14:textId="41156895" w:rsidR="0031540D" w:rsidRDefault="0031540D" w:rsidP="00C261AC">
      <w:pPr>
        <w:pStyle w:val="Heading3"/>
      </w:pPr>
      <w:bookmarkStart w:id="22" w:name="_Toc61450710"/>
      <w:r w:rsidRPr="0031540D">
        <w:t>Bulgaria</w:t>
      </w:r>
      <w:bookmarkEnd w:id="22"/>
    </w:p>
    <w:tbl>
      <w:tblPr>
        <w:tblStyle w:val="GridTable4-Accent4"/>
        <w:tblW w:w="0" w:type="auto"/>
        <w:tblLook w:val="04A0" w:firstRow="1" w:lastRow="0" w:firstColumn="1" w:lastColumn="0" w:noHBand="0" w:noVBand="1"/>
      </w:tblPr>
      <w:tblGrid>
        <w:gridCol w:w="4710"/>
        <w:gridCol w:w="3475"/>
        <w:gridCol w:w="5220"/>
      </w:tblGrid>
      <w:tr w:rsidR="00B428DB" w14:paraId="3C5A6747" w14:textId="1EECB744"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0" w:type="dxa"/>
          </w:tcPr>
          <w:p w14:paraId="37D88E0A" w14:textId="77777777" w:rsidR="00B428DB" w:rsidRPr="004371AA" w:rsidRDefault="00B428DB" w:rsidP="000607AF">
            <w:pPr>
              <w:rPr>
                <w:color w:val="FFFFFF" w:themeColor="background1"/>
              </w:rPr>
            </w:pPr>
            <w:bookmarkStart w:id="23" w:name="_Hlk56585621"/>
            <w:r w:rsidRPr="004371AA">
              <w:rPr>
                <w:color w:val="FFFFFF" w:themeColor="background1"/>
              </w:rPr>
              <w:t>Relevant national websites</w:t>
            </w:r>
          </w:p>
        </w:tc>
        <w:tc>
          <w:tcPr>
            <w:tcW w:w="3475" w:type="dxa"/>
          </w:tcPr>
          <w:p w14:paraId="09CDEF1A" w14:textId="77777777" w:rsidR="00B428DB" w:rsidRPr="004371AA" w:rsidRDefault="00B428DB"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7A3F7CC6" w14:textId="1A8CD0BB" w:rsidR="00B428DB" w:rsidRPr="004371AA" w:rsidRDefault="00B428DB"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B428DB" w14:paraId="4021155D" w14:textId="70A2A64C"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0" w:type="dxa"/>
          </w:tcPr>
          <w:p w14:paraId="6686DFF3" w14:textId="4076F6D8" w:rsidR="00B428DB" w:rsidRPr="004371AA" w:rsidRDefault="00860DF2" w:rsidP="00333D0F">
            <w:pPr>
              <w:numPr>
                <w:ilvl w:val="0"/>
                <w:numId w:val="1"/>
              </w:numPr>
              <w:rPr>
                <w:b w:val="0"/>
                <w:bCs w:val="0"/>
                <w:color w:val="auto"/>
              </w:rPr>
            </w:pPr>
            <w:hyperlink r:id="rId150" w:history="1">
              <w:r w:rsidR="00B428DB" w:rsidRPr="004371AA">
                <w:rPr>
                  <w:rStyle w:val="Hyperlink"/>
                  <w:b w:val="0"/>
                  <w:bCs w:val="0"/>
                </w:rPr>
                <w:t>Official website on coronavirus</w:t>
              </w:r>
            </w:hyperlink>
          </w:p>
        </w:tc>
        <w:tc>
          <w:tcPr>
            <w:tcW w:w="3475" w:type="dxa"/>
          </w:tcPr>
          <w:p w14:paraId="5F4A4AB6" w14:textId="1833D80F" w:rsidR="00B428DB" w:rsidRDefault="00B87351" w:rsidP="00333D0F">
            <w:pPr>
              <w:jc w:val="left"/>
              <w:cnfStyle w:val="000000100000" w:firstRow="0" w:lastRow="0" w:firstColumn="0" w:lastColumn="0" w:oddVBand="0" w:evenVBand="0" w:oddHBand="1" w:evenHBand="0" w:firstRowFirstColumn="0" w:firstRowLastColumn="0" w:lastRowFirstColumn="0" w:lastRowLastColumn="0"/>
              <w:rPr>
                <w:color w:val="auto"/>
              </w:rPr>
            </w:pPr>
            <w:r w:rsidRPr="00B87351">
              <w:rPr>
                <w:color w:val="auto"/>
              </w:rPr>
              <w:t xml:space="preserve">The national state of epidemic emergency has been extended until </w:t>
            </w:r>
            <w:r>
              <w:rPr>
                <w:color w:val="auto"/>
              </w:rPr>
              <w:t xml:space="preserve">31 </w:t>
            </w:r>
            <w:r w:rsidRPr="00B87351">
              <w:rPr>
                <w:color w:val="auto"/>
              </w:rPr>
              <w:t>Jan</w:t>
            </w:r>
            <w:r>
              <w:rPr>
                <w:color w:val="auto"/>
              </w:rPr>
              <w:t>uary</w:t>
            </w:r>
            <w:r w:rsidRPr="00B87351">
              <w:rPr>
                <w:color w:val="auto"/>
              </w:rPr>
              <w:t xml:space="preserve"> 2021</w:t>
            </w:r>
            <w:r>
              <w:rPr>
                <w:color w:val="auto"/>
              </w:rPr>
              <w:t xml:space="preserve"> (</w:t>
            </w:r>
            <w:hyperlink r:id="rId151" w:history="1">
              <w:r w:rsidRPr="00B87351">
                <w:rPr>
                  <w:rStyle w:val="Hyperlink"/>
                </w:rPr>
                <w:t>Link</w:t>
              </w:r>
            </w:hyperlink>
            <w:r>
              <w:rPr>
                <w:color w:val="auto"/>
              </w:rPr>
              <w:t>)</w:t>
            </w:r>
          </w:p>
        </w:tc>
        <w:tc>
          <w:tcPr>
            <w:tcW w:w="5220" w:type="dxa"/>
          </w:tcPr>
          <w:p w14:paraId="5D7024CC" w14:textId="5040F52B" w:rsidR="006C2B60" w:rsidRDefault="00390D3B" w:rsidP="004C0A20">
            <w:pPr>
              <w:pStyle w:val="Bulletslist"/>
              <w:cnfStyle w:val="000000100000" w:firstRow="0" w:lastRow="0" w:firstColumn="0" w:lastColumn="0" w:oddVBand="0" w:evenVBand="0" w:oddHBand="1" w:evenHBand="0" w:firstRowFirstColumn="0" w:firstRowLastColumn="0" w:lastRowFirstColumn="0" w:lastRowLastColumn="0"/>
            </w:pPr>
            <w:bookmarkStart w:id="24" w:name="_Hlk60778526"/>
            <w:r>
              <w:rPr>
                <w:b/>
                <w:bCs/>
              </w:rPr>
              <w:t>S</w:t>
            </w:r>
            <w:r w:rsidRPr="00F07264">
              <w:rPr>
                <w:b/>
                <w:bCs/>
              </w:rPr>
              <w:t>tart</w:t>
            </w:r>
            <w:r>
              <w:rPr>
                <w:b/>
                <w:bCs/>
              </w:rPr>
              <w:t xml:space="preserve"> date</w:t>
            </w:r>
            <w:r w:rsidRPr="00F07264">
              <w:rPr>
                <w:b/>
                <w:bCs/>
              </w:rPr>
              <w:t>:</w:t>
            </w:r>
            <w:r w:rsidRPr="00F07264">
              <w:t xml:space="preserve"> </w:t>
            </w:r>
            <w:r w:rsidR="006C2B60">
              <w:t>27 December 2020</w:t>
            </w:r>
            <w:r w:rsidR="006C2B60" w:rsidRPr="00F07264">
              <w:t xml:space="preserve"> </w:t>
            </w:r>
          </w:p>
          <w:p w14:paraId="4B7D7290" w14:textId="5AAEEC26" w:rsidR="00E10EE1" w:rsidRDefault="006C2B60" w:rsidP="004C0A20">
            <w:pPr>
              <w:pStyle w:val="Bulletslist"/>
              <w:jc w:val="lef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4C0A20">
              <w:t>0.</w:t>
            </w:r>
            <w:r w:rsidR="009D16A5">
              <w:t>23</w:t>
            </w:r>
            <w:r w:rsidR="00E10EE1" w:rsidRPr="004C0A20">
              <w:t xml:space="preserve"> doses per 100 people</w:t>
            </w:r>
            <w:r w:rsidR="00E10EE1">
              <w:t xml:space="preserve"> (1</w:t>
            </w:r>
            <w:r w:rsidR="009D16A5">
              <w:t>3</w:t>
            </w:r>
            <w:r w:rsidR="00E10EE1">
              <w:t xml:space="preserve"> January 2021)</w:t>
            </w:r>
          </w:p>
          <w:p w14:paraId="777F75A6" w14:textId="6DF78385" w:rsidR="00B428DB" w:rsidRDefault="00C1423D" w:rsidP="004C0A20">
            <w:pPr>
              <w:pStyle w:val="Bulletslist"/>
              <w:jc w:val="left"/>
              <w:cnfStyle w:val="000000100000" w:firstRow="0" w:lastRow="0" w:firstColumn="0" w:lastColumn="0" w:oddVBand="0" w:evenVBand="0" w:oddHBand="1" w:evenHBand="0" w:firstRowFirstColumn="0" w:firstRowLastColumn="0" w:lastRowFirstColumn="0" w:lastRowLastColumn="0"/>
            </w:pPr>
            <w:r w:rsidRPr="0071482C">
              <w:rPr>
                <w:b/>
                <w:bCs/>
              </w:rPr>
              <w:t>Strategy</w:t>
            </w:r>
            <w:r w:rsidRPr="00F07264">
              <w:t>:</w:t>
            </w:r>
            <w:r w:rsidR="00D80F67">
              <w:t xml:space="preserve"> </w:t>
            </w:r>
            <w:hyperlink r:id="rId152" w:history="1">
              <w:r w:rsidR="00D80F67" w:rsidRPr="00D80F67">
                <w:rPr>
                  <w:rStyle w:val="Hyperlink"/>
                </w:rPr>
                <w:t>Bulgaria’s Vaccination Strategy</w:t>
              </w:r>
            </w:hyperlink>
            <w:r w:rsidRPr="00F07264">
              <w:t xml:space="preserve"> </w:t>
            </w:r>
          </w:p>
          <w:p w14:paraId="2AD2A0E1" w14:textId="4BDD6F79" w:rsidR="00C06581" w:rsidRPr="00F07264" w:rsidRDefault="00C06581" w:rsidP="004C0A20">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sidR="006C2B60">
              <w:rPr>
                <w:b/>
                <w:bCs/>
              </w:rPr>
              <w:t xml:space="preserve"> Acquired</w:t>
            </w:r>
            <w:r w:rsidRPr="00F07264">
              <w:t>:</w:t>
            </w:r>
            <w:r w:rsidR="00B977CD">
              <w:t xml:space="preserve"> </w:t>
            </w:r>
            <w:r w:rsidR="00B977CD" w:rsidRPr="00F07264">
              <w:t xml:space="preserve">12-13 million </w:t>
            </w:r>
            <w:r w:rsidR="009700CB" w:rsidRPr="009700CB">
              <w:t>Pfizer/BioNTech</w:t>
            </w:r>
            <w:r w:rsidR="00B977CD" w:rsidRPr="00B977CD">
              <w:t>, AstraZeneca and Sanofi</w:t>
            </w:r>
            <w:r w:rsidR="00B977CD">
              <w:t xml:space="preserve"> (</w:t>
            </w:r>
            <w:hyperlink r:id="rId153" w:history="1">
              <w:r w:rsidR="00B977CD" w:rsidRPr="00B977CD">
                <w:rPr>
                  <w:rStyle w:val="Hyperlink"/>
                </w:rPr>
                <w:t>Link</w:t>
              </w:r>
            </w:hyperlink>
            <w:r w:rsidR="00B977CD">
              <w:t>)</w:t>
            </w:r>
            <w:bookmarkEnd w:id="24"/>
          </w:p>
        </w:tc>
      </w:tr>
    </w:tbl>
    <w:bookmarkEnd w:id="23"/>
    <w:p w14:paraId="5EC15200" w14:textId="54B7FBBE" w:rsidR="00950EC0" w:rsidRPr="004C0A20" w:rsidRDefault="00C25831" w:rsidP="004C0A20">
      <w:pPr>
        <w:pStyle w:val="Heading4"/>
        <w:rPr>
          <w:b/>
          <w:bCs w:val="0"/>
        </w:rPr>
      </w:pPr>
      <w:r w:rsidRPr="004C0A20">
        <w:rPr>
          <w:b/>
          <w:bCs w:val="0"/>
        </w:rPr>
        <w:t>Latest Member State developments affecting the medical technology industry</w:t>
      </w:r>
    </w:p>
    <w:p w14:paraId="5B028FFB" w14:textId="736217F9" w:rsidR="006C2B60" w:rsidRPr="004C0A20" w:rsidRDefault="006C2B60" w:rsidP="006C2B60">
      <w:pPr>
        <w:pStyle w:val="Heading5"/>
        <w:rPr>
          <w:b/>
          <w:bCs/>
        </w:rPr>
      </w:pPr>
      <w:bookmarkStart w:id="25" w:name="_Hlk55561595"/>
      <w:r w:rsidRPr="004C0A20">
        <w:rPr>
          <w:b/>
          <w:bCs/>
        </w:rPr>
        <w:t>2021</w:t>
      </w:r>
    </w:p>
    <w:p w14:paraId="153E9256" w14:textId="5B520A5A" w:rsidR="006C2B60" w:rsidRDefault="006C2B60" w:rsidP="004C0A20">
      <w:pPr>
        <w:pStyle w:val="Heading6"/>
      </w:pPr>
      <w:r>
        <w:t>January</w:t>
      </w:r>
    </w:p>
    <w:p w14:paraId="17E6CCD0" w14:textId="0F0E3909" w:rsidR="00876821" w:rsidRDefault="00876821" w:rsidP="00155ECB">
      <w:pPr>
        <w:pStyle w:val="Bulletslist"/>
      </w:pPr>
      <w:r w:rsidRPr="00876821">
        <w:rPr>
          <w:b/>
          <w:bCs/>
        </w:rPr>
        <w:t>13 January:</w:t>
      </w:r>
      <w:r>
        <w:t xml:space="preserve"> </w:t>
      </w:r>
      <w:r w:rsidRPr="00876821">
        <w:t>Bulgaria to begin mass testing of teachers on January 25</w:t>
      </w:r>
      <w:r>
        <w:t xml:space="preserve"> – </w:t>
      </w:r>
      <w:hyperlink r:id="rId154" w:history="1">
        <w:r w:rsidRPr="00876821">
          <w:rPr>
            <w:rStyle w:val="Hyperlink"/>
          </w:rPr>
          <w:t>Sofia Globe</w:t>
        </w:r>
      </w:hyperlink>
    </w:p>
    <w:p w14:paraId="2FAEBE3A" w14:textId="4E26BBB2" w:rsidR="00876821" w:rsidRDefault="00876821" w:rsidP="00155ECB">
      <w:pPr>
        <w:pStyle w:val="Bulletslist"/>
      </w:pPr>
      <w:r>
        <w:rPr>
          <w:b/>
          <w:bCs/>
        </w:rPr>
        <w:t>8 January:</w:t>
      </w:r>
      <w:r>
        <w:t xml:space="preserve"> </w:t>
      </w:r>
      <w:r w:rsidRPr="00876821">
        <w:t>Bulgaria expects to receive 4.5M doses of AstraZeneca Covid-19 vaccine</w:t>
      </w:r>
      <w:r>
        <w:t xml:space="preserve"> – </w:t>
      </w:r>
      <w:hyperlink r:id="rId155" w:history="1">
        <w:r w:rsidRPr="00876821">
          <w:rPr>
            <w:rStyle w:val="Hyperlink"/>
          </w:rPr>
          <w:t>Sofia Globe</w:t>
        </w:r>
      </w:hyperlink>
      <w:r>
        <w:t xml:space="preserve"> </w:t>
      </w:r>
    </w:p>
    <w:p w14:paraId="7563FA08" w14:textId="41A5C1F2" w:rsidR="00155ECB" w:rsidRPr="00155ECB" w:rsidRDefault="00876821" w:rsidP="00155ECB">
      <w:pPr>
        <w:pStyle w:val="Bulletslist"/>
      </w:pPr>
      <w:r>
        <w:rPr>
          <w:b/>
          <w:bCs/>
        </w:rPr>
        <w:t>7 January:</w:t>
      </w:r>
      <w:r>
        <w:t xml:space="preserve"> </w:t>
      </w:r>
      <w:r w:rsidRPr="00876821">
        <w:t>Bulgaria to receive its first Moderna vaccines on January 11</w:t>
      </w:r>
      <w:r>
        <w:t xml:space="preserve"> – </w:t>
      </w:r>
      <w:hyperlink r:id="rId156" w:history="1">
        <w:r w:rsidRPr="00876821">
          <w:rPr>
            <w:rStyle w:val="Hyperlink"/>
          </w:rPr>
          <w:t>Sofia Globe</w:t>
        </w:r>
      </w:hyperlink>
      <w:r>
        <w:t xml:space="preserve"> </w:t>
      </w:r>
    </w:p>
    <w:p w14:paraId="6C7E284E" w14:textId="0276FFDF" w:rsidR="00950EC0" w:rsidRPr="004C0A20" w:rsidRDefault="006C2B60" w:rsidP="001425CB">
      <w:pPr>
        <w:pStyle w:val="Heading5"/>
        <w15:collapsed/>
        <w:rPr>
          <w:b/>
          <w:bCs/>
        </w:rPr>
      </w:pPr>
      <w:r w:rsidRPr="004C0A20">
        <w:rPr>
          <w:b/>
          <w:bCs/>
        </w:rPr>
        <w:t>2020</w:t>
      </w:r>
    </w:p>
    <w:bookmarkEnd w:id="25"/>
    <w:p w14:paraId="37732304" w14:textId="718DD1BC" w:rsidR="00C34A14" w:rsidRDefault="00C34A14" w:rsidP="004C0A20">
      <w:pPr>
        <w:pStyle w:val="Heading6"/>
      </w:pPr>
      <w:r>
        <w:t>December</w:t>
      </w:r>
    </w:p>
    <w:p w14:paraId="085C712C" w14:textId="733B10C6" w:rsidR="00155ECB" w:rsidRPr="00876821" w:rsidRDefault="00876821" w:rsidP="00C34A14">
      <w:pPr>
        <w:pStyle w:val="Bulletslist"/>
      </w:pPr>
      <w:r w:rsidRPr="00876821">
        <w:rPr>
          <w:b/>
          <w:bCs/>
        </w:rPr>
        <w:t xml:space="preserve">21 December: </w:t>
      </w:r>
      <w:r w:rsidRPr="00876821">
        <w:t>Bulgarian prosecutors probe fake PCR tests certificates after arrest at Romanian border</w:t>
      </w:r>
      <w:r>
        <w:t xml:space="preserve"> – </w:t>
      </w:r>
      <w:hyperlink r:id="rId157" w:history="1">
        <w:r w:rsidRPr="00876821">
          <w:rPr>
            <w:rStyle w:val="Hyperlink"/>
          </w:rPr>
          <w:t>Sofia Globe</w:t>
        </w:r>
      </w:hyperlink>
      <w:r>
        <w:t xml:space="preserve"> </w:t>
      </w:r>
    </w:p>
    <w:p w14:paraId="5BC4A6D2" w14:textId="4A83C7B5" w:rsidR="00D80F67" w:rsidRPr="0071482C" w:rsidRDefault="00155ECB" w:rsidP="00C34A14">
      <w:pPr>
        <w:pStyle w:val="Bulletslist"/>
      </w:pPr>
      <w:r>
        <w:rPr>
          <w:b/>
          <w:bCs/>
        </w:rPr>
        <w:t xml:space="preserve">16 </w:t>
      </w:r>
      <w:r w:rsidR="00D80F67" w:rsidRPr="0071482C">
        <w:rPr>
          <w:b/>
          <w:bCs/>
        </w:rPr>
        <w:t>December:</w:t>
      </w:r>
      <w:r w:rsidR="00D80F67">
        <w:t xml:space="preserve"> </w:t>
      </w:r>
      <w:r w:rsidR="00D80F67" w:rsidRPr="00D80F67">
        <w:t>Balkan States Race to Secure COVID-19 Vaccine Supplies</w:t>
      </w:r>
      <w:r w:rsidR="00D80F67">
        <w:t xml:space="preserve"> – </w:t>
      </w:r>
      <w:hyperlink r:id="rId158" w:history="1">
        <w:r w:rsidR="00D80F67" w:rsidRPr="00D80F67">
          <w:rPr>
            <w:rStyle w:val="Hyperlink"/>
          </w:rPr>
          <w:t>BalkanInsight</w:t>
        </w:r>
      </w:hyperlink>
    </w:p>
    <w:p w14:paraId="6A8AD133" w14:textId="2BF5CD69" w:rsidR="00D80F67" w:rsidRPr="0071482C" w:rsidRDefault="00155ECB" w:rsidP="00C34A14">
      <w:pPr>
        <w:pStyle w:val="Bulletslist"/>
      </w:pPr>
      <w:r>
        <w:rPr>
          <w:b/>
          <w:bCs/>
        </w:rPr>
        <w:t xml:space="preserve">6 </w:t>
      </w:r>
      <w:r w:rsidR="00D80F67" w:rsidRPr="0071482C">
        <w:rPr>
          <w:b/>
          <w:bCs/>
        </w:rPr>
        <w:t>December:</w:t>
      </w:r>
      <w:r w:rsidR="00D80F67">
        <w:t xml:space="preserve"> </w:t>
      </w:r>
      <w:r w:rsidR="00D80F67" w:rsidRPr="00D80F67">
        <w:t>Bulgaria: First deliveries of Covid-19 vaccines ‘expected to begin on December 27’</w:t>
      </w:r>
      <w:r w:rsidR="00D80F67">
        <w:t xml:space="preserve"> – </w:t>
      </w:r>
      <w:hyperlink r:id="rId159" w:history="1">
        <w:r w:rsidR="00D80F67" w:rsidRPr="00D80F67">
          <w:rPr>
            <w:rStyle w:val="Hyperlink"/>
          </w:rPr>
          <w:t>Sofia Globe</w:t>
        </w:r>
      </w:hyperlink>
    </w:p>
    <w:p w14:paraId="25ABB19D" w14:textId="1EB111C3" w:rsidR="00613F41" w:rsidRPr="00F07264" w:rsidRDefault="00155ECB" w:rsidP="00C34A14">
      <w:pPr>
        <w:pStyle w:val="Bulletslist"/>
      </w:pPr>
      <w:r>
        <w:rPr>
          <w:b/>
          <w:bCs/>
        </w:rPr>
        <w:t xml:space="preserve">7 </w:t>
      </w:r>
      <w:r w:rsidR="00613F41" w:rsidRPr="00F07264">
        <w:rPr>
          <w:b/>
          <w:bCs/>
        </w:rPr>
        <w:t>December:</w:t>
      </w:r>
      <w:r w:rsidR="00613F41">
        <w:t xml:space="preserve"> </w:t>
      </w:r>
      <w:r w:rsidR="00613F41" w:rsidRPr="00613F41">
        <w:t>Freezer for Covid-19 vaccines arrives at regional health inspectorate in Bulgaria’s Bourgas</w:t>
      </w:r>
      <w:r w:rsidR="00613F41">
        <w:t xml:space="preserve"> – </w:t>
      </w:r>
      <w:hyperlink r:id="rId160" w:history="1">
        <w:r w:rsidR="00613F41" w:rsidRPr="00613F41">
          <w:rPr>
            <w:rStyle w:val="Hyperlink"/>
          </w:rPr>
          <w:t>Sofia Globe</w:t>
        </w:r>
      </w:hyperlink>
      <w:r w:rsidR="00613F41">
        <w:t xml:space="preserve"> </w:t>
      </w:r>
    </w:p>
    <w:p w14:paraId="68B400D8" w14:textId="33EF0A19" w:rsidR="00C34A14" w:rsidRPr="00613F41" w:rsidRDefault="00155ECB" w:rsidP="00F07264">
      <w:pPr>
        <w:pStyle w:val="Bulletslist"/>
      </w:pPr>
      <w:r>
        <w:rPr>
          <w:b/>
          <w:bCs/>
        </w:rPr>
        <w:t xml:space="preserve">3 </w:t>
      </w:r>
      <w:r w:rsidR="00613F41" w:rsidRPr="00F07264">
        <w:rPr>
          <w:b/>
          <w:bCs/>
        </w:rPr>
        <w:t xml:space="preserve">December: </w:t>
      </w:r>
      <w:r w:rsidR="00613F41" w:rsidRPr="00F07264">
        <w:t>Bulgaria’s health system on brink of collapse from coronavirus crisis</w:t>
      </w:r>
      <w:r w:rsidR="00613F41">
        <w:t xml:space="preserve"> – </w:t>
      </w:r>
      <w:hyperlink r:id="rId161" w:history="1">
        <w:r w:rsidR="00613F41" w:rsidRPr="00613F41">
          <w:rPr>
            <w:rStyle w:val="Hyperlink"/>
          </w:rPr>
          <w:t>POLITICO</w:t>
        </w:r>
      </w:hyperlink>
    </w:p>
    <w:p w14:paraId="020A696F" w14:textId="733E4893" w:rsidR="001C3188" w:rsidRDefault="001C3188" w:rsidP="004C0A20">
      <w:pPr>
        <w:pStyle w:val="Heading6"/>
      </w:pPr>
      <w:r>
        <w:t>November</w:t>
      </w:r>
    </w:p>
    <w:p w14:paraId="6D41C53C" w14:textId="180BAC8B" w:rsidR="00050AB6" w:rsidRPr="006024D7" w:rsidRDefault="00050AB6" w:rsidP="00050AB6">
      <w:pPr>
        <w:pStyle w:val="Bulletslist"/>
      </w:pPr>
      <w:r>
        <w:rPr>
          <w:b/>
          <w:bCs/>
        </w:rPr>
        <w:t xml:space="preserve">25 November: </w:t>
      </w:r>
      <w:r w:rsidRPr="00050AB6">
        <w:t>State of Emergency extended until 31 January 2021</w:t>
      </w:r>
      <w:r>
        <w:rPr>
          <w:lang w:val="en-US"/>
        </w:rPr>
        <w:t xml:space="preserve"> - </w:t>
      </w:r>
      <w:hyperlink r:id="rId162" w:history="1">
        <w:r w:rsidRPr="00050AB6">
          <w:rPr>
            <w:rStyle w:val="Hyperlink"/>
            <w:lang w:val="en-US"/>
          </w:rPr>
          <w:t>BalkanEU</w:t>
        </w:r>
      </w:hyperlink>
    </w:p>
    <w:p w14:paraId="074E1531" w14:textId="029A1C71" w:rsidR="009F2C4E" w:rsidRPr="009F2C4E" w:rsidRDefault="009F2C4E" w:rsidP="00DA454A">
      <w:pPr>
        <w:pStyle w:val="Bulletslist"/>
        <w:rPr>
          <w:b/>
          <w:bCs/>
        </w:rPr>
      </w:pPr>
      <w:r w:rsidRPr="00DA454A">
        <w:rPr>
          <w:b/>
          <w:bCs/>
        </w:rPr>
        <w:t xml:space="preserve">24 November: </w:t>
      </w:r>
      <w:r>
        <w:t xml:space="preserve">Bulgaria to go into second lockdown – </w:t>
      </w:r>
      <w:hyperlink r:id="rId163" w:history="1">
        <w:r w:rsidRPr="009F2C4E">
          <w:rPr>
            <w:rStyle w:val="Hyperlink"/>
          </w:rPr>
          <w:t>EURACTIV</w:t>
        </w:r>
      </w:hyperlink>
    </w:p>
    <w:p w14:paraId="3C255F95" w14:textId="4350A170" w:rsidR="001C3188" w:rsidRPr="00C55FCE" w:rsidRDefault="001C3188" w:rsidP="00DA454A">
      <w:pPr>
        <w:pStyle w:val="Bulletslist"/>
      </w:pPr>
      <w:r w:rsidRPr="00C55FCE">
        <w:rPr>
          <w:b/>
          <w:bCs/>
        </w:rPr>
        <w:t>18 November</w:t>
      </w:r>
      <w:r>
        <w:t xml:space="preserve">: </w:t>
      </w:r>
      <w:r w:rsidR="00793B11">
        <w:t xml:space="preserve">Next step for Bulgaria is to create hospitals for COVID-19 patients and those for other patients - </w:t>
      </w:r>
      <w:hyperlink r:id="rId164" w:history="1">
        <w:r w:rsidR="00793B11" w:rsidRPr="00793B11">
          <w:rPr>
            <w:rStyle w:val="Hyperlink"/>
          </w:rPr>
          <w:t>BNT</w:t>
        </w:r>
      </w:hyperlink>
    </w:p>
    <w:p w14:paraId="26FEB804" w14:textId="551E2F53" w:rsidR="00950EC0" w:rsidRPr="00C55FCE" w:rsidRDefault="00950EC0" w:rsidP="004C0A20">
      <w:pPr>
        <w:pStyle w:val="Heading6"/>
        <w:rPr>
          <w:bCs/>
        </w:rPr>
      </w:pPr>
      <w:r>
        <w:t>October</w:t>
      </w:r>
    </w:p>
    <w:p w14:paraId="1DC96B7C" w14:textId="2E7D7A71" w:rsidR="00314FA2" w:rsidRPr="00333D0F" w:rsidRDefault="00314FA2" w:rsidP="00C55FCE">
      <w:pPr>
        <w:pStyle w:val="Bulletslist"/>
      </w:pPr>
      <w:r w:rsidRPr="00C55FCE">
        <w:rPr>
          <w:b/>
          <w:bCs/>
        </w:rPr>
        <w:t>24 October</w:t>
      </w:r>
      <w:r w:rsidRPr="00333D0F">
        <w:t xml:space="preserve">: </w:t>
      </w:r>
      <w:r w:rsidRPr="00C55FCE">
        <w:t xml:space="preserve">Elective surgeries banned in Sofia and other cities - </w:t>
      </w:r>
      <w:hyperlink r:id="rId165" w:history="1">
        <w:r w:rsidRPr="00C55FCE">
          <w:rPr>
            <w:rStyle w:val="Hyperlink"/>
            <w:color w:val="0070C0"/>
          </w:rPr>
          <w:t>Novinite</w:t>
        </w:r>
      </w:hyperlink>
    </w:p>
    <w:p w14:paraId="37F3FC54" w14:textId="7232C7A8" w:rsidR="00A81891" w:rsidRPr="00C55FCE" w:rsidRDefault="00A81891">
      <w:pPr>
        <w:pStyle w:val="Bulletslist"/>
        <w:rPr>
          <w:rStyle w:val="Hyperlink"/>
          <w:color w:val="333333"/>
          <w:u w:val="none"/>
        </w:rPr>
      </w:pPr>
      <w:r w:rsidRPr="00C55FCE">
        <w:rPr>
          <w:b/>
          <w:bCs/>
        </w:rPr>
        <w:t>21 October</w:t>
      </w:r>
      <w:r w:rsidRPr="00314FA2">
        <w:t xml:space="preserve">: Masks mandatory outdoors again - </w:t>
      </w:r>
      <w:hyperlink r:id="rId166" w:history="1">
        <w:r w:rsidRPr="00C55FCE">
          <w:rPr>
            <w:rStyle w:val="Hyperlink"/>
            <w:color w:val="0070C0"/>
          </w:rPr>
          <w:t>BNT</w:t>
        </w:r>
      </w:hyperlink>
    </w:p>
    <w:p w14:paraId="7D5C2316" w14:textId="52BAFACD" w:rsidR="00950EC0" w:rsidRPr="00960991" w:rsidRDefault="00950EC0" w:rsidP="004C0A20">
      <w:pPr>
        <w:pStyle w:val="Heading6"/>
      </w:pPr>
      <w:r>
        <w:t>July</w:t>
      </w:r>
    </w:p>
    <w:p w14:paraId="59D5C45A" w14:textId="08D6EAA2" w:rsidR="00F97EED" w:rsidRPr="00FA447A" w:rsidRDefault="00F97EED" w:rsidP="00D44FCD">
      <w:pPr>
        <w:pStyle w:val="Bulletslist"/>
      </w:pPr>
      <w:r w:rsidRPr="00FA447A">
        <w:rPr>
          <w:b/>
          <w:bCs/>
        </w:rPr>
        <w:t>27 July</w:t>
      </w:r>
      <w:r>
        <w:t>:</w:t>
      </w:r>
      <w:r w:rsidR="00924B50">
        <w:t xml:space="preserve"> Government presents</w:t>
      </w:r>
      <w:r>
        <w:t xml:space="preserve"> 12</w:t>
      </w:r>
      <w:r w:rsidR="00924B50">
        <w:t xml:space="preserve">8 million euro investment in healthcare sector aimed at new equipment - </w:t>
      </w:r>
      <w:hyperlink r:id="rId167" w:history="1">
        <w:r w:rsidR="00924B50" w:rsidRPr="00924B50">
          <w:rPr>
            <w:rStyle w:val="Hyperlink"/>
          </w:rPr>
          <w:t>BNT</w:t>
        </w:r>
      </w:hyperlink>
    </w:p>
    <w:p w14:paraId="24CA7DAE" w14:textId="77777777" w:rsidR="00950EC0" w:rsidRDefault="00950EC0" w:rsidP="00C55FCE"/>
    <w:p w14:paraId="76434EC4" w14:textId="77777777" w:rsidR="00314FA2" w:rsidRDefault="00314FA2" w:rsidP="00C261AC">
      <w:pPr>
        <w:pStyle w:val="Heading3"/>
      </w:pPr>
    </w:p>
    <w:p w14:paraId="19AEF765" w14:textId="40EC4487" w:rsidR="0031540D" w:rsidRDefault="0031540D" w:rsidP="00C261AC">
      <w:pPr>
        <w:pStyle w:val="Heading3"/>
      </w:pPr>
      <w:bookmarkStart w:id="26" w:name="_Toc61450711"/>
      <w:r w:rsidRPr="0031540D">
        <w:t>Croatia</w:t>
      </w:r>
      <w:bookmarkEnd w:id="26"/>
    </w:p>
    <w:tbl>
      <w:tblPr>
        <w:tblStyle w:val="GridTable4-Accent4"/>
        <w:tblW w:w="13405" w:type="dxa"/>
        <w:tblLook w:val="0420" w:firstRow="1" w:lastRow="0" w:firstColumn="0" w:lastColumn="0" w:noHBand="0" w:noVBand="1"/>
      </w:tblPr>
      <w:tblGrid>
        <w:gridCol w:w="4471"/>
        <w:gridCol w:w="3714"/>
        <w:gridCol w:w="5220"/>
      </w:tblGrid>
      <w:tr w:rsidR="00C06581" w14:paraId="20BB3A95" w14:textId="29D09AFA" w:rsidTr="004C0A20">
        <w:trPr>
          <w:cnfStyle w:val="100000000000" w:firstRow="1" w:lastRow="0" w:firstColumn="0" w:lastColumn="0" w:oddVBand="0" w:evenVBand="0" w:oddHBand="0" w:evenHBand="0" w:firstRowFirstColumn="0" w:firstRowLastColumn="0" w:lastRowFirstColumn="0" w:lastRowLastColumn="0"/>
        </w:trPr>
        <w:tc>
          <w:tcPr>
            <w:tcW w:w="4471" w:type="dxa"/>
          </w:tcPr>
          <w:p w14:paraId="78B8ECF0" w14:textId="77777777" w:rsidR="00C06581" w:rsidRPr="004371AA" w:rsidRDefault="00C06581" w:rsidP="00C06581">
            <w:pPr>
              <w:rPr>
                <w:color w:val="FFFFFF" w:themeColor="background1"/>
              </w:rPr>
            </w:pPr>
            <w:r w:rsidRPr="004371AA">
              <w:rPr>
                <w:color w:val="FFFFFF" w:themeColor="background1"/>
              </w:rPr>
              <w:t>Relevant national websites</w:t>
            </w:r>
          </w:p>
        </w:tc>
        <w:tc>
          <w:tcPr>
            <w:tcW w:w="3714" w:type="dxa"/>
          </w:tcPr>
          <w:p w14:paraId="69669DA9" w14:textId="77777777" w:rsidR="00C06581" w:rsidRPr="004371AA" w:rsidRDefault="00C06581" w:rsidP="00C06581">
            <w:pPr>
              <w:rPr>
                <w:color w:val="FFFFFF" w:themeColor="background1"/>
              </w:rPr>
            </w:pPr>
            <w:r w:rsidRPr="004371AA">
              <w:rPr>
                <w:color w:val="FFFFFF" w:themeColor="background1"/>
              </w:rPr>
              <w:t>Current status</w:t>
            </w:r>
          </w:p>
        </w:tc>
        <w:tc>
          <w:tcPr>
            <w:tcW w:w="5220" w:type="dxa"/>
          </w:tcPr>
          <w:p w14:paraId="393A195A" w14:textId="5170E9EC" w:rsidR="00C06581" w:rsidRPr="004371AA" w:rsidRDefault="00C06581" w:rsidP="00C06581">
            <w:pPr>
              <w:rPr>
                <w:color w:val="FFFFFF" w:themeColor="background1"/>
              </w:rPr>
            </w:pPr>
            <w:r>
              <w:rPr>
                <w:color w:val="FFFFFF" w:themeColor="background1"/>
              </w:rPr>
              <w:t>Vaccination Strategy</w:t>
            </w:r>
          </w:p>
        </w:tc>
      </w:tr>
      <w:tr w:rsidR="00C06581" w14:paraId="7EF25687" w14:textId="2D612641" w:rsidTr="004C0A20">
        <w:trPr>
          <w:cnfStyle w:val="000000100000" w:firstRow="0" w:lastRow="0" w:firstColumn="0" w:lastColumn="0" w:oddVBand="0" w:evenVBand="0" w:oddHBand="1" w:evenHBand="0" w:firstRowFirstColumn="0" w:firstRowLastColumn="0" w:lastRowFirstColumn="0" w:lastRowLastColumn="0"/>
          <w:trHeight w:val="1291"/>
        </w:trPr>
        <w:tc>
          <w:tcPr>
            <w:tcW w:w="4471" w:type="dxa"/>
          </w:tcPr>
          <w:p w14:paraId="4001C4C4" w14:textId="12E71476" w:rsidR="00C06581" w:rsidRPr="006024D7" w:rsidRDefault="00860DF2" w:rsidP="00C06581">
            <w:pPr>
              <w:numPr>
                <w:ilvl w:val="0"/>
                <w:numId w:val="1"/>
              </w:numPr>
              <w:rPr>
                <w:b/>
                <w:bCs/>
                <w:color w:val="auto"/>
              </w:rPr>
            </w:pPr>
            <w:hyperlink r:id="rId168" w:anchor="mjere" w:history="1">
              <w:r w:rsidR="00C06581" w:rsidRPr="001A679B">
                <w:rPr>
                  <w:rStyle w:val="Hyperlink"/>
                </w:rPr>
                <w:t>All Measures</w:t>
              </w:r>
            </w:hyperlink>
            <w:r w:rsidR="00C06581" w:rsidRPr="001A679B">
              <w:rPr>
                <w:color w:val="auto"/>
              </w:rPr>
              <w:t xml:space="preserve"> taken by the Croatian Government</w:t>
            </w:r>
          </w:p>
          <w:p w14:paraId="46089CAD" w14:textId="08D981D1" w:rsidR="00C06581" w:rsidRPr="004371AA" w:rsidRDefault="00860DF2" w:rsidP="00C06581">
            <w:pPr>
              <w:numPr>
                <w:ilvl w:val="0"/>
                <w:numId w:val="1"/>
              </w:numPr>
              <w:rPr>
                <w:b/>
                <w:bCs/>
                <w:color w:val="auto"/>
              </w:rPr>
            </w:pPr>
            <w:hyperlink r:id="rId169" w:history="1">
              <w:r w:rsidR="00C06581" w:rsidRPr="00050AB6">
                <w:rPr>
                  <w:rStyle w:val="Hyperlink"/>
                  <w:b/>
                  <w:bCs/>
                </w:rPr>
                <w:t>Measures for travellers</w:t>
              </w:r>
            </w:hyperlink>
          </w:p>
          <w:p w14:paraId="49C325F8" w14:textId="2DAF7AAB" w:rsidR="00C06581" w:rsidRPr="004371AA" w:rsidRDefault="00C06581" w:rsidP="00C06581">
            <w:pPr>
              <w:rPr>
                <w:b/>
                <w:bCs/>
                <w:color w:val="auto"/>
              </w:rPr>
            </w:pPr>
          </w:p>
        </w:tc>
        <w:tc>
          <w:tcPr>
            <w:tcW w:w="3714" w:type="dxa"/>
          </w:tcPr>
          <w:p w14:paraId="5E946BA4" w14:textId="1C3732F4" w:rsidR="00C06581" w:rsidRDefault="00B87351" w:rsidP="00C06581">
            <w:pPr>
              <w:jc w:val="left"/>
              <w:rPr>
                <w:color w:val="auto"/>
              </w:rPr>
            </w:pPr>
            <w:r w:rsidRPr="00B87351">
              <w:rPr>
                <w:color w:val="auto"/>
              </w:rPr>
              <w:t xml:space="preserve">Domestic restrictions remain in place </w:t>
            </w:r>
            <w:r w:rsidR="00C06581">
              <w:rPr>
                <w:color w:val="auto"/>
              </w:rPr>
              <w:t>(</w:t>
            </w:r>
            <w:hyperlink r:id="rId170" w:history="1">
              <w:r w:rsidRPr="00B87351">
                <w:rPr>
                  <w:rStyle w:val="Hyperlink"/>
                </w:rPr>
                <w:t>Link</w:t>
              </w:r>
            </w:hyperlink>
            <w:r>
              <w:t>)</w:t>
            </w:r>
          </w:p>
        </w:tc>
        <w:tc>
          <w:tcPr>
            <w:tcW w:w="5220" w:type="dxa"/>
          </w:tcPr>
          <w:p w14:paraId="6B5AB2F1" w14:textId="489A65DE" w:rsidR="001F07D9" w:rsidRDefault="001F07D9" w:rsidP="001F07D9">
            <w:pPr>
              <w:pStyle w:val="Bulletslist"/>
            </w:pPr>
            <w:r>
              <w:rPr>
                <w:b/>
                <w:bCs/>
              </w:rPr>
              <w:t>S</w:t>
            </w:r>
            <w:r w:rsidRPr="00F07264">
              <w:rPr>
                <w:b/>
                <w:bCs/>
              </w:rPr>
              <w:t>tart</w:t>
            </w:r>
            <w:r w:rsidR="00390D3B">
              <w:rPr>
                <w:b/>
                <w:bCs/>
              </w:rPr>
              <w:t xml:space="preserve"> date</w:t>
            </w:r>
            <w:r w:rsidRPr="00F07264">
              <w:rPr>
                <w:b/>
                <w:bCs/>
              </w:rPr>
              <w:t>:</w:t>
            </w:r>
            <w:r w:rsidRPr="00F07264">
              <w:t xml:space="preserve"> </w:t>
            </w:r>
            <w:r w:rsidR="00B87351">
              <w:t>27 December 2020</w:t>
            </w:r>
          </w:p>
          <w:p w14:paraId="118FC895" w14:textId="7C03ABCD" w:rsidR="001F07D9" w:rsidRPr="00F07264" w:rsidRDefault="001F07D9" w:rsidP="00B87351">
            <w:pPr>
              <w:pStyle w:val="Bulletslist"/>
            </w:pPr>
            <w:r w:rsidRPr="00C01246">
              <w:rPr>
                <w:b/>
                <w:bCs/>
              </w:rPr>
              <w:t>Doses administered:</w:t>
            </w:r>
            <w:r>
              <w:rPr>
                <w:b/>
                <w:bCs/>
              </w:rPr>
              <w:t xml:space="preserve"> </w:t>
            </w:r>
            <w:r w:rsidR="00B87351" w:rsidRPr="00B87351">
              <w:t>0.</w:t>
            </w:r>
            <w:r w:rsidR="009D16A5">
              <w:t>73</w:t>
            </w:r>
            <w:r w:rsidR="00B87351" w:rsidRPr="00C01246">
              <w:t xml:space="preserve"> doses per 100 people</w:t>
            </w:r>
            <w:r w:rsidR="00B87351">
              <w:t xml:space="preserve"> (</w:t>
            </w:r>
            <w:r w:rsidR="009D16A5">
              <w:t>9</w:t>
            </w:r>
            <w:r w:rsidR="00B87351">
              <w:t xml:space="preserve"> January 2021)</w:t>
            </w:r>
          </w:p>
          <w:p w14:paraId="4B1A86F1" w14:textId="6BA2DBA6" w:rsidR="00C06581" w:rsidRDefault="00C06581" w:rsidP="0071482C">
            <w:pPr>
              <w:pStyle w:val="Bulletslist"/>
            </w:pPr>
            <w:r w:rsidRPr="00334249">
              <w:rPr>
                <w:b/>
                <w:bCs/>
              </w:rPr>
              <w:t>Strategy:</w:t>
            </w:r>
            <w:r w:rsidRPr="00334249">
              <w:t xml:space="preserve"> </w:t>
            </w:r>
            <w:r w:rsidR="002C5A82" w:rsidRPr="00F07264">
              <w:rPr>
                <w:i/>
                <w:iCs/>
              </w:rPr>
              <w:t>N/A</w:t>
            </w:r>
          </w:p>
          <w:p w14:paraId="57CB29F5" w14:textId="32F23062" w:rsidR="00C06581" w:rsidRPr="00F07264" w:rsidRDefault="00C06581" w:rsidP="0071482C">
            <w:pPr>
              <w:pStyle w:val="Bulletslist"/>
            </w:pPr>
            <w:r w:rsidRPr="00F07264">
              <w:rPr>
                <w:b/>
                <w:bCs/>
              </w:rPr>
              <w:t>Doses</w:t>
            </w:r>
            <w:r w:rsidR="001F07D9">
              <w:rPr>
                <w:b/>
                <w:bCs/>
              </w:rPr>
              <w:t xml:space="preserve"> Acquired</w:t>
            </w:r>
            <w:r w:rsidRPr="00F07264">
              <w:rPr>
                <w:b/>
                <w:bCs/>
              </w:rPr>
              <w:t>:</w:t>
            </w:r>
            <w:r w:rsidR="009700CB">
              <w:rPr>
                <w:b/>
                <w:bCs/>
              </w:rPr>
              <w:t xml:space="preserve"> </w:t>
            </w:r>
            <w:r w:rsidR="009700CB" w:rsidRPr="00F07264">
              <w:t xml:space="preserve">5.6 million </w:t>
            </w:r>
            <w:r w:rsidR="00A10028">
              <w:t>(</w:t>
            </w:r>
            <w:hyperlink r:id="rId171" w:history="1">
              <w:r w:rsidR="00A10028" w:rsidRPr="00A10028">
                <w:rPr>
                  <w:rStyle w:val="Hyperlink"/>
                </w:rPr>
                <w:t>Link</w:t>
              </w:r>
            </w:hyperlink>
            <w:r w:rsidR="00A10028">
              <w:t xml:space="preserve">) </w:t>
            </w:r>
            <w:r w:rsidR="00A10028" w:rsidRPr="009700CB">
              <w:t>AstraZenec</w:t>
            </w:r>
            <w:r w:rsidR="00A10028">
              <w:t>a</w:t>
            </w:r>
            <w:r w:rsidR="00A10028" w:rsidRPr="009700CB">
              <w:t>, J&amp;J, Pfizer/BioNTech, CureVac</w:t>
            </w:r>
            <w:r w:rsidR="00A10028">
              <w:t xml:space="preserve">, </w:t>
            </w:r>
            <w:r w:rsidR="00A10028" w:rsidRPr="009700CB">
              <w:t xml:space="preserve">Moderna </w:t>
            </w:r>
          </w:p>
        </w:tc>
      </w:tr>
    </w:tbl>
    <w:p w14:paraId="77DBC2F4" w14:textId="3BF762AC" w:rsidR="00950EC0" w:rsidRPr="004C0A20" w:rsidRDefault="001F07D9" w:rsidP="004C0A20">
      <w:pPr>
        <w:pStyle w:val="Heading4"/>
        <w:rPr>
          <w:b/>
          <w:bCs w:val="0"/>
        </w:rPr>
      </w:pPr>
      <w:r w:rsidRPr="004C0A20">
        <w:rPr>
          <w:b/>
          <w:bCs w:val="0"/>
        </w:rPr>
        <w:lastRenderedPageBreak/>
        <w:t>Latest Member State developments affecting the medical technology industry</w:t>
      </w:r>
    </w:p>
    <w:p w14:paraId="13F30279" w14:textId="3213B105" w:rsidR="001F07D9" w:rsidRDefault="001F07D9" w:rsidP="001F07D9">
      <w:pPr>
        <w:pStyle w:val="Heading5"/>
        <w:rPr>
          <w:b/>
          <w:bCs/>
        </w:rPr>
      </w:pPr>
      <w:r>
        <w:rPr>
          <w:b/>
          <w:bCs/>
        </w:rPr>
        <w:t>2021</w:t>
      </w:r>
    </w:p>
    <w:p w14:paraId="387AE71B" w14:textId="47F77C66" w:rsidR="008119F6" w:rsidRDefault="008119F6" w:rsidP="008119F6">
      <w:pPr>
        <w:pStyle w:val="Heading6"/>
      </w:pPr>
      <w:r>
        <w:t>January</w:t>
      </w:r>
    </w:p>
    <w:p w14:paraId="510E1991" w14:textId="7600C01A" w:rsidR="00876821" w:rsidRPr="00876821" w:rsidRDefault="00876821" w:rsidP="008119F6">
      <w:pPr>
        <w:pStyle w:val="Bulletslist"/>
      </w:pPr>
      <w:r w:rsidRPr="00876821">
        <w:rPr>
          <w:b/>
          <w:bCs/>
        </w:rPr>
        <w:t>11 January:</w:t>
      </w:r>
      <w:r>
        <w:t xml:space="preserve"> </w:t>
      </w:r>
      <w:r w:rsidRPr="00876821">
        <w:t>Croatia registering fewer COVID-19 infections, hospitalisations</w:t>
      </w:r>
      <w:r>
        <w:t xml:space="preserve"> – </w:t>
      </w:r>
      <w:hyperlink r:id="rId172" w:history="1">
        <w:r w:rsidRPr="00876821">
          <w:rPr>
            <w:rStyle w:val="Hyperlink"/>
          </w:rPr>
          <w:t>CW</w:t>
        </w:r>
      </w:hyperlink>
      <w:r>
        <w:t xml:space="preserve"> </w:t>
      </w:r>
    </w:p>
    <w:p w14:paraId="429AB2FA" w14:textId="3EFB7D99" w:rsidR="00FE6496" w:rsidRPr="00FE6496" w:rsidRDefault="00FE6496" w:rsidP="008119F6">
      <w:pPr>
        <w:pStyle w:val="Bulletslist"/>
      </w:pPr>
      <w:r w:rsidRPr="00FE6496">
        <w:rPr>
          <w:b/>
          <w:bCs/>
        </w:rPr>
        <w:t>4 January:</w:t>
      </w:r>
      <w:r>
        <w:t xml:space="preserve"> </w:t>
      </w:r>
      <w:r w:rsidRPr="00FE6496">
        <w:t>Croatia receives another 17,550 doses of COVID vaccine</w:t>
      </w:r>
      <w:r>
        <w:t xml:space="preserve"> – </w:t>
      </w:r>
      <w:hyperlink r:id="rId173" w:history="1">
        <w:r w:rsidRPr="00FE6496">
          <w:rPr>
            <w:rStyle w:val="Hyperlink"/>
          </w:rPr>
          <w:t>CW</w:t>
        </w:r>
      </w:hyperlink>
    </w:p>
    <w:p w14:paraId="7C6C2E5E" w14:textId="7FDFAA71" w:rsidR="008119F6" w:rsidRPr="008119F6" w:rsidRDefault="008119F6" w:rsidP="008119F6">
      <w:pPr>
        <w:pStyle w:val="Bulletslist"/>
      </w:pPr>
      <w:r w:rsidRPr="008119F6">
        <w:rPr>
          <w:b/>
          <w:bCs/>
        </w:rPr>
        <w:t>3 January:</w:t>
      </w:r>
      <w:r>
        <w:t xml:space="preserve"> </w:t>
      </w:r>
      <w:r w:rsidRPr="008119F6">
        <w:t>Croatia coronavirus latest: 12.4% of tests positive</w:t>
      </w:r>
      <w:r w:rsidR="00FE6496">
        <w:t xml:space="preserve"> – </w:t>
      </w:r>
      <w:hyperlink r:id="rId174" w:history="1">
        <w:r w:rsidR="00FE6496" w:rsidRPr="00FE6496">
          <w:rPr>
            <w:rStyle w:val="Hyperlink"/>
          </w:rPr>
          <w:t>CW</w:t>
        </w:r>
      </w:hyperlink>
    </w:p>
    <w:p w14:paraId="6CB6C3AA" w14:textId="1135188C" w:rsidR="00C75860" w:rsidRPr="004C0A20" w:rsidRDefault="001F07D9" w:rsidP="001425CB">
      <w:pPr>
        <w:pStyle w:val="Heading5"/>
        <w15:collapsed/>
        <w:rPr>
          <w:b/>
          <w:bCs/>
        </w:rPr>
      </w:pPr>
      <w:r w:rsidRPr="004C0A20">
        <w:rPr>
          <w:b/>
          <w:bCs/>
        </w:rPr>
        <w:t>2020</w:t>
      </w:r>
    </w:p>
    <w:p w14:paraId="063E9B64" w14:textId="2B4703BC" w:rsidR="00AD1DE7" w:rsidRDefault="00AD1DE7" w:rsidP="004C0A20">
      <w:pPr>
        <w:pStyle w:val="Heading6"/>
      </w:pPr>
      <w:r>
        <w:t xml:space="preserve">December </w:t>
      </w:r>
    </w:p>
    <w:p w14:paraId="07534CEC" w14:textId="3EBAE290" w:rsidR="00D80F67" w:rsidRPr="0071482C" w:rsidRDefault="00D80F67" w:rsidP="00AF5C94">
      <w:pPr>
        <w:pStyle w:val="Bulletslist"/>
      </w:pPr>
      <w:r w:rsidRPr="0071482C">
        <w:rPr>
          <w:b/>
          <w:bCs/>
        </w:rPr>
        <w:t>3 December:</w:t>
      </w:r>
      <w:r>
        <w:t xml:space="preserve"> </w:t>
      </w:r>
      <w:r w:rsidRPr="00D80F67">
        <w:t>Croatian PM says COVID vaccines will be free</w:t>
      </w:r>
      <w:r>
        <w:t xml:space="preserve"> – </w:t>
      </w:r>
      <w:hyperlink r:id="rId175" w:history="1">
        <w:r w:rsidRPr="00D80F67">
          <w:rPr>
            <w:rStyle w:val="Hyperlink"/>
          </w:rPr>
          <w:t>CroatiaWeek</w:t>
        </w:r>
      </w:hyperlink>
    </w:p>
    <w:p w14:paraId="5E6711AC" w14:textId="62F90C22" w:rsidR="00AD1DE7" w:rsidRPr="00AD1DE7" w:rsidRDefault="00AD1DE7" w:rsidP="00AF5C94">
      <w:pPr>
        <w:pStyle w:val="Bulletslist"/>
      </w:pPr>
      <w:r w:rsidRPr="00AF5C94">
        <w:rPr>
          <w:b/>
          <w:bCs/>
        </w:rPr>
        <w:t>1 December</w:t>
      </w:r>
      <w:r>
        <w:t xml:space="preserve">: </w:t>
      </w:r>
      <w:r w:rsidRPr="00AD1DE7">
        <w:t>Croatia Imposes Requirement of PCR Test Results at Its Border Crossings</w:t>
      </w:r>
      <w:r>
        <w:t xml:space="preserve"> – </w:t>
      </w:r>
      <w:hyperlink r:id="rId176" w:history="1">
        <w:r w:rsidRPr="00AD1DE7">
          <w:rPr>
            <w:rStyle w:val="Hyperlink"/>
          </w:rPr>
          <w:t>SVI</w:t>
        </w:r>
      </w:hyperlink>
      <w:r>
        <w:t xml:space="preserve"> </w:t>
      </w:r>
    </w:p>
    <w:p w14:paraId="0531D594" w14:textId="6E5D2418" w:rsidR="00C75860" w:rsidRPr="00C55FCE" w:rsidRDefault="00C75860" w:rsidP="004C0A20">
      <w:pPr>
        <w:pStyle w:val="Heading6"/>
        <w:rPr>
          <w:bCs/>
        </w:rPr>
      </w:pPr>
      <w:r>
        <w:t>November</w:t>
      </w:r>
    </w:p>
    <w:p w14:paraId="4AD54454" w14:textId="26148E0F" w:rsidR="00050AB6" w:rsidRPr="006024D7" w:rsidRDefault="00050AB6" w:rsidP="00050AB6">
      <w:pPr>
        <w:pStyle w:val="Bulletslist"/>
      </w:pPr>
      <w:r w:rsidRPr="00155ECB">
        <w:rPr>
          <w:b/>
          <w:bCs/>
        </w:rPr>
        <w:t>30 November:</w:t>
      </w:r>
      <w:r>
        <w:t xml:space="preserve"> </w:t>
      </w:r>
      <w:r w:rsidRPr="00050AB6">
        <w:t>New Official Guidelines for Crossing Croatian Border</w:t>
      </w:r>
      <w:r>
        <w:rPr>
          <w:lang w:val="en-US"/>
        </w:rPr>
        <w:t xml:space="preserve"> - </w:t>
      </w:r>
      <w:hyperlink r:id="rId177" w:history="1">
        <w:r w:rsidRPr="00050AB6">
          <w:rPr>
            <w:rStyle w:val="Hyperlink"/>
            <w:lang w:val="en-US"/>
          </w:rPr>
          <w:t>TCN</w:t>
        </w:r>
      </w:hyperlink>
    </w:p>
    <w:p w14:paraId="2584793D" w14:textId="1B55EF97" w:rsidR="009F2C4E" w:rsidRPr="00DA454A" w:rsidRDefault="009F2C4E" w:rsidP="00C55FCE">
      <w:pPr>
        <w:pStyle w:val="Bulletslist"/>
      </w:pPr>
      <w:r w:rsidRPr="00DA454A">
        <w:rPr>
          <w:b/>
          <w:bCs/>
        </w:rPr>
        <w:t>24 November</w:t>
      </w:r>
      <w:r>
        <w:t xml:space="preserve">: </w:t>
      </w:r>
      <w:r w:rsidRPr="009F2C4E">
        <w:t>Interior Minister Davor Bozinovic Announces Tighter Coronavirus Restrictions</w:t>
      </w:r>
      <w:r>
        <w:t xml:space="preserve"> – </w:t>
      </w:r>
      <w:hyperlink r:id="rId178" w:history="1">
        <w:r w:rsidRPr="009F2C4E">
          <w:rPr>
            <w:rStyle w:val="Hyperlink"/>
          </w:rPr>
          <w:t>TCN</w:t>
        </w:r>
      </w:hyperlink>
      <w:r>
        <w:t xml:space="preserve"> </w:t>
      </w:r>
    </w:p>
    <w:p w14:paraId="23CB33D6" w14:textId="34BBD91A" w:rsidR="009F2C4E" w:rsidRPr="00DA454A" w:rsidRDefault="009F2C4E" w:rsidP="00C55FCE">
      <w:pPr>
        <w:pStyle w:val="Bulletslist"/>
      </w:pPr>
      <w:r w:rsidRPr="00DA454A">
        <w:rPr>
          <w:b/>
          <w:bCs/>
        </w:rPr>
        <w:t>20 November</w:t>
      </w:r>
      <w:r>
        <w:t xml:space="preserve">: </w:t>
      </w:r>
      <w:r w:rsidRPr="009F2C4E">
        <w:t>Croatia Joins Cross-Border Sharing of COVID Data Collected by Mobile Apps</w:t>
      </w:r>
      <w:r>
        <w:t xml:space="preserve"> – </w:t>
      </w:r>
      <w:hyperlink r:id="rId179" w:history="1">
        <w:r w:rsidRPr="009F2C4E">
          <w:rPr>
            <w:rStyle w:val="Hyperlink"/>
          </w:rPr>
          <w:t>TCN</w:t>
        </w:r>
      </w:hyperlink>
    </w:p>
    <w:p w14:paraId="06A3B793" w14:textId="4C52E941" w:rsidR="00FD661E" w:rsidRPr="00241CD3" w:rsidRDefault="00FD661E" w:rsidP="00C55FCE">
      <w:pPr>
        <w:pStyle w:val="Bulletslist"/>
      </w:pPr>
      <w:r w:rsidRPr="00C55FCE">
        <w:rPr>
          <w:b/>
          <w:bCs/>
        </w:rPr>
        <w:t>16 November</w:t>
      </w:r>
      <w:r>
        <w:t xml:space="preserve">: Mass coronavirus testing being prepared </w:t>
      </w:r>
      <w:r w:rsidR="00AE3F5F">
        <w:t xml:space="preserve">in Zagreb - </w:t>
      </w:r>
      <w:hyperlink r:id="rId180" w:history="1">
        <w:r w:rsidR="00AE3F5F" w:rsidRPr="00AE3F5F">
          <w:rPr>
            <w:rStyle w:val="Hyperlink"/>
          </w:rPr>
          <w:t>TCN</w:t>
        </w:r>
      </w:hyperlink>
    </w:p>
    <w:p w14:paraId="4D0C418E" w14:textId="062A2142" w:rsidR="00905C01" w:rsidRPr="00C55FCE" w:rsidRDefault="00905C01">
      <w:pPr>
        <w:pStyle w:val="Bulletslist"/>
      </w:pPr>
      <w:r w:rsidRPr="00C55FCE">
        <w:rPr>
          <w:b/>
          <w:bCs/>
        </w:rPr>
        <w:t>15 November</w:t>
      </w:r>
      <w:r>
        <w:t xml:space="preserve">: Croatian experts expect EU common advice for testing in few weeks - </w:t>
      </w:r>
      <w:hyperlink r:id="rId181" w:history="1">
        <w:r w:rsidRPr="00905C01">
          <w:rPr>
            <w:rStyle w:val="Hyperlink"/>
          </w:rPr>
          <w:t>TCN</w:t>
        </w:r>
      </w:hyperlink>
    </w:p>
    <w:p w14:paraId="3BD6661D" w14:textId="66831011" w:rsidR="00A878C5" w:rsidRPr="00241CD3" w:rsidRDefault="00A878C5">
      <w:pPr>
        <w:pStyle w:val="Bulletslist"/>
      </w:pPr>
      <w:r w:rsidRPr="00AE3F5F">
        <w:rPr>
          <w:b/>
          <w:bCs/>
        </w:rPr>
        <w:t>4 November</w:t>
      </w:r>
      <w:r w:rsidRPr="00AE3F5F">
        <w:t>: Rapid coronavirus testing begins in Croatia</w:t>
      </w:r>
      <w:r>
        <w:t xml:space="preserve"> - </w:t>
      </w:r>
      <w:hyperlink r:id="rId182" w:history="1">
        <w:r w:rsidRPr="00A878C5">
          <w:rPr>
            <w:rStyle w:val="Hyperlink"/>
          </w:rPr>
          <w:t>TCN</w:t>
        </w:r>
      </w:hyperlink>
    </w:p>
    <w:p w14:paraId="127011C9" w14:textId="703E75E5" w:rsidR="00C75860" w:rsidRPr="00C55FCE" w:rsidRDefault="00C75860" w:rsidP="00C75860">
      <w:pPr>
        <w:pStyle w:val="Bulletslist"/>
        <w:rPr>
          <w:rStyle w:val="Hyperlink"/>
          <w:color w:val="333333"/>
          <w:u w:val="none"/>
        </w:rPr>
      </w:pPr>
      <w:r w:rsidRPr="00241CD3">
        <w:rPr>
          <w:b/>
          <w:bCs/>
        </w:rPr>
        <w:t>3 November</w:t>
      </w:r>
      <w:r>
        <w:t xml:space="preserve">: Government notes that healthcare system has successfully been adapted to pandemic - </w:t>
      </w:r>
      <w:hyperlink r:id="rId183" w:history="1">
        <w:r w:rsidRPr="00A878C5">
          <w:rPr>
            <w:rStyle w:val="Hyperlink"/>
          </w:rPr>
          <w:t>TCN</w:t>
        </w:r>
      </w:hyperlink>
    </w:p>
    <w:p w14:paraId="273DD252" w14:textId="30897994" w:rsidR="00C75860" w:rsidRPr="00C55FCE" w:rsidRDefault="00C75860" w:rsidP="004C0A20">
      <w:pPr>
        <w:pStyle w:val="Heading6"/>
        <w:rPr>
          <w:iCs/>
          <w:color w:val="0084A8"/>
          <w:u w:val="single"/>
        </w:rPr>
      </w:pPr>
      <w:r>
        <w:t>October</w:t>
      </w:r>
    </w:p>
    <w:p w14:paraId="1E43FA6E" w14:textId="67F739C4" w:rsidR="00950EC0" w:rsidRPr="00C55FCE" w:rsidRDefault="00950EC0" w:rsidP="00D44FCD">
      <w:pPr>
        <w:pStyle w:val="Bulletslist"/>
      </w:pPr>
      <w:r w:rsidRPr="00C55FCE">
        <w:rPr>
          <w:b/>
          <w:bCs/>
        </w:rPr>
        <w:t>22 October</w:t>
      </w:r>
      <w:r>
        <w:t xml:space="preserve">: Government calls to only request health service if needed – </w:t>
      </w:r>
      <w:hyperlink r:id="rId184" w:history="1">
        <w:r w:rsidRPr="00D93B89">
          <w:rPr>
            <w:rStyle w:val="Hyperlink"/>
          </w:rPr>
          <w:t>Glas Istre</w:t>
        </w:r>
      </w:hyperlink>
    </w:p>
    <w:p w14:paraId="507881E3" w14:textId="5B7B24EA" w:rsidR="00713305" w:rsidRPr="00241CD3" w:rsidRDefault="00713305" w:rsidP="00D44FCD">
      <w:pPr>
        <w:pStyle w:val="Bulletslist"/>
      </w:pPr>
      <w:r w:rsidRPr="00241CD3">
        <w:rPr>
          <w:b/>
          <w:bCs/>
        </w:rPr>
        <w:t>19 October</w:t>
      </w:r>
      <w:r>
        <w:t xml:space="preserve">: Concerns grow bout healthcare system being overloaded - </w:t>
      </w:r>
      <w:hyperlink r:id="rId185" w:history="1">
        <w:r w:rsidRPr="00713305">
          <w:rPr>
            <w:rStyle w:val="Hyperlink"/>
          </w:rPr>
          <w:t>TCN</w:t>
        </w:r>
      </w:hyperlink>
    </w:p>
    <w:p w14:paraId="394E63F7" w14:textId="2509E724" w:rsidR="001D66B4" w:rsidRPr="00C55FCE" w:rsidRDefault="001D66B4" w:rsidP="00D44FCD">
      <w:pPr>
        <w:pStyle w:val="Bulletslist"/>
        <w:rPr>
          <w:rStyle w:val="Hyperlink"/>
          <w:color w:val="333333"/>
          <w:u w:val="none"/>
        </w:rPr>
      </w:pPr>
      <w:r w:rsidRPr="00201CA5">
        <w:rPr>
          <w:b/>
          <w:bCs/>
        </w:rPr>
        <w:t>6 October</w:t>
      </w:r>
      <w:r>
        <w:t xml:space="preserve">: Mask will have to be worn indoors - </w:t>
      </w:r>
      <w:hyperlink r:id="rId186" w:history="1">
        <w:r w:rsidRPr="001D66B4">
          <w:rPr>
            <w:rStyle w:val="Hyperlink"/>
          </w:rPr>
          <w:t>TCN</w:t>
        </w:r>
      </w:hyperlink>
    </w:p>
    <w:p w14:paraId="07F50D09" w14:textId="737A87A8" w:rsidR="00C75860" w:rsidRPr="00201CA5" w:rsidRDefault="00C75860" w:rsidP="004C0A20">
      <w:pPr>
        <w:pStyle w:val="Heading6"/>
      </w:pPr>
      <w:r>
        <w:t>September</w:t>
      </w:r>
    </w:p>
    <w:p w14:paraId="58FDDED5" w14:textId="3EB31CE3" w:rsidR="00A0522F" w:rsidRPr="00C55FCE" w:rsidRDefault="00A0522F" w:rsidP="00D44FCD">
      <w:pPr>
        <w:pStyle w:val="Bulletslist"/>
        <w:rPr>
          <w:rStyle w:val="Hyperlink"/>
          <w:color w:val="333333"/>
          <w:u w:val="none"/>
        </w:rPr>
      </w:pPr>
      <w:r w:rsidRPr="007333D7">
        <w:rPr>
          <w:b/>
          <w:bCs/>
        </w:rPr>
        <w:t>1 September</w:t>
      </w:r>
      <w:r>
        <w:t xml:space="preserve">: Zagreb opens coronavirus-dedicated hospital - </w:t>
      </w:r>
      <w:hyperlink r:id="rId187" w:history="1">
        <w:r w:rsidRPr="00A0522F">
          <w:rPr>
            <w:rStyle w:val="Hyperlink"/>
          </w:rPr>
          <w:t>TCN</w:t>
        </w:r>
      </w:hyperlink>
    </w:p>
    <w:p w14:paraId="78680235" w14:textId="26419DA0" w:rsidR="00C75860" w:rsidRPr="007333D7" w:rsidRDefault="00C75860" w:rsidP="004C0A20">
      <w:pPr>
        <w:pStyle w:val="Heading6"/>
      </w:pPr>
      <w:r>
        <w:t>August</w:t>
      </w:r>
    </w:p>
    <w:p w14:paraId="7E4B67F8" w14:textId="76EF64E0" w:rsidR="009B2A32" w:rsidRPr="00450639" w:rsidRDefault="009B2A32" w:rsidP="00D44FCD">
      <w:pPr>
        <w:pStyle w:val="Bulletslist"/>
      </w:pPr>
      <w:r w:rsidRPr="00450639">
        <w:rPr>
          <w:b/>
          <w:bCs/>
        </w:rPr>
        <w:t>25 August</w:t>
      </w:r>
      <w:r>
        <w:t xml:space="preserve">: Interactive map of testing locations published - </w:t>
      </w:r>
      <w:hyperlink r:id="rId188" w:history="1">
        <w:r w:rsidRPr="009B2A32">
          <w:rPr>
            <w:rStyle w:val="Hyperlink"/>
          </w:rPr>
          <w:t>TCN</w:t>
        </w:r>
      </w:hyperlink>
    </w:p>
    <w:p w14:paraId="602856F8" w14:textId="7BA4D9FB" w:rsidR="00AA1B56" w:rsidRPr="00450639" w:rsidRDefault="00AA1B56" w:rsidP="00D44FCD">
      <w:pPr>
        <w:pStyle w:val="Bulletslist"/>
      </w:pPr>
      <w:r w:rsidRPr="00450639">
        <w:rPr>
          <w:b/>
          <w:bCs/>
        </w:rPr>
        <w:t>20 August</w:t>
      </w:r>
      <w:r>
        <w:t xml:space="preserve">: Hospitals prepare for Autumn and order 250 respirators - </w:t>
      </w:r>
      <w:hyperlink r:id="rId189" w:history="1">
        <w:r w:rsidRPr="00AA1B56">
          <w:rPr>
            <w:rStyle w:val="Hyperlink"/>
          </w:rPr>
          <w:t>TCN</w:t>
        </w:r>
      </w:hyperlink>
    </w:p>
    <w:p w14:paraId="219BDA9A" w14:textId="3E48C344" w:rsidR="009C7ACE" w:rsidRPr="00C55FCE" w:rsidRDefault="009C7ACE" w:rsidP="00D44FCD">
      <w:pPr>
        <w:pStyle w:val="Bulletslist"/>
        <w:rPr>
          <w:rStyle w:val="Hyperlink"/>
          <w:color w:val="333333"/>
          <w:u w:val="none"/>
        </w:rPr>
      </w:pPr>
      <w:r w:rsidRPr="00450639">
        <w:rPr>
          <w:b/>
          <w:bCs/>
        </w:rPr>
        <w:t>17 August</w:t>
      </w:r>
      <w:r>
        <w:t xml:space="preserve">: List with testing centres and prices made available by government - </w:t>
      </w:r>
      <w:hyperlink r:id="rId190" w:history="1">
        <w:r w:rsidRPr="009C7ACE">
          <w:rPr>
            <w:rStyle w:val="Hyperlink"/>
          </w:rPr>
          <w:t>TCN</w:t>
        </w:r>
      </w:hyperlink>
    </w:p>
    <w:p w14:paraId="0877CDC4" w14:textId="6EF724A2" w:rsidR="00C75860" w:rsidRPr="00450639" w:rsidRDefault="00C75860" w:rsidP="004C0A20">
      <w:pPr>
        <w:pStyle w:val="Heading6"/>
      </w:pPr>
      <w:r>
        <w:t>July</w:t>
      </w:r>
    </w:p>
    <w:p w14:paraId="576473E4" w14:textId="70CDC8C3" w:rsidR="00F265F6" w:rsidRPr="00F265F6" w:rsidRDefault="00F265F6" w:rsidP="00D44FCD">
      <w:pPr>
        <w:pStyle w:val="Bulletslist"/>
      </w:pPr>
      <w:r w:rsidRPr="00F265F6">
        <w:rPr>
          <w:b/>
          <w:bCs/>
        </w:rPr>
        <w:t>13 July</w:t>
      </w:r>
      <w:r>
        <w:t xml:space="preserve">: Croatia lowers prices for individual testing - </w:t>
      </w:r>
      <w:hyperlink r:id="rId191" w:history="1">
        <w:r w:rsidRPr="00F265F6">
          <w:rPr>
            <w:rStyle w:val="Hyperlink"/>
          </w:rPr>
          <w:t>TCN</w:t>
        </w:r>
      </w:hyperlink>
    </w:p>
    <w:p w14:paraId="051177BB" w14:textId="096F0CFB" w:rsidR="00F265F6" w:rsidRPr="00F265F6" w:rsidRDefault="00F265F6" w:rsidP="00D44FCD">
      <w:pPr>
        <w:pStyle w:val="Bulletslist"/>
      </w:pPr>
      <w:r w:rsidRPr="00F265F6">
        <w:rPr>
          <w:b/>
          <w:bCs/>
        </w:rPr>
        <w:t>11 July</w:t>
      </w:r>
      <w:r>
        <w:t xml:space="preserve">: Workers in high risk sectors required to wear face mask - </w:t>
      </w:r>
      <w:hyperlink r:id="rId192" w:history="1">
        <w:r w:rsidRPr="00F265F6">
          <w:rPr>
            <w:rStyle w:val="Hyperlink"/>
          </w:rPr>
          <w:t>TCN</w:t>
        </w:r>
      </w:hyperlink>
    </w:p>
    <w:p w14:paraId="4AA4B4B9" w14:textId="1A454148" w:rsidR="00F265F6" w:rsidRPr="00C55FCE" w:rsidRDefault="00F265F6" w:rsidP="00D44FCD">
      <w:pPr>
        <w:pStyle w:val="Bulletslist"/>
        <w:rPr>
          <w:rStyle w:val="Hyperlink"/>
          <w:color w:val="333333"/>
          <w:u w:val="none"/>
        </w:rPr>
      </w:pPr>
      <w:r w:rsidRPr="00F265F6">
        <w:rPr>
          <w:b/>
          <w:bCs/>
        </w:rPr>
        <w:t>11 July</w:t>
      </w:r>
      <w:r>
        <w:t xml:space="preserve">: Masks in stores mandatory, perhaps further restrictions soon - </w:t>
      </w:r>
      <w:hyperlink r:id="rId193" w:history="1">
        <w:r w:rsidRPr="00F265F6">
          <w:rPr>
            <w:rStyle w:val="Hyperlink"/>
          </w:rPr>
          <w:t>TCN</w:t>
        </w:r>
      </w:hyperlink>
    </w:p>
    <w:p w14:paraId="6DE62651" w14:textId="29B74C4D" w:rsidR="00C75860" w:rsidRPr="00F265F6" w:rsidRDefault="00C75860" w:rsidP="004C0A20">
      <w:pPr>
        <w:pStyle w:val="Heading6"/>
      </w:pPr>
      <w:r>
        <w:t>June</w:t>
      </w:r>
    </w:p>
    <w:p w14:paraId="019BDC65" w14:textId="77F6FACA" w:rsidR="0036316E" w:rsidRPr="00C55FCE" w:rsidRDefault="0036316E" w:rsidP="00D44FCD">
      <w:pPr>
        <w:pStyle w:val="Bulletslist"/>
        <w:rPr>
          <w:rStyle w:val="Hyperlink"/>
          <w:color w:val="333333"/>
          <w:u w:val="none"/>
        </w:rPr>
      </w:pPr>
      <w:r w:rsidRPr="000C493D">
        <w:rPr>
          <w:b/>
          <w:bCs/>
        </w:rPr>
        <w:t>27 June</w:t>
      </w:r>
      <w:r>
        <w:t xml:space="preserve">: New PPE shipment arrives from China - </w:t>
      </w:r>
      <w:hyperlink r:id="rId194" w:history="1">
        <w:r w:rsidRPr="0036316E">
          <w:rPr>
            <w:rStyle w:val="Hyperlink"/>
          </w:rPr>
          <w:t>TCN</w:t>
        </w:r>
      </w:hyperlink>
    </w:p>
    <w:p w14:paraId="590008E6" w14:textId="0615E3D5" w:rsidR="00C75860" w:rsidRPr="000C493D" w:rsidRDefault="00C75860" w:rsidP="004C0A20">
      <w:pPr>
        <w:pStyle w:val="Heading6"/>
      </w:pPr>
      <w:r>
        <w:t>May</w:t>
      </w:r>
    </w:p>
    <w:p w14:paraId="0607E8AD" w14:textId="21E5A29B" w:rsidR="00405EB1" w:rsidRPr="004650B0" w:rsidRDefault="00405EB1" w:rsidP="00D44FCD">
      <w:pPr>
        <w:pStyle w:val="Bulletslist"/>
      </w:pPr>
      <w:r w:rsidRPr="004650B0">
        <w:rPr>
          <w:b/>
          <w:bCs/>
        </w:rPr>
        <w:t>25 May</w:t>
      </w:r>
      <w:r>
        <w:t xml:space="preserve">: Masks in Croatia to have a precise declaration with basic product information – </w:t>
      </w:r>
      <w:hyperlink r:id="rId195" w:history="1">
        <w:r w:rsidRPr="00405EB1">
          <w:rPr>
            <w:rStyle w:val="Hyperlink"/>
          </w:rPr>
          <w:t>Dubrovnik Times</w:t>
        </w:r>
      </w:hyperlink>
    </w:p>
    <w:p w14:paraId="4E9FEBAA" w14:textId="37745C5B" w:rsidR="002E5FE1" w:rsidRPr="00693990" w:rsidRDefault="002E5FE1" w:rsidP="00D44FCD">
      <w:pPr>
        <w:pStyle w:val="Bulletslist"/>
      </w:pPr>
      <w:r w:rsidRPr="00693990">
        <w:rPr>
          <w:b/>
          <w:bCs/>
        </w:rPr>
        <w:t>14 May</w:t>
      </w:r>
      <w:r>
        <w:t xml:space="preserve">: Government puts a price cap on COVID-19 tests – </w:t>
      </w:r>
      <w:hyperlink r:id="rId196" w:history="1">
        <w:r w:rsidRPr="002E5FE1">
          <w:rPr>
            <w:rStyle w:val="Hyperlink"/>
          </w:rPr>
          <w:t>E15</w:t>
        </w:r>
      </w:hyperlink>
    </w:p>
    <w:p w14:paraId="54493ACC" w14:textId="77B7760E" w:rsidR="00C75860" w:rsidRDefault="00B15C6E" w:rsidP="00C55FCE">
      <w:pPr>
        <w:pStyle w:val="Bulletslist"/>
      </w:pPr>
      <w:r w:rsidRPr="00E97654">
        <w:rPr>
          <w:b/>
          <w:bCs/>
        </w:rPr>
        <w:t>4</w:t>
      </w:r>
      <w:r w:rsidR="003A10F7">
        <w:rPr>
          <w:b/>
          <w:bCs/>
        </w:rPr>
        <w:t xml:space="preserve"> May</w:t>
      </w:r>
      <w:r>
        <w:t xml:space="preserve">: Healthcare restarted as part of exit strategy – </w:t>
      </w:r>
      <w:hyperlink r:id="rId197" w:history="1">
        <w:r w:rsidRPr="00B15C6E">
          <w:rPr>
            <w:rStyle w:val="Hyperlink"/>
          </w:rPr>
          <w:t>Dubrovnik Times</w:t>
        </w:r>
      </w:hyperlink>
    </w:p>
    <w:p w14:paraId="6DA87CB5" w14:textId="77777777" w:rsidR="00A401BE" w:rsidRDefault="00A401BE" w:rsidP="00C261AC">
      <w:pPr>
        <w:pStyle w:val="Heading3"/>
      </w:pPr>
    </w:p>
    <w:p w14:paraId="68558CAB" w14:textId="4FBC8E33" w:rsidR="0031540D" w:rsidRDefault="0031540D" w:rsidP="00C261AC">
      <w:pPr>
        <w:pStyle w:val="Heading3"/>
      </w:pPr>
      <w:bookmarkStart w:id="27" w:name="_Toc61450712"/>
      <w:r w:rsidRPr="0031540D">
        <w:t>Cyprus</w:t>
      </w:r>
      <w:bookmarkEnd w:id="27"/>
    </w:p>
    <w:tbl>
      <w:tblPr>
        <w:tblStyle w:val="GridTable4-Accent4"/>
        <w:tblW w:w="0" w:type="auto"/>
        <w:tblLook w:val="0420" w:firstRow="1" w:lastRow="0" w:firstColumn="0" w:lastColumn="0" w:noHBand="0" w:noVBand="1"/>
      </w:tblPr>
      <w:tblGrid>
        <w:gridCol w:w="4603"/>
        <w:gridCol w:w="3582"/>
        <w:gridCol w:w="5220"/>
      </w:tblGrid>
      <w:tr w:rsidR="00C06581" w14:paraId="0AF74EAE" w14:textId="16D2D76C" w:rsidTr="004C0A20">
        <w:trPr>
          <w:cnfStyle w:val="100000000000" w:firstRow="1" w:lastRow="0" w:firstColumn="0" w:lastColumn="0" w:oddVBand="0" w:evenVBand="0" w:oddHBand="0" w:evenHBand="0" w:firstRowFirstColumn="0" w:firstRowLastColumn="0" w:lastRowFirstColumn="0" w:lastRowLastColumn="0"/>
        </w:trPr>
        <w:tc>
          <w:tcPr>
            <w:tcW w:w="4603" w:type="dxa"/>
          </w:tcPr>
          <w:p w14:paraId="39A0DD93" w14:textId="77777777" w:rsidR="00C06581" w:rsidRPr="004371AA" w:rsidRDefault="00C06581" w:rsidP="001C3188">
            <w:pPr>
              <w:rPr>
                <w:color w:val="FFFFFF" w:themeColor="background1"/>
              </w:rPr>
            </w:pPr>
            <w:r w:rsidRPr="004371AA">
              <w:rPr>
                <w:color w:val="FFFFFF" w:themeColor="background1"/>
              </w:rPr>
              <w:t>Relevant national websites</w:t>
            </w:r>
          </w:p>
        </w:tc>
        <w:tc>
          <w:tcPr>
            <w:tcW w:w="3582" w:type="dxa"/>
          </w:tcPr>
          <w:p w14:paraId="6B61333B" w14:textId="77777777" w:rsidR="00C06581" w:rsidRPr="004371AA" w:rsidRDefault="00C06581" w:rsidP="001C3188">
            <w:pPr>
              <w:rPr>
                <w:color w:val="FFFFFF" w:themeColor="background1"/>
              </w:rPr>
            </w:pPr>
            <w:r w:rsidRPr="004371AA">
              <w:rPr>
                <w:color w:val="FFFFFF" w:themeColor="background1"/>
              </w:rPr>
              <w:t>Current status</w:t>
            </w:r>
          </w:p>
        </w:tc>
        <w:tc>
          <w:tcPr>
            <w:tcW w:w="5220" w:type="dxa"/>
          </w:tcPr>
          <w:p w14:paraId="319F0C8C" w14:textId="3CA744A2" w:rsidR="00C06581" w:rsidRPr="004371AA" w:rsidRDefault="00C06581" w:rsidP="001C3188">
            <w:pPr>
              <w:rPr>
                <w:color w:val="FFFFFF" w:themeColor="background1"/>
              </w:rPr>
            </w:pPr>
            <w:r>
              <w:rPr>
                <w:color w:val="FFFFFF" w:themeColor="background1"/>
              </w:rPr>
              <w:t>Vaccination Strategy</w:t>
            </w:r>
          </w:p>
        </w:tc>
      </w:tr>
      <w:tr w:rsidR="00C06581" w14:paraId="0C019596" w14:textId="3DB1272F" w:rsidTr="004C0A20">
        <w:trPr>
          <w:cnfStyle w:val="000000100000" w:firstRow="0" w:lastRow="0" w:firstColumn="0" w:lastColumn="0" w:oddVBand="0" w:evenVBand="0" w:oddHBand="1" w:evenHBand="0" w:firstRowFirstColumn="0" w:firstRowLastColumn="0" w:lastRowFirstColumn="0" w:lastRowLastColumn="0"/>
          <w:trHeight w:val="1291"/>
        </w:trPr>
        <w:tc>
          <w:tcPr>
            <w:tcW w:w="4603" w:type="dxa"/>
          </w:tcPr>
          <w:p w14:paraId="55B763B0" w14:textId="77777777" w:rsidR="00C06581" w:rsidRPr="0043705D" w:rsidRDefault="00860DF2" w:rsidP="006B7164">
            <w:pPr>
              <w:pStyle w:val="Bulletslist"/>
              <w:jc w:val="left"/>
            </w:pPr>
            <w:hyperlink r:id="rId198" w:history="1">
              <w:r w:rsidR="00C06581" w:rsidRPr="008F5FBB">
                <w:rPr>
                  <w:rStyle w:val="Hyperlink"/>
                </w:rPr>
                <w:t>State website on COVID-19 measures</w:t>
              </w:r>
            </w:hyperlink>
          </w:p>
          <w:p w14:paraId="1CF8D6E3" w14:textId="77784408" w:rsidR="00C06581" w:rsidRPr="004371AA" w:rsidRDefault="00C06581" w:rsidP="00C55FCE">
            <w:pPr>
              <w:pStyle w:val="Bulletslist"/>
              <w:rPr>
                <w:b/>
                <w:bCs/>
                <w:color w:val="auto"/>
              </w:rPr>
            </w:pPr>
            <w:r w:rsidRPr="008F5FBB">
              <w:t xml:space="preserve">Overview of testing protocols for travellers (B countries require negative PCR test) – </w:t>
            </w:r>
            <w:hyperlink r:id="rId199" w:history="1">
              <w:r w:rsidRPr="008F5FBB">
                <w:rPr>
                  <w:rStyle w:val="Hyperlink"/>
                </w:rPr>
                <w:t>Visit Cyprus</w:t>
              </w:r>
            </w:hyperlink>
          </w:p>
        </w:tc>
        <w:tc>
          <w:tcPr>
            <w:tcW w:w="3582" w:type="dxa"/>
          </w:tcPr>
          <w:p w14:paraId="11588561" w14:textId="659CF9D2" w:rsidR="00C06581" w:rsidRDefault="00B87351" w:rsidP="006B7164">
            <w:pPr>
              <w:jc w:val="left"/>
              <w:rPr>
                <w:color w:val="auto"/>
              </w:rPr>
            </w:pPr>
            <w:r w:rsidRPr="00B87351">
              <w:t xml:space="preserve">Domestic restrictions were further tightened </w:t>
            </w:r>
            <w:r w:rsidR="00CB30B7">
              <w:t xml:space="preserve">11 </w:t>
            </w:r>
            <w:r w:rsidRPr="00B87351">
              <w:t>Dec</w:t>
            </w:r>
            <w:r w:rsidR="00CB30B7">
              <w:t xml:space="preserve">ember 2020 </w:t>
            </w:r>
            <w:r w:rsidRPr="00B87351">
              <w:t xml:space="preserve">due to rising COVID-19 cases. </w:t>
            </w:r>
            <w:r w:rsidR="00CB30B7">
              <w:t>R</w:t>
            </w:r>
            <w:r w:rsidRPr="00B87351">
              <w:t xml:space="preserve">estrictions will remain in place until at least </w:t>
            </w:r>
            <w:r w:rsidR="00CB30B7">
              <w:t xml:space="preserve">31 </w:t>
            </w:r>
            <w:r w:rsidRPr="00B87351">
              <w:t>Dec</w:t>
            </w:r>
            <w:r w:rsidR="00CB30B7">
              <w:t>ember 2020 (</w:t>
            </w:r>
            <w:hyperlink r:id="rId200" w:history="1">
              <w:r w:rsidR="00CB30B7" w:rsidRPr="00CB30B7">
                <w:rPr>
                  <w:rStyle w:val="Hyperlink"/>
                </w:rPr>
                <w:t>Link</w:t>
              </w:r>
            </w:hyperlink>
            <w:r w:rsidR="00CB30B7">
              <w:t>)</w:t>
            </w:r>
          </w:p>
        </w:tc>
        <w:tc>
          <w:tcPr>
            <w:tcW w:w="5220" w:type="dxa"/>
          </w:tcPr>
          <w:p w14:paraId="764D1459" w14:textId="30A43F54" w:rsidR="00390D3B" w:rsidRDefault="00390D3B" w:rsidP="00390D3B">
            <w:pPr>
              <w:pStyle w:val="Bulletslist"/>
            </w:pPr>
            <w:r>
              <w:rPr>
                <w:b/>
                <w:bCs/>
              </w:rPr>
              <w:t>S</w:t>
            </w:r>
            <w:r w:rsidRPr="00F07264">
              <w:rPr>
                <w:b/>
                <w:bCs/>
              </w:rPr>
              <w:t>tart</w:t>
            </w:r>
            <w:r>
              <w:rPr>
                <w:b/>
                <w:bCs/>
              </w:rPr>
              <w:t xml:space="preserve"> date</w:t>
            </w:r>
            <w:r w:rsidRPr="00F07264">
              <w:rPr>
                <w:b/>
                <w:bCs/>
              </w:rPr>
              <w:t>:</w:t>
            </w:r>
            <w:r w:rsidRPr="00F07264">
              <w:t xml:space="preserve"> </w:t>
            </w:r>
            <w:r w:rsidR="00CB30B7">
              <w:t>27 December 2020</w:t>
            </w:r>
          </w:p>
          <w:p w14:paraId="06128A6E" w14:textId="63856FBC" w:rsidR="00390D3B" w:rsidRPr="00F07264" w:rsidRDefault="00390D3B" w:rsidP="009D16A5">
            <w:pPr>
              <w:pStyle w:val="Bulletslist"/>
            </w:pPr>
            <w:r w:rsidRPr="00C01246">
              <w:rPr>
                <w:b/>
                <w:bCs/>
              </w:rPr>
              <w:t>Doses administered:</w:t>
            </w:r>
            <w:r>
              <w:rPr>
                <w:b/>
                <w:bCs/>
              </w:rPr>
              <w:t xml:space="preserve"> </w:t>
            </w:r>
            <w:r w:rsidR="009D16A5" w:rsidRPr="009D16A5">
              <w:t>0.69</w:t>
            </w:r>
            <w:r w:rsidR="009D16A5">
              <w:rPr>
                <w:b/>
                <w:bCs/>
              </w:rPr>
              <w:t xml:space="preserve"> </w:t>
            </w:r>
            <w:r w:rsidR="009D16A5" w:rsidRPr="00C01246">
              <w:t>doses per 100 people</w:t>
            </w:r>
            <w:r w:rsidR="009D16A5">
              <w:t xml:space="preserve"> (10 January 2021)</w:t>
            </w:r>
          </w:p>
          <w:p w14:paraId="0B65E61D" w14:textId="469F5C24" w:rsidR="00C06581" w:rsidRDefault="00C06581" w:rsidP="0071482C">
            <w:pPr>
              <w:pStyle w:val="Bulletslist"/>
            </w:pPr>
            <w:r w:rsidRPr="00334249">
              <w:rPr>
                <w:b/>
                <w:bCs/>
              </w:rPr>
              <w:t>Strategy:</w:t>
            </w:r>
            <w:r w:rsidRPr="00334249">
              <w:t xml:space="preserve"> </w:t>
            </w:r>
            <w:hyperlink r:id="rId201" w:history="1">
              <w:r w:rsidR="002C5A82" w:rsidRPr="002C5A82">
                <w:rPr>
                  <w:rStyle w:val="Hyperlink"/>
                </w:rPr>
                <w:t>Cyprus’s Vaccination Strategy</w:t>
              </w:r>
            </w:hyperlink>
          </w:p>
          <w:p w14:paraId="5039051F" w14:textId="0318ECAF" w:rsidR="00C06581" w:rsidRPr="004371AA" w:rsidRDefault="00C06581" w:rsidP="0071482C">
            <w:pPr>
              <w:pStyle w:val="Bulletslist"/>
            </w:pPr>
            <w:r w:rsidRPr="00F07264">
              <w:rPr>
                <w:b/>
                <w:bCs/>
              </w:rPr>
              <w:t>Doses</w:t>
            </w:r>
            <w:r w:rsidR="00390D3B">
              <w:rPr>
                <w:b/>
                <w:bCs/>
              </w:rPr>
              <w:t xml:space="preserve"> Acquired</w:t>
            </w:r>
            <w:r w:rsidRPr="00F07264">
              <w:rPr>
                <w:b/>
                <w:bCs/>
              </w:rPr>
              <w:t>:</w:t>
            </w:r>
            <w:r w:rsidR="002C5A82">
              <w:rPr>
                <w:b/>
                <w:bCs/>
              </w:rPr>
              <w:t xml:space="preserve"> </w:t>
            </w:r>
            <w:r w:rsidR="002C5A82" w:rsidRPr="00F07264">
              <w:t xml:space="preserve">1.2 </w:t>
            </w:r>
            <w:r w:rsidR="00785D4A">
              <w:t>million</w:t>
            </w:r>
            <w:r w:rsidR="002C5A82" w:rsidRPr="00F07264">
              <w:t xml:space="preserve"> (</w:t>
            </w:r>
            <w:hyperlink r:id="rId202" w:history="1">
              <w:r w:rsidR="002C5A82" w:rsidRPr="00F07264">
                <w:rPr>
                  <w:rStyle w:val="Hyperlink"/>
                </w:rPr>
                <w:t>Link</w:t>
              </w:r>
            </w:hyperlink>
            <w:r w:rsidR="002C5A82" w:rsidRPr="00F07264">
              <w:t>) AstraZeneca (0.6 million), J&amp;J (0.2), Pfizer/ BioNTech (0.2)</w:t>
            </w:r>
          </w:p>
        </w:tc>
      </w:tr>
    </w:tbl>
    <w:p w14:paraId="7FAE308D" w14:textId="150D88A6" w:rsidR="00390D3B" w:rsidRPr="004C0A20" w:rsidRDefault="00390D3B" w:rsidP="004C0A20">
      <w:pPr>
        <w:pStyle w:val="Heading4"/>
        <w:rPr>
          <w:b/>
          <w:bCs w:val="0"/>
        </w:rPr>
      </w:pPr>
      <w:r w:rsidRPr="004C0A20">
        <w:rPr>
          <w:b/>
          <w:bCs w:val="0"/>
        </w:rPr>
        <w:t>Latest Member State developments affecting the medical technology industry</w:t>
      </w:r>
    </w:p>
    <w:p w14:paraId="0AEA0136" w14:textId="20E1BC40" w:rsidR="00390D3B" w:rsidRDefault="00390D3B" w:rsidP="00390D3B">
      <w:pPr>
        <w:pStyle w:val="Heading5"/>
        <w:rPr>
          <w:b/>
          <w:bCs/>
        </w:rPr>
      </w:pPr>
      <w:r>
        <w:rPr>
          <w:b/>
          <w:bCs/>
        </w:rPr>
        <w:t>2021</w:t>
      </w:r>
    </w:p>
    <w:p w14:paraId="0EFFB54D" w14:textId="11F603B9" w:rsidR="00FE6496" w:rsidRDefault="00FE6496" w:rsidP="00FE6496">
      <w:pPr>
        <w:pStyle w:val="Heading6"/>
      </w:pPr>
      <w:r>
        <w:t>January</w:t>
      </w:r>
    </w:p>
    <w:p w14:paraId="3D656692" w14:textId="6AF89694" w:rsidR="00876821" w:rsidRPr="00876821" w:rsidRDefault="00876821" w:rsidP="00FE6496">
      <w:pPr>
        <w:pStyle w:val="Bulletslist"/>
      </w:pPr>
      <w:r w:rsidRPr="00876821">
        <w:rPr>
          <w:b/>
          <w:bCs/>
        </w:rPr>
        <w:t>12 January:</w:t>
      </w:r>
      <w:r>
        <w:t xml:space="preserve"> </w:t>
      </w:r>
      <w:r w:rsidRPr="00876821">
        <w:t>Cyprus in 8th position regarding vaccinations against COVID-19</w:t>
      </w:r>
      <w:r>
        <w:t xml:space="preserve"> – </w:t>
      </w:r>
      <w:hyperlink r:id="rId203" w:history="1">
        <w:r w:rsidRPr="00876821">
          <w:rPr>
            <w:rStyle w:val="Hyperlink"/>
          </w:rPr>
          <w:t>IC</w:t>
        </w:r>
      </w:hyperlink>
      <w:r>
        <w:t xml:space="preserve"> </w:t>
      </w:r>
    </w:p>
    <w:p w14:paraId="065FDF8A" w14:textId="7196B332" w:rsidR="00876821" w:rsidRPr="00876821" w:rsidRDefault="00876821" w:rsidP="00FE6496">
      <w:pPr>
        <w:pStyle w:val="Bulletslist"/>
      </w:pPr>
      <w:r w:rsidRPr="00876821">
        <w:rPr>
          <w:b/>
          <w:bCs/>
        </w:rPr>
        <w:t>12 January:</w:t>
      </w:r>
      <w:r>
        <w:t xml:space="preserve"> </w:t>
      </w:r>
      <w:r w:rsidRPr="00876821">
        <w:t>Cyprus in EU top 10 for vaccination rollout</w:t>
      </w:r>
      <w:r>
        <w:t xml:space="preserve"> – </w:t>
      </w:r>
      <w:hyperlink r:id="rId204" w:history="1">
        <w:r w:rsidRPr="00876821">
          <w:rPr>
            <w:rStyle w:val="Hyperlink"/>
          </w:rPr>
          <w:t>FM</w:t>
        </w:r>
      </w:hyperlink>
      <w:r>
        <w:t xml:space="preserve"> </w:t>
      </w:r>
    </w:p>
    <w:p w14:paraId="366FE91A" w14:textId="73F12D32" w:rsidR="00876821" w:rsidRDefault="00876821" w:rsidP="00FE6496">
      <w:pPr>
        <w:pStyle w:val="Bulletslist"/>
      </w:pPr>
      <w:r w:rsidRPr="00876821">
        <w:rPr>
          <w:b/>
          <w:bCs/>
        </w:rPr>
        <w:t>12 January:</w:t>
      </w:r>
      <w:r>
        <w:t xml:space="preserve"> </w:t>
      </w:r>
      <w:r w:rsidRPr="00876821">
        <w:t>Okypy rejects censure from medical staff unions</w:t>
      </w:r>
      <w:r>
        <w:t xml:space="preserve"> – </w:t>
      </w:r>
      <w:hyperlink r:id="rId205" w:history="1">
        <w:r w:rsidRPr="00876821">
          <w:rPr>
            <w:rStyle w:val="Hyperlink"/>
          </w:rPr>
          <w:t>CyprusMail</w:t>
        </w:r>
      </w:hyperlink>
      <w:r>
        <w:t xml:space="preserve"> </w:t>
      </w:r>
    </w:p>
    <w:p w14:paraId="7C1F8BE6" w14:textId="085889DB" w:rsidR="00876821" w:rsidRPr="00876821" w:rsidRDefault="00876821" w:rsidP="00FE6496">
      <w:pPr>
        <w:pStyle w:val="Bulletslist"/>
      </w:pPr>
      <w:r>
        <w:rPr>
          <w:b/>
          <w:bCs/>
        </w:rPr>
        <w:t>11 January:</w:t>
      </w:r>
      <w:r>
        <w:t xml:space="preserve"> F</w:t>
      </w:r>
      <w:r w:rsidRPr="00876821">
        <w:t>irst doses of Moderna vaccine within days</w:t>
      </w:r>
      <w:r>
        <w:t xml:space="preserve"> – </w:t>
      </w:r>
      <w:hyperlink r:id="rId206" w:history="1">
        <w:r w:rsidRPr="00876821">
          <w:rPr>
            <w:rStyle w:val="Hyperlink"/>
          </w:rPr>
          <w:t>CyprusMail</w:t>
        </w:r>
      </w:hyperlink>
      <w:r>
        <w:t xml:space="preserve"> </w:t>
      </w:r>
    </w:p>
    <w:p w14:paraId="657E2FFB" w14:textId="3857A578" w:rsidR="00876821" w:rsidRDefault="00876821" w:rsidP="00FE6496">
      <w:pPr>
        <w:pStyle w:val="Bulletslist"/>
      </w:pPr>
      <w:r w:rsidRPr="00876821">
        <w:rPr>
          <w:b/>
          <w:bCs/>
        </w:rPr>
        <w:t>11 January:</w:t>
      </w:r>
      <w:r>
        <w:t xml:space="preserve"> </w:t>
      </w:r>
      <w:r w:rsidRPr="00876821">
        <w:t>Cyprus asks vaccines from Israel amid EU delay</w:t>
      </w:r>
      <w:r>
        <w:t xml:space="preserve"> – </w:t>
      </w:r>
      <w:hyperlink r:id="rId207" w:history="1">
        <w:r w:rsidRPr="00876821">
          <w:rPr>
            <w:rStyle w:val="Hyperlink"/>
          </w:rPr>
          <w:t>EURACTIV</w:t>
        </w:r>
      </w:hyperlink>
      <w:r>
        <w:t xml:space="preserve"> </w:t>
      </w:r>
    </w:p>
    <w:p w14:paraId="1573CD7B" w14:textId="34F33721" w:rsidR="00876821" w:rsidRPr="00876821" w:rsidRDefault="00876821" w:rsidP="00FE6496">
      <w:pPr>
        <w:pStyle w:val="Bulletslist"/>
      </w:pPr>
      <w:r>
        <w:rPr>
          <w:b/>
          <w:bCs/>
        </w:rPr>
        <w:t>10 January:</w:t>
      </w:r>
      <w:r>
        <w:t xml:space="preserve"> </w:t>
      </w:r>
      <w:r w:rsidRPr="00876821">
        <w:t>Cyprus cannot rely on vaccines alone to control pandemic</w:t>
      </w:r>
      <w:r>
        <w:t xml:space="preserve"> – </w:t>
      </w:r>
      <w:hyperlink r:id="rId208" w:history="1">
        <w:r w:rsidRPr="00876821">
          <w:rPr>
            <w:rStyle w:val="Hyperlink"/>
          </w:rPr>
          <w:t>FM</w:t>
        </w:r>
      </w:hyperlink>
      <w:r>
        <w:t xml:space="preserve"> </w:t>
      </w:r>
    </w:p>
    <w:p w14:paraId="25F97B25" w14:textId="15D69E28" w:rsidR="00FE6496" w:rsidRDefault="00FE6496" w:rsidP="00FE6496">
      <w:pPr>
        <w:pStyle w:val="Bulletslist"/>
      </w:pPr>
      <w:r w:rsidRPr="00FE6496">
        <w:rPr>
          <w:b/>
          <w:bCs/>
        </w:rPr>
        <w:t>5 January:</w:t>
      </w:r>
      <w:r>
        <w:t xml:space="preserve"> </w:t>
      </w:r>
      <w:r w:rsidRPr="00FE6496">
        <w:t>China pledges to offer necessary help to Cyprus in COVID-19 fight</w:t>
      </w:r>
      <w:r>
        <w:t xml:space="preserve"> – </w:t>
      </w:r>
      <w:hyperlink r:id="rId209" w:history="1">
        <w:r w:rsidRPr="00FE6496">
          <w:rPr>
            <w:rStyle w:val="Hyperlink"/>
          </w:rPr>
          <w:t>CGTN</w:t>
        </w:r>
      </w:hyperlink>
      <w:r>
        <w:t xml:space="preserve"> </w:t>
      </w:r>
    </w:p>
    <w:p w14:paraId="78A6EC5E" w14:textId="77777777" w:rsidR="00FE6496" w:rsidRDefault="00FE6496" w:rsidP="00FE6496">
      <w:pPr>
        <w:pStyle w:val="Bulletslist"/>
      </w:pPr>
      <w:r>
        <w:rPr>
          <w:b/>
          <w:bCs/>
        </w:rPr>
        <w:t>5 January:</w:t>
      </w:r>
      <w:r>
        <w:t xml:space="preserve"> </w:t>
      </w:r>
      <w:r w:rsidRPr="00FE6496">
        <w:t>Greece and Cyprus detect infections of new COVID strain</w:t>
      </w:r>
      <w:r>
        <w:t xml:space="preserve"> – </w:t>
      </w:r>
      <w:hyperlink r:id="rId210" w:history="1">
        <w:r w:rsidRPr="00FE6496">
          <w:rPr>
            <w:rStyle w:val="Hyperlink"/>
          </w:rPr>
          <w:t xml:space="preserve">NE </w:t>
        </w:r>
      </w:hyperlink>
    </w:p>
    <w:p w14:paraId="536CEA86" w14:textId="380D5E8E" w:rsidR="00FE6496" w:rsidRPr="00FE6496" w:rsidRDefault="00FE6496" w:rsidP="00FE6496">
      <w:pPr>
        <w:pStyle w:val="Bulletslist"/>
      </w:pPr>
      <w:r>
        <w:rPr>
          <w:b/>
          <w:bCs/>
        </w:rPr>
        <w:lastRenderedPageBreak/>
        <w:t>5 January:</w:t>
      </w:r>
      <w:r>
        <w:t xml:space="preserve"> </w:t>
      </w:r>
      <w:r w:rsidRPr="00FE6496">
        <w:t>Cyprus mulls another national lockdown</w:t>
      </w:r>
      <w:r>
        <w:t xml:space="preserve"> – </w:t>
      </w:r>
      <w:hyperlink r:id="rId211" w:history="1">
        <w:r w:rsidRPr="00FE6496">
          <w:rPr>
            <w:rStyle w:val="Hyperlink"/>
          </w:rPr>
          <w:t>FM</w:t>
        </w:r>
      </w:hyperlink>
      <w:r>
        <w:t xml:space="preserve"> </w:t>
      </w:r>
    </w:p>
    <w:p w14:paraId="11523075" w14:textId="0A78B88B" w:rsidR="00C75860" w:rsidRPr="004C0A20" w:rsidRDefault="00390D3B" w:rsidP="001425CB">
      <w:pPr>
        <w:pStyle w:val="Heading5"/>
        <w15:collapsed/>
        <w:rPr>
          <w:b/>
          <w:bCs/>
        </w:rPr>
      </w:pPr>
      <w:r w:rsidRPr="004C0A20">
        <w:rPr>
          <w:b/>
          <w:bCs/>
        </w:rPr>
        <w:t>2020</w:t>
      </w:r>
    </w:p>
    <w:p w14:paraId="51CA8EDC" w14:textId="3FE5EE70" w:rsidR="00AD1DE7" w:rsidRDefault="00AD1DE7" w:rsidP="004C0A20">
      <w:pPr>
        <w:pStyle w:val="Heading6"/>
      </w:pPr>
      <w:r>
        <w:t>December</w:t>
      </w:r>
    </w:p>
    <w:p w14:paraId="6C07E01F" w14:textId="31E661E9" w:rsidR="00D80F67" w:rsidRDefault="00D80F67" w:rsidP="004E4575">
      <w:pPr>
        <w:pStyle w:val="Bulletslist"/>
      </w:pPr>
      <w:r w:rsidRPr="0071482C">
        <w:rPr>
          <w:b/>
          <w:bCs/>
        </w:rPr>
        <w:t>14 December:</w:t>
      </w:r>
      <w:r>
        <w:t xml:space="preserve"> </w:t>
      </w:r>
      <w:r w:rsidRPr="00D80F67">
        <w:t>Coronavirus: New guidelines for contacts of virus cases</w:t>
      </w:r>
      <w:r>
        <w:t xml:space="preserve"> – </w:t>
      </w:r>
      <w:hyperlink r:id="rId212" w:history="1">
        <w:r w:rsidRPr="00D80F67">
          <w:rPr>
            <w:rStyle w:val="Hyperlink"/>
          </w:rPr>
          <w:t>CyprusMail</w:t>
        </w:r>
      </w:hyperlink>
    </w:p>
    <w:p w14:paraId="6E46F425" w14:textId="2BE07E33" w:rsidR="00D80F67" w:rsidRPr="0071482C" w:rsidRDefault="00D80F67" w:rsidP="004E4575">
      <w:pPr>
        <w:pStyle w:val="Bulletslist"/>
      </w:pPr>
      <w:r>
        <w:rPr>
          <w:b/>
          <w:bCs/>
        </w:rPr>
        <w:t>14 December:</w:t>
      </w:r>
      <w:r>
        <w:t xml:space="preserve"> </w:t>
      </w:r>
      <w:r w:rsidRPr="00D80F67">
        <w:t>Coronavirus: 15 rapid test locations for Tuesday</w:t>
      </w:r>
      <w:r>
        <w:t xml:space="preserve"> - </w:t>
      </w:r>
      <w:hyperlink r:id="rId213" w:history="1">
        <w:r w:rsidRPr="00D80F67">
          <w:rPr>
            <w:rStyle w:val="Hyperlink"/>
          </w:rPr>
          <w:t>CyprusMail</w:t>
        </w:r>
      </w:hyperlink>
    </w:p>
    <w:p w14:paraId="051C1918" w14:textId="2292926B" w:rsidR="002C5A82" w:rsidRPr="00F07264" w:rsidRDefault="002C5A82" w:rsidP="004E4575">
      <w:pPr>
        <w:pStyle w:val="Bulletslist"/>
      </w:pPr>
      <w:r>
        <w:rPr>
          <w:b/>
          <w:bCs/>
          <w:lang w:val="en-US"/>
        </w:rPr>
        <w:t xml:space="preserve">6 December: </w:t>
      </w:r>
      <w:r w:rsidRPr="00F07264">
        <w:rPr>
          <w:lang w:val="en-US"/>
        </w:rPr>
        <w:t>Coronavirus: Storing vaccine a big challenge</w:t>
      </w:r>
      <w:r>
        <w:rPr>
          <w:lang w:val="en-US"/>
        </w:rPr>
        <w:t xml:space="preserve"> – </w:t>
      </w:r>
      <w:hyperlink r:id="rId214" w:history="1">
        <w:r w:rsidRPr="002C5A82">
          <w:rPr>
            <w:rStyle w:val="Hyperlink"/>
            <w:lang w:val="en-US"/>
          </w:rPr>
          <w:t>CyprusMail</w:t>
        </w:r>
      </w:hyperlink>
    </w:p>
    <w:p w14:paraId="52F015AF" w14:textId="070C7CCB" w:rsidR="004E4575" w:rsidRPr="006024D7" w:rsidRDefault="004E4575" w:rsidP="004E4575">
      <w:pPr>
        <w:pStyle w:val="Bulletslist"/>
        <w:rPr>
          <w:b/>
          <w:bCs/>
        </w:rPr>
      </w:pPr>
      <w:r w:rsidRPr="006024D7">
        <w:rPr>
          <w:b/>
          <w:bCs/>
        </w:rPr>
        <w:t>4 December</w:t>
      </w:r>
      <w:r>
        <w:t xml:space="preserve">: </w:t>
      </w:r>
      <w:r w:rsidRPr="006024D7">
        <w:t>Cyprus hopes to roll out Covid vaccine by year-end</w:t>
      </w:r>
      <w:r>
        <w:rPr>
          <w:lang w:val="en-US"/>
        </w:rPr>
        <w:t xml:space="preserve"> – </w:t>
      </w:r>
      <w:hyperlink r:id="rId215" w:history="1">
        <w:r w:rsidRPr="004E4575">
          <w:rPr>
            <w:rStyle w:val="Hyperlink"/>
            <w:lang w:val="en-US"/>
          </w:rPr>
          <w:t>France24</w:t>
        </w:r>
      </w:hyperlink>
    </w:p>
    <w:p w14:paraId="72F90844" w14:textId="015FCAB4" w:rsidR="00AD1DE7" w:rsidRPr="00AD1DE7" w:rsidRDefault="00AD1DE7" w:rsidP="00AF5C94">
      <w:pPr>
        <w:pStyle w:val="Bulletslist"/>
      </w:pPr>
      <w:r w:rsidRPr="00AF5C94">
        <w:rPr>
          <w:b/>
          <w:bCs/>
        </w:rPr>
        <w:t>1 December</w:t>
      </w:r>
      <w:r>
        <w:t xml:space="preserve">: </w:t>
      </w:r>
      <w:r w:rsidRPr="00AD1DE7">
        <w:t>Coronavirus: first vaccine delivery by month’s end</w:t>
      </w:r>
      <w:r>
        <w:t xml:space="preserve"> – </w:t>
      </w:r>
      <w:hyperlink r:id="rId216" w:history="1">
        <w:r w:rsidRPr="00AD1DE7">
          <w:rPr>
            <w:rStyle w:val="Hyperlink"/>
          </w:rPr>
          <w:t>CyprusMail</w:t>
        </w:r>
      </w:hyperlink>
    </w:p>
    <w:p w14:paraId="49F01BAE" w14:textId="465F519B" w:rsidR="003F5BC1" w:rsidRDefault="003F5BC1" w:rsidP="004C0A20">
      <w:pPr>
        <w:pStyle w:val="Heading6"/>
      </w:pPr>
      <w:r>
        <w:t>November</w:t>
      </w:r>
    </w:p>
    <w:p w14:paraId="4DA3A69C" w14:textId="54FF2588" w:rsidR="004302B5" w:rsidRPr="00DA454A" w:rsidRDefault="004302B5" w:rsidP="00C55FCE">
      <w:pPr>
        <w:pStyle w:val="Bulletslist"/>
      </w:pPr>
      <w:r w:rsidRPr="00DA454A">
        <w:rPr>
          <w:b/>
          <w:bCs/>
        </w:rPr>
        <w:t>25 November</w:t>
      </w:r>
      <w:r>
        <w:t xml:space="preserve">: </w:t>
      </w:r>
      <w:r w:rsidRPr="004302B5">
        <w:t>Experts meet with president, cabinet extends rapid testing scheme</w:t>
      </w:r>
      <w:r>
        <w:t xml:space="preserve"> – </w:t>
      </w:r>
      <w:hyperlink r:id="rId217" w:history="1">
        <w:r w:rsidRPr="004302B5">
          <w:rPr>
            <w:rStyle w:val="Hyperlink"/>
          </w:rPr>
          <w:t>Cyprus Mail</w:t>
        </w:r>
      </w:hyperlink>
    </w:p>
    <w:p w14:paraId="46EB12F5" w14:textId="34C39122" w:rsidR="003F5BC1" w:rsidRPr="00C55FCE" w:rsidRDefault="004D364E" w:rsidP="00C55FCE">
      <w:pPr>
        <w:pStyle w:val="Bulletslist"/>
      </w:pPr>
      <w:r w:rsidRPr="00C55FCE">
        <w:rPr>
          <w:b/>
          <w:bCs/>
        </w:rPr>
        <w:t>15 November</w:t>
      </w:r>
      <w:r>
        <w:t xml:space="preserve">: Free testing programme to begin island wide on Monday – </w:t>
      </w:r>
      <w:hyperlink r:id="rId218" w:history="1">
        <w:r w:rsidRPr="004D364E">
          <w:rPr>
            <w:rStyle w:val="Hyperlink"/>
          </w:rPr>
          <w:t>Cyprus Mail</w:t>
        </w:r>
      </w:hyperlink>
    </w:p>
    <w:p w14:paraId="0A269F81" w14:textId="20F09E28" w:rsidR="00C75860" w:rsidRPr="00C55FCE" w:rsidRDefault="00C75860" w:rsidP="004C0A20">
      <w:pPr>
        <w:pStyle w:val="Heading6"/>
        <w:rPr>
          <w:bCs/>
        </w:rPr>
      </w:pPr>
      <w:r>
        <w:t>September</w:t>
      </w:r>
    </w:p>
    <w:p w14:paraId="2289E5E4" w14:textId="47CCA1D8" w:rsidR="00A25523" w:rsidRPr="00C55FCE" w:rsidRDefault="00A25523" w:rsidP="00D44FCD">
      <w:pPr>
        <w:pStyle w:val="Bulletslist"/>
        <w:rPr>
          <w:rStyle w:val="Hyperlink"/>
          <w:color w:val="333333"/>
          <w:u w:val="none"/>
        </w:rPr>
      </w:pPr>
      <w:r w:rsidRPr="007333D7">
        <w:rPr>
          <w:b/>
          <w:bCs/>
        </w:rPr>
        <w:t>8 September</w:t>
      </w:r>
      <w:r>
        <w:t xml:space="preserve">: Cyprus starts sample testing of adults aged 18-40 - </w:t>
      </w:r>
      <w:hyperlink r:id="rId219" w:history="1">
        <w:r w:rsidRPr="00A25523">
          <w:rPr>
            <w:rStyle w:val="Hyperlink"/>
          </w:rPr>
          <w:t>CNA</w:t>
        </w:r>
      </w:hyperlink>
    </w:p>
    <w:p w14:paraId="4A9A0702" w14:textId="4C091060" w:rsidR="00C75860" w:rsidRPr="00960991" w:rsidRDefault="00C75860" w:rsidP="004C0A20">
      <w:pPr>
        <w:pStyle w:val="Heading6"/>
        <w:rPr>
          <w:bCs/>
          <w:iCs/>
          <w:color w:val="0084A8"/>
          <w:u w:val="single"/>
        </w:rPr>
      </w:pPr>
      <w:r>
        <w:t>May</w:t>
      </w:r>
    </w:p>
    <w:p w14:paraId="792F2A65" w14:textId="1CAFE250" w:rsidR="00EE712F" w:rsidRPr="00360375" w:rsidRDefault="00EE712F" w:rsidP="00D44FCD">
      <w:pPr>
        <w:pStyle w:val="Bulletslist"/>
      </w:pPr>
      <w:r w:rsidRPr="00360375">
        <w:rPr>
          <w:b/>
          <w:bCs/>
        </w:rPr>
        <w:t>18 May</w:t>
      </w:r>
      <w:r>
        <w:t xml:space="preserve">: Sample tests remain in phase 2 of lockdown easing - </w:t>
      </w:r>
      <w:hyperlink r:id="rId220" w:history="1">
        <w:r w:rsidRPr="00EE712F">
          <w:rPr>
            <w:rStyle w:val="Hyperlink"/>
          </w:rPr>
          <w:t>CNA</w:t>
        </w:r>
      </w:hyperlink>
    </w:p>
    <w:p w14:paraId="42FA9E89" w14:textId="63DEE61F" w:rsidR="00404DA3" w:rsidRPr="003A75B5" w:rsidRDefault="00404DA3" w:rsidP="00D44FCD">
      <w:pPr>
        <w:pStyle w:val="Bulletslist"/>
      </w:pPr>
      <w:r w:rsidRPr="003A75B5">
        <w:rPr>
          <w:b/>
          <w:bCs/>
        </w:rPr>
        <w:t>13 May</w:t>
      </w:r>
      <w:r>
        <w:t xml:space="preserve">: More PPE to arrive from China - </w:t>
      </w:r>
      <w:hyperlink r:id="rId221" w:history="1">
        <w:r w:rsidRPr="00404DA3">
          <w:rPr>
            <w:rStyle w:val="Hyperlink"/>
          </w:rPr>
          <w:t>CNA</w:t>
        </w:r>
      </w:hyperlink>
    </w:p>
    <w:p w14:paraId="39BFF1C4" w14:textId="579324E1" w:rsidR="000A162A" w:rsidRPr="00053D35" w:rsidRDefault="000A162A" w:rsidP="00D44FCD">
      <w:pPr>
        <w:pStyle w:val="Bulletslist"/>
      </w:pPr>
      <w:r w:rsidRPr="00053D35">
        <w:rPr>
          <w:b/>
          <w:bCs/>
        </w:rPr>
        <w:t>8 May:</w:t>
      </w:r>
      <w:r>
        <w:t xml:space="preserve"> New decree sets cap price on masks while allowing easing of more measures – </w:t>
      </w:r>
      <w:hyperlink r:id="rId222" w:history="1">
        <w:r w:rsidRPr="000A162A">
          <w:rPr>
            <w:rStyle w:val="Hyperlink"/>
          </w:rPr>
          <w:t>In Cyprus</w:t>
        </w:r>
      </w:hyperlink>
    </w:p>
    <w:p w14:paraId="30A05883" w14:textId="1802AD52" w:rsidR="003A10F7" w:rsidRPr="001D4416" w:rsidRDefault="003A10F7" w:rsidP="00D44FCD">
      <w:pPr>
        <w:pStyle w:val="Bulletslist"/>
      </w:pPr>
      <w:r w:rsidRPr="001D4416">
        <w:rPr>
          <w:b/>
          <w:bCs/>
        </w:rPr>
        <w:t>6 May</w:t>
      </w:r>
      <w:r>
        <w:t xml:space="preserve">: Masks are running out in pharmacies - </w:t>
      </w:r>
      <w:hyperlink r:id="rId223" w:history="1">
        <w:r w:rsidRPr="003A10F7">
          <w:rPr>
            <w:rStyle w:val="Hyperlink"/>
          </w:rPr>
          <w:t>CNA</w:t>
        </w:r>
      </w:hyperlink>
    </w:p>
    <w:p w14:paraId="57EE4811" w14:textId="16936BEE" w:rsidR="00B7057A" w:rsidRPr="00E97654" w:rsidRDefault="00B7057A" w:rsidP="00D44FCD">
      <w:pPr>
        <w:pStyle w:val="Bulletslist"/>
      </w:pPr>
      <w:r w:rsidRPr="00E97654">
        <w:rPr>
          <w:b/>
          <w:bCs/>
        </w:rPr>
        <w:t>4 May</w:t>
      </w:r>
      <w:r>
        <w:t>: Hospital restrictions eased from May 4</w:t>
      </w:r>
      <w:r w:rsidRPr="00E97654">
        <w:rPr>
          <w:vertAlign w:val="superscript"/>
        </w:rPr>
        <w:t>th</w:t>
      </w:r>
      <w:r>
        <w:t xml:space="preserve"> - </w:t>
      </w:r>
      <w:hyperlink r:id="rId224" w:history="1">
        <w:r w:rsidRPr="00B7057A">
          <w:rPr>
            <w:rStyle w:val="Hyperlink"/>
          </w:rPr>
          <w:t>CNA</w:t>
        </w:r>
      </w:hyperlink>
    </w:p>
    <w:p w14:paraId="00020FE9" w14:textId="77777777" w:rsidR="00C95BFB" w:rsidRPr="00D80F67" w:rsidRDefault="00C95BFB" w:rsidP="004C0A20">
      <w:pPr>
        <w:pStyle w:val="Heading3"/>
      </w:pPr>
    </w:p>
    <w:p w14:paraId="3502780E" w14:textId="3E3582EF" w:rsidR="0031540D" w:rsidRDefault="0031540D" w:rsidP="00C261AC">
      <w:pPr>
        <w:pStyle w:val="Heading3"/>
      </w:pPr>
      <w:bookmarkStart w:id="28" w:name="_Toc61450713"/>
      <w:r w:rsidRPr="0031540D">
        <w:t>Czechia</w:t>
      </w:r>
      <w:bookmarkEnd w:id="28"/>
    </w:p>
    <w:tbl>
      <w:tblPr>
        <w:tblStyle w:val="GridTable4-Accent4"/>
        <w:tblW w:w="0" w:type="auto"/>
        <w:tblLook w:val="04A0" w:firstRow="1" w:lastRow="0" w:firstColumn="1" w:lastColumn="0" w:noHBand="0" w:noVBand="1"/>
      </w:tblPr>
      <w:tblGrid>
        <w:gridCol w:w="4697"/>
        <w:gridCol w:w="3488"/>
        <w:gridCol w:w="5220"/>
      </w:tblGrid>
      <w:tr w:rsidR="00C06581" w14:paraId="05FDB0D9" w14:textId="0D848EAC"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208C6575" w14:textId="77777777" w:rsidR="00C06581" w:rsidRPr="004371AA" w:rsidRDefault="00C06581" w:rsidP="000607AF">
            <w:pPr>
              <w:rPr>
                <w:color w:val="FFFFFF" w:themeColor="background1"/>
              </w:rPr>
            </w:pPr>
            <w:bookmarkStart w:id="29" w:name="_Hlk56585762"/>
            <w:r w:rsidRPr="004371AA">
              <w:rPr>
                <w:color w:val="FFFFFF" w:themeColor="background1"/>
              </w:rPr>
              <w:t>Relevant national websites</w:t>
            </w:r>
          </w:p>
        </w:tc>
        <w:tc>
          <w:tcPr>
            <w:tcW w:w="3488" w:type="dxa"/>
          </w:tcPr>
          <w:p w14:paraId="451D0961"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316219A1" w14:textId="001120B3"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0712C0F2" w14:textId="1B7DF15C"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97" w:type="dxa"/>
          </w:tcPr>
          <w:p w14:paraId="7FB8778C" w14:textId="77777777" w:rsidR="00C06581" w:rsidRPr="004371AA" w:rsidRDefault="00860DF2" w:rsidP="00C06581">
            <w:pPr>
              <w:numPr>
                <w:ilvl w:val="0"/>
                <w:numId w:val="1"/>
              </w:numPr>
              <w:rPr>
                <w:b w:val="0"/>
                <w:bCs w:val="0"/>
              </w:rPr>
            </w:pPr>
            <w:hyperlink r:id="rId225">
              <w:r w:rsidR="00C06581" w:rsidRPr="004371AA">
                <w:rPr>
                  <w:rStyle w:val="Hyperlink"/>
                  <w:b w:val="0"/>
                  <w:bCs w:val="0"/>
                </w:rPr>
                <w:t>COVID-19: where to find official information</w:t>
              </w:r>
            </w:hyperlink>
          </w:p>
          <w:p w14:paraId="002EADCA" w14:textId="62CF2B45" w:rsidR="00C06581" w:rsidRPr="004371AA" w:rsidRDefault="00C06581" w:rsidP="00C06581">
            <w:pPr>
              <w:pStyle w:val="Bulletslist"/>
              <w:rPr>
                <w:color w:val="auto"/>
              </w:rPr>
            </w:pPr>
            <w:r w:rsidRPr="004371AA">
              <w:rPr>
                <w:b w:val="0"/>
                <w:bCs w:val="0"/>
              </w:rPr>
              <w:t xml:space="preserve">Overview of testing protocols for travellers to Czech Republic – </w:t>
            </w:r>
            <w:hyperlink r:id="rId226" w:history="1">
              <w:r w:rsidRPr="004371AA">
                <w:rPr>
                  <w:rStyle w:val="Hyperlink"/>
                  <w:b w:val="0"/>
                  <w:bCs w:val="0"/>
                </w:rPr>
                <w:t>Czech Ministry of Interior</w:t>
              </w:r>
            </w:hyperlink>
          </w:p>
        </w:tc>
        <w:tc>
          <w:tcPr>
            <w:tcW w:w="3488" w:type="dxa"/>
          </w:tcPr>
          <w:p w14:paraId="19CDCBDE" w14:textId="3E12710D" w:rsidR="00C06581" w:rsidRDefault="00CB30B7" w:rsidP="00C06581">
            <w:pPr>
              <w:jc w:val="left"/>
              <w:cnfStyle w:val="000000100000" w:firstRow="0" w:lastRow="0" w:firstColumn="0" w:lastColumn="0" w:oddVBand="0" w:evenVBand="0" w:oddHBand="1" w:evenHBand="0" w:firstRowFirstColumn="0" w:firstRowLastColumn="0" w:lastRowFirstColumn="0" w:lastRowLastColumn="0"/>
              <w:rPr>
                <w:color w:val="auto"/>
              </w:rPr>
            </w:pPr>
            <w:r w:rsidRPr="00CB30B7">
              <w:t>Health officials in the Czech</w:t>
            </w:r>
            <w:r>
              <w:t xml:space="preserve">ia </w:t>
            </w:r>
            <w:r w:rsidRPr="00CB30B7">
              <w:t>are extending the nation's COVID-19</w:t>
            </w:r>
            <w:r>
              <w:t xml:space="preserve"> </w:t>
            </w:r>
            <w:r w:rsidRPr="00CB30B7">
              <w:t xml:space="preserve">related State of Emergency (SoE) until </w:t>
            </w:r>
            <w:r>
              <w:t xml:space="preserve">22 </w:t>
            </w:r>
            <w:r w:rsidRPr="00CB30B7">
              <w:t>Jan</w:t>
            </w:r>
            <w:r>
              <w:t>uary 2021 (</w:t>
            </w:r>
            <w:hyperlink r:id="rId227" w:history="1">
              <w:r w:rsidRPr="00CB30B7">
                <w:rPr>
                  <w:rStyle w:val="Hyperlink"/>
                </w:rPr>
                <w:t>Link</w:t>
              </w:r>
            </w:hyperlink>
            <w:r>
              <w:t>)</w:t>
            </w:r>
          </w:p>
        </w:tc>
        <w:tc>
          <w:tcPr>
            <w:tcW w:w="5220" w:type="dxa"/>
          </w:tcPr>
          <w:p w14:paraId="42E11EBE" w14:textId="1D66E10F" w:rsidR="00390D3B"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0329B5">
              <w:t>27 December 2020</w:t>
            </w:r>
          </w:p>
          <w:p w14:paraId="51653A23" w14:textId="7E551A34" w:rsidR="00390D3B" w:rsidRPr="004C0A20" w:rsidRDefault="00390D3B" w:rsidP="00CB30B7">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CB30B7" w:rsidRPr="00E10EE1">
              <w:t>0.1</w:t>
            </w:r>
            <w:r w:rsidR="009D16A5">
              <w:t>9</w:t>
            </w:r>
            <w:r w:rsidR="00CB30B7">
              <w:rPr>
                <w:b/>
                <w:bCs/>
              </w:rPr>
              <w:t xml:space="preserve"> </w:t>
            </w:r>
            <w:r w:rsidR="00CB30B7" w:rsidRPr="00C01246">
              <w:t>doses per 100 people</w:t>
            </w:r>
            <w:r w:rsidR="00CB30B7">
              <w:t xml:space="preserve"> (</w:t>
            </w:r>
            <w:r w:rsidR="009D16A5">
              <w:t>6</w:t>
            </w:r>
            <w:r w:rsidR="00CB30B7">
              <w:t xml:space="preserve"> January 2021)</w:t>
            </w:r>
          </w:p>
          <w:p w14:paraId="09D9638A" w14:textId="08A29EF8" w:rsidR="00390D3B" w:rsidRPr="00F07264"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sidRPr="00334249">
              <w:rPr>
                <w:b/>
                <w:bCs/>
              </w:rPr>
              <w:t>Strategy</w:t>
            </w:r>
            <w:r>
              <w:rPr>
                <w:b/>
                <w:bCs/>
              </w:rPr>
              <w:t>:</w:t>
            </w:r>
            <w:r w:rsidR="000329B5" w:rsidRPr="00CB30B7">
              <w:rPr>
                <w:i/>
                <w:iCs/>
              </w:rPr>
              <w:t xml:space="preserve"> N/A</w:t>
            </w:r>
          </w:p>
          <w:p w14:paraId="49A10EEB" w14:textId="535E62E2" w:rsidR="00C06581" w:rsidRPr="001321BA" w:rsidRDefault="00C0658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sidR="00390D3B">
              <w:rPr>
                <w:b/>
                <w:bCs/>
              </w:rPr>
              <w:t xml:space="preserve"> Acquired</w:t>
            </w:r>
            <w:r w:rsidRPr="004C0A20">
              <w:rPr>
                <w:b/>
                <w:bCs/>
              </w:rPr>
              <w:t>:</w:t>
            </w:r>
            <w:r w:rsidR="002C5A82">
              <w:t xml:space="preserve"> </w:t>
            </w:r>
            <w:r w:rsidR="002C5A82" w:rsidRPr="00F07264">
              <w:t>5.5 mi</w:t>
            </w:r>
            <w:r w:rsidR="00785D4A" w:rsidRPr="00F07264">
              <w:t>llion</w:t>
            </w:r>
            <w:r w:rsidR="00785D4A">
              <w:t xml:space="preserve"> (</w:t>
            </w:r>
            <w:hyperlink r:id="rId228" w:history="1">
              <w:r w:rsidR="00785D4A" w:rsidRPr="00785D4A">
                <w:rPr>
                  <w:rStyle w:val="Hyperlink"/>
                </w:rPr>
                <w:t>Link</w:t>
              </w:r>
            </w:hyperlink>
            <w:r w:rsidR="00785D4A">
              <w:t xml:space="preserve">) </w:t>
            </w:r>
            <w:r w:rsidR="00785D4A" w:rsidRPr="009700CB">
              <w:t>AstraZenec</w:t>
            </w:r>
            <w:r w:rsidR="00785D4A">
              <w:t>a</w:t>
            </w:r>
            <w:r w:rsidR="00785D4A" w:rsidRPr="009700CB">
              <w:t>, J&amp;J, Pfizer/BioNTech, CureVac</w:t>
            </w:r>
            <w:r w:rsidR="00785D4A">
              <w:t xml:space="preserve">, </w:t>
            </w:r>
            <w:r w:rsidR="00785D4A" w:rsidRPr="009700CB">
              <w:t>Moderna</w:t>
            </w:r>
          </w:p>
        </w:tc>
      </w:tr>
    </w:tbl>
    <w:bookmarkEnd w:id="29"/>
    <w:p w14:paraId="63B5AFD9" w14:textId="22805E9B" w:rsidR="0031138D" w:rsidRPr="004C0A20" w:rsidRDefault="00390D3B" w:rsidP="00C261AC">
      <w:pPr>
        <w:pStyle w:val="Heading4"/>
        <w:rPr>
          <w:b/>
          <w:bCs w:val="0"/>
        </w:rPr>
      </w:pPr>
      <w:r w:rsidRPr="004C0A20">
        <w:rPr>
          <w:b/>
          <w:bCs w:val="0"/>
        </w:rPr>
        <w:t>Latest Member State developments affecting the medical technology industry</w:t>
      </w:r>
    </w:p>
    <w:p w14:paraId="695B72A5" w14:textId="3F2539CE" w:rsidR="00390D3B" w:rsidRDefault="00390D3B" w:rsidP="00390D3B">
      <w:pPr>
        <w:pStyle w:val="Heading5"/>
        <w:rPr>
          <w:b/>
          <w:bCs/>
        </w:rPr>
      </w:pPr>
      <w:bookmarkStart w:id="30" w:name="_Hlk55563268"/>
      <w:r w:rsidRPr="004C0A20">
        <w:rPr>
          <w:b/>
          <w:bCs/>
        </w:rPr>
        <w:t>2021</w:t>
      </w:r>
    </w:p>
    <w:p w14:paraId="12277013" w14:textId="6C107DDC" w:rsidR="00FE6496" w:rsidRDefault="00FE6496" w:rsidP="00FE6496">
      <w:pPr>
        <w:pStyle w:val="Heading6"/>
      </w:pPr>
      <w:r>
        <w:t>January</w:t>
      </w:r>
    </w:p>
    <w:p w14:paraId="5CFAEF82" w14:textId="54A55AE4" w:rsidR="00876821" w:rsidRPr="00876821" w:rsidRDefault="00876821" w:rsidP="00FE6496">
      <w:pPr>
        <w:pStyle w:val="Bulletslist"/>
      </w:pPr>
      <w:r>
        <w:rPr>
          <w:b/>
          <w:bCs/>
        </w:rPr>
        <w:t xml:space="preserve">12 January: </w:t>
      </w:r>
      <w:r w:rsidRPr="00876821">
        <w:t>rescEU medical stockpile expands in four member states</w:t>
      </w:r>
      <w:r>
        <w:t xml:space="preserve"> – </w:t>
      </w:r>
      <w:hyperlink r:id="rId229" w:history="1">
        <w:r w:rsidR="00A8183D" w:rsidRPr="00A8183D">
          <w:rPr>
            <w:rStyle w:val="Hyperlink"/>
          </w:rPr>
          <w:t>EU</w:t>
        </w:r>
        <w:r w:rsidRPr="00A8183D">
          <w:rPr>
            <w:rStyle w:val="Hyperlink"/>
          </w:rPr>
          <w:t>Reporter</w:t>
        </w:r>
      </w:hyperlink>
    </w:p>
    <w:p w14:paraId="4FB9488C" w14:textId="669CBAF0" w:rsidR="00FE6496" w:rsidRPr="00A8183D" w:rsidRDefault="00876821" w:rsidP="00FE6496">
      <w:pPr>
        <w:pStyle w:val="Bulletslist"/>
        <w:rPr>
          <w:b/>
          <w:bCs/>
        </w:rPr>
      </w:pPr>
      <w:r w:rsidRPr="00876821">
        <w:rPr>
          <w:b/>
          <w:bCs/>
        </w:rPr>
        <w:t>7 January:</w:t>
      </w:r>
      <w:r>
        <w:rPr>
          <w:b/>
          <w:bCs/>
        </w:rPr>
        <w:t xml:space="preserve"> </w:t>
      </w:r>
      <w:r w:rsidRPr="00876821">
        <w:t>Czechia reports record number of daily COVID-19 cases</w:t>
      </w:r>
      <w:r>
        <w:t xml:space="preserve"> – </w:t>
      </w:r>
      <w:hyperlink r:id="rId230" w:history="1">
        <w:r w:rsidRPr="00876821">
          <w:rPr>
            <w:rStyle w:val="Hyperlink"/>
          </w:rPr>
          <w:t>AA</w:t>
        </w:r>
      </w:hyperlink>
      <w:r>
        <w:t xml:space="preserve"> </w:t>
      </w:r>
    </w:p>
    <w:p w14:paraId="25BC686C" w14:textId="7F4D6993" w:rsidR="00A8183D" w:rsidRPr="00876821" w:rsidRDefault="00A8183D" w:rsidP="00FE6496">
      <w:pPr>
        <w:pStyle w:val="Bulletslist"/>
        <w:rPr>
          <w:b/>
          <w:bCs/>
        </w:rPr>
      </w:pPr>
      <w:r>
        <w:rPr>
          <w:b/>
          <w:bCs/>
        </w:rPr>
        <w:t xml:space="preserve">4 January: </w:t>
      </w:r>
      <w:r w:rsidRPr="00A8183D">
        <w:t>Czech Residents Can Register for COVID-19 Vaccine From February 1</w:t>
      </w:r>
      <w:r>
        <w:t xml:space="preserve"> – </w:t>
      </w:r>
      <w:hyperlink r:id="rId231" w:history="1">
        <w:r w:rsidRPr="00A8183D">
          <w:rPr>
            <w:rStyle w:val="Hyperlink"/>
          </w:rPr>
          <w:t>PRAGUE MORNING</w:t>
        </w:r>
      </w:hyperlink>
    </w:p>
    <w:p w14:paraId="44B10B33" w14:textId="5293861D" w:rsidR="00114556" w:rsidRPr="004C0A20" w:rsidRDefault="00390D3B" w:rsidP="001425CB">
      <w:pPr>
        <w:pStyle w:val="Heading5"/>
        <w15:collapsed/>
        <w:rPr>
          <w:b/>
          <w:bCs/>
        </w:rPr>
      </w:pPr>
      <w:r w:rsidRPr="004C0A20">
        <w:rPr>
          <w:b/>
          <w:bCs/>
        </w:rPr>
        <w:t>2020</w:t>
      </w:r>
    </w:p>
    <w:bookmarkEnd w:id="30"/>
    <w:p w14:paraId="0B623369" w14:textId="2483C6C9" w:rsidR="00AD1DE7" w:rsidRDefault="00AD1DE7" w:rsidP="004C0A20">
      <w:pPr>
        <w:pStyle w:val="Heading6"/>
      </w:pPr>
      <w:r>
        <w:t xml:space="preserve">December </w:t>
      </w:r>
    </w:p>
    <w:p w14:paraId="017773CA" w14:textId="76E97BDF" w:rsidR="00876821" w:rsidRPr="00876821" w:rsidRDefault="00876821" w:rsidP="00AF5C94">
      <w:pPr>
        <w:pStyle w:val="Bulletslist"/>
      </w:pPr>
      <w:r w:rsidRPr="00876821">
        <w:rPr>
          <w:b/>
          <w:bCs/>
        </w:rPr>
        <w:t>27 December:</w:t>
      </w:r>
      <w:r>
        <w:t xml:space="preserve"> </w:t>
      </w:r>
      <w:r w:rsidRPr="00876821">
        <w:t>Czech Republic starts coronavirus vaccine rollout</w:t>
      </w:r>
      <w:r>
        <w:t xml:space="preserve"> – </w:t>
      </w:r>
      <w:hyperlink r:id="rId232" w:history="1">
        <w:r w:rsidRPr="00876821">
          <w:rPr>
            <w:rStyle w:val="Hyperlink"/>
          </w:rPr>
          <w:t>REUTERS</w:t>
        </w:r>
      </w:hyperlink>
      <w:r>
        <w:t xml:space="preserve"> </w:t>
      </w:r>
    </w:p>
    <w:p w14:paraId="66CD73FF" w14:textId="17ED30D7" w:rsidR="00D80F67" w:rsidRDefault="00D80F67" w:rsidP="00AF5C94">
      <w:pPr>
        <w:pStyle w:val="Bulletslist"/>
      </w:pPr>
      <w:r w:rsidRPr="0071482C">
        <w:rPr>
          <w:b/>
          <w:bCs/>
        </w:rPr>
        <w:t>14 December:</w:t>
      </w:r>
      <w:r>
        <w:t xml:space="preserve"> </w:t>
      </w:r>
      <w:r w:rsidRPr="00D80F67">
        <w:t>Czech Government Wants to Begin Antigen Testing on Wednesday</w:t>
      </w:r>
      <w:r>
        <w:t xml:space="preserve"> – </w:t>
      </w:r>
      <w:hyperlink r:id="rId233" w:history="1">
        <w:r w:rsidRPr="00D80F67">
          <w:rPr>
            <w:rStyle w:val="Hyperlink"/>
          </w:rPr>
          <w:t>Prague Morning</w:t>
        </w:r>
      </w:hyperlink>
    </w:p>
    <w:p w14:paraId="10B378EF" w14:textId="450F070E" w:rsidR="00D80F67" w:rsidRPr="0071482C" w:rsidRDefault="00D80F67" w:rsidP="00AF5C94">
      <w:pPr>
        <w:pStyle w:val="Bulletslist"/>
      </w:pPr>
      <w:r>
        <w:rPr>
          <w:b/>
          <w:bCs/>
        </w:rPr>
        <w:t>7 December:</w:t>
      </w:r>
      <w:r>
        <w:t xml:space="preserve"> </w:t>
      </w:r>
      <w:r w:rsidRPr="00D80F67">
        <w:t>Czechia urged to implement inclusive, resilient recovery</w:t>
      </w:r>
      <w:r>
        <w:t xml:space="preserve"> – </w:t>
      </w:r>
      <w:hyperlink r:id="rId234" w:history="1">
        <w:r w:rsidRPr="00D80F67">
          <w:rPr>
            <w:rStyle w:val="Hyperlink"/>
          </w:rPr>
          <w:t>Emerging Europe</w:t>
        </w:r>
      </w:hyperlink>
    </w:p>
    <w:p w14:paraId="6E6DC9DC" w14:textId="4735676C" w:rsidR="00AD1DE7" w:rsidRPr="00AD1DE7" w:rsidRDefault="00AD1DE7" w:rsidP="00AF5C94">
      <w:pPr>
        <w:pStyle w:val="Bulletslist"/>
      </w:pPr>
      <w:r w:rsidRPr="00AF5C94">
        <w:rPr>
          <w:b/>
          <w:bCs/>
        </w:rPr>
        <w:t>1 December</w:t>
      </w:r>
      <w:r>
        <w:t xml:space="preserve">: </w:t>
      </w:r>
      <w:r w:rsidRPr="00AD1DE7">
        <w:t>Czechia to receive first COVID-19 vaccine deliveries in January or February, says Health minister</w:t>
      </w:r>
      <w:r>
        <w:t xml:space="preserve"> – </w:t>
      </w:r>
      <w:hyperlink r:id="rId235" w:history="1">
        <w:r w:rsidRPr="00AD1DE7">
          <w:rPr>
            <w:rStyle w:val="Hyperlink"/>
          </w:rPr>
          <w:t>Radio Prague</w:t>
        </w:r>
      </w:hyperlink>
      <w:r>
        <w:t xml:space="preserve"> </w:t>
      </w:r>
    </w:p>
    <w:p w14:paraId="68DEA834" w14:textId="7EE0A68C" w:rsidR="004A1974" w:rsidRDefault="004A1974" w:rsidP="004C0A20">
      <w:pPr>
        <w:pStyle w:val="Heading6"/>
      </w:pPr>
      <w:r>
        <w:t>November</w:t>
      </w:r>
    </w:p>
    <w:p w14:paraId="3FFAAD56" w14:textId="36434D44" w:rsidR="009B287F" w:rsidRPr="00DA454A" w:rsidRDefault="009B287F" w:rsidP="00C55FCE">
      <w:pPr>
        <w:pStyle w:val="Bulletslist"/>
        <w:rPr>
          <w:rStyle w:val="BulletslistChar"/>
        </w:rPr>
      </w:pPr>
      <w:r w:rsidRPr="00DA454A">
        <w:rPr>
          <w:rStyle w:val="BulletslistChar"/>
          <w:b/>
          <w:bCs/>
        </w:rPr>
        <w:t>20 November</w:t>
      </w:r>
      <w:r>
        <w:rPr>
          <w:rStyle w:val="BulletslistChar"/>
        </w:rPr>
        <w:t xml:space="preserve">: </w:t>
      </w:r>
      <w:r w:rsidRPr="009B287F">
        <w:rPr>
          <w:rStyle w:val="BulletslistChar"/>
        </w:rPr>
        <w:t>Cabinet Extends State of Emergency until 12 December 2020. Some Restrictions to Be Eased Starting on Monday</w:t>
      </w:r>
      <w:r>
        <w:rPr>
          <w:rStyle w:val="BulletslistChar"/>
        </w:rPr>
        <w:t xml:space="preserve"> – </w:t>
      </w:r>
      <w:hyperlink r:id="rId236" w:history="1">
        <w:r w:rsidRPr="009B287F">
          <w:rPr>
            <w:rStyle w:val="Hyperlink"/>
          </w:rPr>
          <w:t>Government of the Czech Republic</w:t>
        </w:r>
      </w:hyperlink>
    </w:p>
    <w:p w14:paraId="59FF82C5" w14:textId="60BFFA85" w:rsidR="004A1974" w:rsidRPr="00333D0F" w:rsidRDefault="004A1974" w:rsidP="00C55FCE">
      <w:pPr>
        <w:pStyle w:val="Bulletslist"/>
      </w:pPr>
      <w:r w:rsidRPr="00C55FCE">
        <w:rPr>
          <w:rStyle w:val="BulletslistChar"/>
          <w:b/>
          <w:bCs/>
        </w:rPr>
        <w:t>12 November</w:t>
      </w:r>
      <w:r>
        <w:t xml:space="preserve">: Deputy PM underlines that there are enough reserves of protective gear – </w:t>
      </w:r>
      <w:hyperlink r:id="rId237" w:history="1">
        <w:r w:rsidRPr="004A1974">
          <w:rPr>
            <w:rStyle w:val="Hyperlink"/>
          </w:rPr>
          <w:t>Czech Radio</w:t>
        </w:r>
      </w:hyperlink>
    </w:p>
    <w:p w14:paraId="6C069392" w14:textId="3333E4D6" w:rsidR="00114556" w:rsidRPr="00C55FCE" w:rsidRDefault="00114556" w:rsidP="004C0A20">
      <w:pPr>
        <w:pStyle w:val="Heading6"/>
        <w:rPr>
          <w:bCs/>
        </w:rPr>
      </w:pPr>
      <w:r>
        <w:t>October</w:t>
      </w:r>
    </w:p>
    <w:p w14:paraId="420528A5" w14:textId="107297D8" w:rsidR="00C66935" w:rsidRDefault="00C66935" w:rsidP="00D44FCD">
      <w:pPr>
        <w:pStyle w:val="Bulletslist"/>
      </w:pPr>
      <w:r w:rsidRPr="00C55FCE">
        <w:rPr>
          <w:b/>
          <w:bCs/>
        </w:rPr>
        <w:t>9 October</w:t>
      </w:r>
      <w:r>
        <w:t xml:space="preserve">: Multiple hospitals have cancelled planned surgeries - </w:t>
      </w:r>
      <w:hyperlink r:id="rId238" w:history="1">
        <w:r w:rsidRPr="00C66935">
          <w:rPr>
            <w:rStyle w:val="Hyperlink"/>
          </w:rPr>
          <w:t>Tyden</w:t>
        </w:r>
      </w:hyperlink>
    </w:p>
    <w:p w14:paraId="17380586" w14:textId="01CA368E" w:rsidR="00114556" w:rsidRPr="00C55FCE" w:rsidRDefault="00114556" w:rsidP="004C0A20">
      <w:pPr>
        <w:pStyle w:val="Heading6"/>
        <w:rPr>
          <w:iCs/>
          <w:color w:val="0084A8"/>
          <w:u w:val="single"/>
        </w:rPr>
      </w:pPr>
      <w:r>
        <w:t>September</w:t>
      </w:r>
    </w:p>
    <w:p w14:paraId="7EA65B39" w14:textId="65E5F56C" w:rsidR="009C2A26" w:rsidRPr="009C2A26" w:rsidRDefault="009C2A26" w:rsidP="00D44FCD">
      <w:pPr>
        <w:pStyle w:val="Bulletslist"/>
      </w:pPr>
      <w:r w:rsidRPr="009C2A26">
        <w:rPr>
          <w:b/>
          <w:bCs/>
        </w:rPr>
        <w:t>21 September</w:t>
      </w:r>
      <w:r>
        <w:t xml:space="preserve">: Face masks requirements extended in some Czech areas – </w:t>
      </w:r>
      <w:hyperlink r:id="rId239" w:history="1">
        <w:r w:rsidRPr="009C2A26">
          <w:rPr>
            <w:rStyle w:val="Hyperlink"/>
          </w:rPr>
          <w:t>Czech Radio</w:t>
        </w:r>
      </w:hyperlink>
    </w:p>
    <w:p w14:paraId="2257C861" w14:textId="459BA773" w:rsidR="00B42CC8" w:rsidRPr="00C55FCE" w:rsidRDefault="00B42CC8" w:rsidP="00D44FCD">
      <w:pPr>
        <w:pStyle w:val="Bulletslist"/>
        <w:rPr>
          <w:rStyle w:val="Hyperlink"/>
          <w:color w:val="333333"/>
          <w:u w:val="none"/>
        </w:rPr>
      </w:pPr>
      <w:r w:rsidRPr="007333D7">
        <w:rPr>
          <w:b/>
          <w:bCs/>
        </w:rPr>
        <w:t>9 September</w:t>
      </w:r>
      <w:r>
        <w:t xml:space="preserve">: Face masks to become compulsory in all inside spaces and buildings – </w:t>
      </w:r>
      <w:hyperlink r:id="rId240" w:history="1">
        <w:r w:rsidRPr="00B42CC8">
          <w:rPr>
            <w:rStyle w:val="Hyperlink"/>
          </w:rPr>
          <w:t>Czech Radio</w:t>
        </w:r>
      </w:hyperlink>
    </w:p>
    <w:p w14:paraId="7F73B3A7" w14:textId="6A12900B" w:rsidR="00114556" w:rsidRPr="007333D7" w:rsidRDefault="00114556" w:rsidP="004C0A20">
      <w:pPr>
        <w:pStyle w:val="Heading6"/>
      </w:pPr>
      <w:r>
        <w:t>August</w:t>
      </w:r>
    </w:p>
    <w:p w14:paraId="0FEDF7CC" w14:textId="652CDDC5" w:rsidR="00720692" w:rsidRPr="00C55FCE" w:rsidRDefault="00720692" w:rsidP="00D44FCD">
      <w:pPr>
        <w:pStyle w:val="Bulletslist"/>
        <w:rPr>
          <w:rStyle w:val="Hyperlink"/>
          <w:color w:val="333333"/>
          <w:u w:val="none"/>
        </w:rPr>
      </w:pPr>
      <w:r w:rsidRPr="00450639">
        <w:rPr>
          <w:b/>
          <w:bCs/>
        </w:rPr>
        <w:t>17 August</w:t>
      </w:r>
      <w:r>
        <w:t xml:space="preserve">: Facemasks again mandatory in indoor spaces and public transport – </w:t>
      </w:r>
      <w:hyperlink r:id="rId241" w:history="1">
        <w:r w:rsidRPr="00720692">
          <w:rPr>
            <w:rStyle w:val="Hyperlink"/>
          </w:rPr>
          <w:t>Czech Radio</w:t>
        </w:r>
      </w:hyperlink>
    </w:p>
    <w:p w14:paraId="0544BE5D" w14:textId="406F34AF" w:rsidR="00114556" w:rsidRPr="00450639" w:rsidRDefault="00114556" w:rsidP="004C0A20">
      <w:pPr>
        <w:pStyle w:val="Heading6"/>
      </w:pPr>
      <w:r>
        <w:t>July</w:t>
      </w:r>
    </w:p>
    <w:p w14:paraId="3590CA3E" w14:textId="42068A21" w:rsidR="00C26C64" w:rsidRPr="00C26C64" w:rsidRDefault="00C26C64" w:rsidP="00D44FCD">
      <w:pPr>
        <w:pStyle w:val="Bulletslist"/>
      </w:pPr>
      <w:r w:rsidRPr="00C26C64">
        <w:rPr>
          <w:b/>
          <w:bCs/>
        </w:rPr>
        <w:t>14 July</w:t>
      </w:r>
      <w:r>
        <w:t xml:space="preserve">: Wearing facemasks in public transport might be mandatory in October – </w:t>
      </w:r>
      <w:hyperlink r:id="rId242" w:history="1">
        <w:r w:rsidRPr="00C26C64">
          <w:rPr>
            <w:rStyle w:val="Hyperlink"/>
          </w:rPr>
          <w:t>Czech Radio</w:t>
        </w:r>
      </w:hyperlink>
    </w:p>
    <w:p w14:paraId="54C61118" w14:textId="0544EFB3" w:rsidR="00867D0F" w:rsidRPr="00C55FCE" w:rsidRDefault="00867D0F" w:rsidP="00D44FCD">
      <w:pPr>
        <w:pStyle w:val="Bulletslist"/>
        <w:rPr>
          <w:rStyle w:val="Hyperlink"/>
          <w:color w:val="333333"/>
          <w:u w:val="none"/>
        </w:rPr>
      </w:pPr>
      <w:r w:rsidRPr="000C493D">
        <w:rPr>
          <w:b/>
          <w:bCs/>
        </w:rPr>
        <w:t>1 July</w:t>
      </w:r>
      <w:r>
        <w:t xml:space="preserve">: Facemask requirement dropped in most parts of the country – </w:t>
      </w:r>
      <w:hyperlink r:id="rId243" w:history="1">
        <w:r w:rsidRPr="00867D0F">
          <w:rPr>
            <w:rStyle w:val="Hyperlink"/>
          </w:rPr>
          <w:t>Czech Radio</w:t>
        </w:r>
      </w:hyperlink>
    </w:p>
    <w:p w14:paraId="40AC5C80" w14:textId="010B6E8E" w:rsidR="00114556" w:rsidRPr="000C493D" w:rsidRDefault="00114556" w:rsidP="004C0A20">
      <w:pPr>
        <w:pStyle w:val="Heading6"/>
      </w:pPr>
      <w:r>
        <w:t>June</w:t>
      </w:r>
    </w:p>
    <w:p w14:paraId="72967FD1" w14:textId="2E9CEB85" w:rsidR="00D20D92" w:rsidRDefault="00D20D92" w:rsidP="00D44FCD">
      <w:pPr>
        <w:pStyle w:val="Bulletslist"/>
      </w:pPr>
      <w:r w:rsidRPr="004E5C9E">
        <w:rPr>
          <w:b/>
          <w:bCs/>
        </w:rPr>
        <w:t>18 June</w:t>
      </w:r>
      <w:r>
        <w:t>: Indoor mask requirement to end on July 1</w:t>
      </w:r>
      <w:r w:rsidRPr="004E5C9E">
        <w:rPr>
          <w:vertAlign w:val="superscript"/>
        </w:rPr>
        <w:t>st</w:t>
      </w:r>
      <w:r>
        <w:t xml:space="preserve"> – </w:t>
      </w:r>
      <w:hyperlink r:id="rId244" w:history="1">
        <w:r w:rsidRPr="00D20D92">
          <w:rPr>
            <w:rStyle w:val="Hyperlink"/>
          </w:rPr>
          <w:t>Czech Radio</w:t>
        </w:r>
      </w:hyperlink>
      <w:r>
        <w:t xml:space="preserve"> </w:t>
      </w:r>
    </w:p>
    <w:p w14:paraId="55040E0E" w14:textId="16C093CB" w:rsidR="00114556" w:rsidRPr="004E5C9E" w:rsidRDefault="00114556" w:rsidP="004C0A20">
      <w:pPr>
        <w:pStyle w:val="Heading6"/>
      </w:pPr>
      <w:r>
        <w:t>May</w:t>
      </w:r>
    </w:p>
    <w:p w14:paraId="149D403A" w14:textId="49BCFF2F" w:rsidR="00CF02FD" w:rsidRPr="00453DD7" w:rsidRDefault="00CF02FD" w:rsidP="00D44FCD">
      <w:pPr>
        <w:pStyle w:val="Bulletslist"/>
      </w:pPr>
      <w:r w:rsidRPr="00453DD7">
        <w:rPr>
          <w:b/>
          <w:bCs/>
        </w:rPr>
        <w:t>11 May</w:t>
      </w:r>
      <w:r>
        <w:t xml:space="preserve">: Masks not mandatory anymore from 25 May, except for public transport – </w:t>
      </w:r>
      <w:hyperlink r:id="rId245" w:history="1">
        <w:r w:rsidRPr="00CF02FD">
          <w:rPr>
            <w:rStyle w:val="Hyperlink"/>
          </w:rPr>
          <w:t>E15</w:t>
        </w:r>
      </w:hyperlink>
    </w:p>
    <w:p w14:paraId="15507050" w14:textId="04F70C3D" w:rsidR="000A162A" w:rsidRPr="00053D35" w:rsidRDefault="00777288" w:rsidP="00D44FCD">
      <w:pPr>
        <w:pStyle w:val="Bulletslist"/>
      </w:pPr>
      <w:r w:rsidRPr="00053D35">
        <w:rPr>
          <w:b/>
          <w:bCs/>
        </w:rPr>
        <w:t>8 May</w:t>
      </w:r>
      <w:r>
        <w:t xml:space="preserve">: Health Minister plans to waive mask obligation from mid-June – </w:t>
      </w:r>
      <w:hyperlink r:id="rId246" w:history="1">
        <w:r w:rsidRPr="00777288">
          <w:rPr>
            <w:rStyle w:val="Hyperlink"/>
          </w:rPr>
          <w:t>E15</w:t>
        </w:r>
      </w:hyperlink>
    </w:p>
    <w:p w14:paraId="1D3F97A0" w14:textId="57E045BD" w:rsidR="00675247" w:rsidRPr="00D564C0" w:rsidRDefault="00B7057A">
      <w:pPr>
        <w:pStyle w:val="Bulletslist"/>
      </w:pPr>
      <w:r w:rsidRPr="00E97654">
        <w:rPr>
          <w:b/>
          <w:bCs/>
        </w:rPr>
        <w:t>3 May</w:t>
      </w:r>
      <w:r>
        <w:t xml:space="preserve">: Final PPE delivery from China arrives – </w:t>
      </w:r>
      <w:hyperlink r:id="rId247" w:history="1">
        <w:r w:rsidRPr="00B7057A">
          <w:rPr>
            <w:rStyle w:val="Hyperlink"/>
          </w:rPr>
          <w:t>Czech Radio</w:t>
        </w:r>
      </w:hyperlink>
    </w:p>
    <w:p w14:paraId="298A8A8C" w14:textId="77777777" w:rsidR="00114556" w:rsidRPr="00960991" w:rsidRDefault="00114556" w:rsidP="00C55FCE"/>
    <w:p w14:paraId="6CB75813" w14:textId="77777777" w:rsidR="001A679B" w:rsidRPr="00C55FCE" w:rsidRDefault="001A679B" w:rsidP="00C55FCE"/>
    <w:p w14:paraId="715EC90F" w14:textId="77777777" w:rsidR="00F77BBC" w:rsidRDefault="00F77BBC" w:rsidP="00C261AC">
      <w:pPr>
        <w:pStyle w:val="Heading3"/>
      </w:pPr>
    </w:p>
    <w:p w14:paraId="3AC47532" w14:textId="0CCB6142" w:rsidR="0031540D" w:rsidRDefault="0031540D" w:rsidP="00C261AC">
      <w:pPr>
        <w:pStyle w:val="Heading3"/>
      </w:pPr>
      <w:bookmarkStart w:id="31" w:name="_Toc61450714"/>
      <w:r w:rsidRPr="0031540D">
        <w:t>Denmark</w:t>
      </w:r>
      <w:bookmarkEnd w:id="31"/>
    </w:p>
    <w:tbl>
      <w:tblPr>
        <w:tblStyle w:val="GridTable4-Accent4"/>
        <w:tblW w:w="0" w:type="auto"/>
        <w:tblLook w:val="04A0" w:firstRow="1" w:lastRow="0" w:firstColumn="1" w:lastColumn="0" w:noHBand="0" w:noVBand="1"/>
      </w:tblPr>
      <w:tblGrid>
        <w:gridCol w:w="4668"/>
        <w:gridCol w:w="3517"/>
        <w:gridCol w:w="5220"/>
      </w:tblGrid>
      <w:tr w:rsidR="00F77BBC" w14:paraId="0C245E2A" w14:textId="317DB027"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16DA295F" w14:textId="77777777" w:rsidR="00F77BBC" w:rsidRPr="004371AA" w:rsidRDefault="00F77BBC" w:rsidP="000607AF">
            <w:pPr>
              <w:rPr>
                <w:color w:val="FFFFFF" w:themeColor="background1"/>
              </w:rPr>
            </w:pPr>
            <w:bookmarkStart w:id="32" w:name="_Hlk56585808"/>
            <w:r w:rsidRPr="004371AA">
              <w:rPr>
                <w:color w:val="FFFFFF" w:themeColor="background1"/>
              </w:rPr>
              <w:t>Relevant national websites</w:t>
            </w:r>
          </w:p>
        </w:tc>
        <w:tc>
          <w:tcPr>
            <w:tcW w:w="3517" w:type="dxa"/>
          </w:tcPr>
          <w:p w14:paraId="4A71D5D0" w14:textId="77777777" w:rsidR="00F77BBC" w:rsidRPr="004371AA" w:rsidRDefault="00F77BBC"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3DDB999E" w14:textId="0993DAE8" w:rsidR="00F77BBC" w:rsidRPr="004371AA" w:rsidRDefault="00F77BBC"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77BBC" w14:paraId="7E82CF32" w14:textId="2CA106E2"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68" w:type="dxa"/>
          </w:tcPr>
          <w:p w14:paraId="5D43E953" w14:textId="77777777" w:rsidR="00F77BBC" w:rsidRPr="004371AA" w:rsidRDefault="00860DF2" w:rsidP="00333D0F">
            <w:pPr>
              <w:pStyle w:val="Bulletslist"/>
              <w:jc w:val="left"/>
              <w:rPr>
                <w:b w:val="0"/>
                <w:bCs w:val="0"/>
              </w:rPr>
            </w:pPr>
            <w:hyperlink r:id="rId248" w:history="1">
              <w:r w:rsidR="00F77BBC" w:rsidRPr="004371AA">
                <w:rPr>
                  <w:rStyle w:val="Hyperlink"/>
                  <w:b w:val="0"/>
                  <w:bCs w:val="0"/>
                </w:rPr>
                <w:t>Official website on COVID-19 measures in Denmark</w:t>
              </w:r>
            </w:hyperlink>
          </w:p>
          <w:p w14:paraId="459A7EC6" w14:textId="1EFFFAC4" w:rsidR="00F77BBC" w:rsidRPr="004371AA" w:rsidRDefault="00F77BBC" w:rsidP="00C55FCE">
            <w:pPr>
              <w:pStyle w:val="Bulletslist"/>
              <w:numPr>
                <w:ilvl w:val="0"/>
                <w:numId w:val="0"/>
              </w:numPr>
              <w:rPr>
                <w:color w:val="auto"/>
              </w:rPr>
            </w:pPr>
          </w:p>
        </w:tc>
        <w:tc>
          <w:tcPr>
            <w:tcW w:w="3517" w:type="dxa"/>
          </w:tcPr>
          <w:p w14:paraId="52FE3D4F" w14:textId="131B8D6E" w:rsidR="00F77BBC" w:rsidRDefault="000329B5" w:rsidP="00333D0F">
            <w:pPr>
              <w:jc w:val="left"/>
              <w:cnfStyle w:val="000000100000" w:firstRow="0" w:lastRow="0" w:firstColumn="0" w:lastColumn="0" w:oddVBand="0" w:evenVBand="0" w:oddHBand="1" w:evenHBand="0" w:firstRowFirstColumn="0" w:firstRowLastColumn="0" w:lastRowFirstColumn="0" w:lastRowLastColumn="0"/>
              <w:rPr>
                <w:color w:val="auto"/>
              </w:rPr>
            </w:pPr>
            <w:r w:rsidRPr="000329B5">
              <w:t xml:space="preserve">Health officials in Denmark to tighten coronavirus disease-related domestic restrictions from </w:t>
            </w:r>
            <w:r>
              <w:t>6 January 2021 (</w:t>
            </w:r>
            <w:hyperlink r:id="rId249" w:history="1">
              <w:r w:rsidRPr="000329B5">
                <w:rPr>
                  <w:rStyle w:val="Hyperlink"/>
                </w:rPr>
                <w:t>Link</w:t>
              </w:r>
            </w:hyperlink>
            <w:r>
              <w:t xml:space="preserve">) </w:t>
            </w:r>
          </w:p>
        </w:tc>
        <w:tc>
          <w:tcPr>
            <w:tcW w:w="5220" w:type="dxa"/>
          </w:tcPr>
          <w:p w14:paraId="26E89C8F" w14:textId="4EB2843E" w:rsidR="00390D3B"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0329B5">
              <w:t>27 December 2020</w:t>
            </w:r>
          </w:p>
          <w:p w14:paraId="44CADD62" w14:textId="49E18402" w:rsidR="00390D3B" w:rsidRPr="00C01246"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2.02</w:t>
            </w:r>
            <w:r w:rsidR="00E10EE1">
              <w:rPr>
                <w:b/>
                <w:bCs/>
              </w:rPr>
              <w:t xml:space="preserve"> </w:t>
            </w:r>
            <w:r w:rsidR="00E10EE1" w:rsidRPr="00C01246">
              <w:t>doses per 100 people</w:t>
            </w:r>
            <w:r w:rsidR="00E10EE1">
              <w:t xml:space="preserve"> (</w:t>
            </w:r>
            <w:r w:rsidR="009D16A5">
              <w:t>11</w:t>
            </w:r>
            <w:r w:rsidR="00E10EE1">
              <w:t xml:space="preserve"> January 2021)</w:t>
            </w:r>
          </w:p>
          <w:p w14:paraId="0BD222D1" w14:textId="4EEB61B0" w:rsidR="00F77BBC" w:rsidRPr="00F07264" w:rsidRDefault="00C0658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Strategy</w:t>
            </w:r>
            <w:r w:rsidRPr="00334249">
              <w:t xml:space="preserve">: </w:t>
            </w:r>
            <w:hyperlink r:id="rId250" w:history="1">
              <w:r w:rsidR="00F77BBC" w:rsidRPr="00F77BBC">
                <w:rPr>
                  <w:rStyle w:val="Hyperlink"/>
                </w:rPr>
                <w:t xml:space="preserve">Denmark’s </w:t>
              </w:r>
              <w:r w:rsidR="003F519A">
                <w:rPr>
                  <w:rStyle w:val="Hyperlink"/>
                </w:rPr>
                <w:t xml:space="preserve">Official </w:t>
              </w:r>
              <w:r w:rsidR="00F77BBC" w:rsidRPr="00F77BBC">
                <w:rPr>
                  <w:rStyle w:val="Hyperlink"/>
                </w:rPr>
                <w:t>Vaccination Strategy</w:t>
              </w:r>
            </w:hyperlink>
            <w:r w:rsidR="00F77BBC">
              <w:t xml:space="preserve"> (in Danish)</w:t>
            </w:r>
          </w:p>
          <w:p w14:paraId="3891E6B1" w14:textId="1562D24F" w:rsidR="00C06581" w:rsidRPr="00F07264" w:rsidRDefault="00C0658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sidR="00390D3B">
              <w:rPr>
                <w:b/>
                <w:bCs/>
              </w:rPr>
              <w:t xml:space="preserve"> Acquired</w:t>
            </w:r>
            <w:r w:rsidRPr="00334249">
              <w:t>:</w:t>
            </w:r>
            <w:r w:rsidR="00785D4A">
              <w:t xml:space="preserve"> </w:t>
            </w:r>
            <w:r w:rsidR="00785D4A" w:rsidRPr="00F07264">
              <w:t>19.3 million doses</w:t>
            </w:r>
          </w:p>
        </w:tc>
      </w:tr>
    </w:tbl>
    <w:bookmarkEnd w:id="32"/>
    <w:p w14:paraId="530F595F" w14:textId="6FF67F53" w:rsidR="00390D3B" w:rsidRPr="004C0A20" w:rsidRDefault="00390D3B" w:rsidP="004C0A20">
      <w:pPr>
        <w:pStyle w:val="Heading4"/>
        <w:rPr>
          <w:b/>
          <w:bCs w:val="0"/>
        </w:rPr>
      </w:pPr>
      <w:r w:rsidRPr="004C0A20">
        <w:rPr>
          <w:b/>
          <w:bCs w:val="0"/>
        </w:rPr>
        <w:lastRenderedPageBreak/>
        <w:t>Latest Member State developments affecting the medical technology industry</w:t>
      </w:r>
    </w:p>
    <w:p w14:paraId="146DCAFB" w14:textId="3D52D36B" w:rsidR="00390D3B" w:rsidRDefault="00390D3B" w:rsidP="004C0A20">
      <w:pPr>
        <w:pStyle w:val="Heading5"/>
        <w:rPr>
          <w:b/>
          <w:bCs/>
        </w:rPr>
      </w:pPr>
      <w:r w:rsidRPr="004C0A20">
        <w:rPr>
          <w:b/>
          <w:bCs/>
        </w:rPr>
        <w:t>2021</w:t>
      </w:r>
    </w:p>
    <w:p w14:paraId="2D859075" w14:textId="2B299D20" w:rsidR="00FE6496" w:rsidRDefault="00FE6496" w:rsidP="00FE6496">
      <w:pPr>
        <w:pStyle w:val="Heading6"/>
      </w:pPr>
      <w:r>
        <w:t>January</w:t>
      </w:r>
    </w:p>
    <w:p w14:paraId="5A4C43F0" w14:textId="77777777" w:rsidR="00A8183D" w:rsidRDefault="00A8183D" w:rsidP="00FE6496">
      <w:pPr>
        <w:pStyle w:val="Bulletslist"/>
      </w:pPr>
      <w:r w:rsidRPr="00A8183D">
        <w:rPr>
          <w:b/>
          <w:bCs/>
        </w:rPr>
        <w:t>13 January:</w:t>
      </w:r>
      <w:r>
        <w:t xml:space="preserve"> </w:t>
      </w:r>
      <w:r w:rsidRPr="00A8183D">
        <w:t>Denmark introduces rapid Covid-19 tests at German borders</w:t>
      </w:r>
      <w:r>
        <w:t xml:space="preserve"> – </w:t>
      </w:r>
      <w:hyperlink r:id="rId251" w:history="1">
        <w:r w:rsidRPr="00A8183D">
          <w:rPr>
            <w:rStyle w:val="Hyperlink"/>
          </w:rPr>
          <w:t>DW</w:t>
        </w:r>
      </w:hyperlink>
    </w:p>
    <w:p w14:paraId="1B2CEB8B" w14:textId="58FB5711" w:rsidR="00A8183D" w:rsidRPr="00A8183D" w:rsidRDefault="00A8183D" w:rsidP="00FE6496">
      <w:pPr>
        <w:pStyle w:val="Bulletslist"/>
      </w:pPr>
      <w:r>
        <w:rPr>
          <w:b/>
          <w:bCs/>
        </w:rPr>
        <w:t>9 January:</w:t>
      </w:r>
      <w:r>
        <w:t xml:space="preserve"> </w:t>
      </w:r>
      <w:r w:rsidRPr="00A8183D">
        <w:t>Denmark bans flights without negative Covid-19 tests</w:t>
      </w:r>
      <w:r>
        <w:t xml:space="preserve"> – </w:t>
      </w:r>
      <w:hyperlink r:id="rId252" w:history="1">
        <w:r w:rsidRPr="00A8183D">
          <w:rPr>
            <w:rStyle w:val="Hyperlink"/>
          </w:rPr>
          <w:t xml:space="preserve">DW </w:t>
        </w:r>
      </w:hyperlink>
      <w:r>
        <w:t xml:space="preserve"> </w:t>
      </w:r>
    </w:p>
    <w:p w14:paraId="18C723FE" w14:textId="16036456" w:rsidR="00A8183D" w:rsidRPr="00A8183D" w:rsidRDefault="00A8183D" w:rsidP="00FE6496">
      <w:pPr>
        <w:pStyle w:val="Bulletslist"/>
      </w:pPr>
      <w:r w:rsidRPr="00A8183D">
        <w:rPr>
          <w:b/>
          <w:bCs/>
        </w:rPr>
        <w:t xml:space="preserve">8 January: </w:t>
      </w:r>
      <w:r w:rsidRPr="00A8183D">
        <w:t>Denmark developing digital COVID-19 "vaccine passport"</w:t>
      </w:r>
      <w:r>
        <w:t xml:space="preserve"> – </w:t>
      </w:r>
      <w:hyperlink r:id="rId253" w:history="1">
        <w:r w:rsidRPr="00A8183D">
          <w:rPr>
            <w:rStyle w:val="Hyperlink"/>
          </w:rPr>
          <w:t>REUTERS</w:t>
        </w:r>
      </w:hyperlink>
      <w:r>
        <w:t xml:space="preserve"> </w:t>
      </w:r>
    </w:p>
    <w:p w14:paraId="74D1538D" w14:textId="57D81C6B" w:rsidR="00FE6496" w:rsidRPr="00FE6496" w:rsidRDefault="00FE6496" w:rsidP="00FE6496">
      <w:pPr>
        <w:pStyle w:val="Bulletslist"/>
      </w:pPr>
      <w:r w:rsidRPr="00FE6496">
        <w:rPr>
          <w:b/>
          <w:bCs/>
        </w:rPr>
        <w:t>5 January:</w:t>
      </w:r>
      <w:r>
        <w:t xml:space="preserve"> </w:t>
      </w:r>
      <w:r w:rsidRPr="00FE6496">
        <w:t>Denmark to expand Covid-19 vaccination program by delaying second dose</w:t>
      </w:r>
      <w:r>
        <w:t xml:space="preserve"> – </w:t>
      </w:r>
      <w:hyperlink r:id="rId254" w:history="1">
        <w:r w:rsidRPr="00FE6496">
          <w:rPr>
            <w:rStyle w:val="Hyperlink"/>
          </w:rPr>
          <w:t>DK</w:t>
        </w:r>
      </w:hyperlink>
      <w:r>
        <w:t xml:space="preserve"> </w:t>
      </w:r>
    </w:p>
    <w:p w14:paraId="4122BF93" w14:textId="23AE67D0" w:rsidR="00FE6496" w:rsidRPr="00FE6496" w:rsidRDefault="00FE6496" w:rsidP="00FE6496">
      <w:pPr>
        <w:pStyle w:val="Bulletslist"/>
      </w:pPr>
      <w:r w:rsidRPr="00FE6496">
        <w:rPr>
          <w:b/>
          <w:bCs/>
        </w:rPr>
        <w:t>5 January:</w:t>
      </w:r>
      <w:r>
        <w:t xml:space="preserve"> </w:t>
      </w:r>
      <w:r w:rsidRPr="00FE6496">
        <w:t>Denmark moves to highest Covid-19 alert level amid concerns over more infectious variant</w:t>
      </w:r>
      <w:r>
        <w:t xml:space="preserve"> – </w:t>
      </w:r>
      <w:hyperlink r:id="rId255" w:history="1">
        <w:r w:rsidRPr="00FE6496">
          <w:rPr>
            <w:rStyle w:val="Hyperlink"/>
          </w:rPr>
          <w:t>DK</w:t>
        </w:r>
      </w:hyperlink>
      <w:r>
        <w:t xml:space="preserve"> </w:t>
      </w:r>
    </w:p>
    <w:p w14:paraId="767D9C2E" w14:textId="7E91F9A2" w:rsidR="00FE6496" w:rsidRPr="00FE6496" w:rsidRDefault="00FE6496" w:rsidP="00FE6496">
      <w:pPr>
        <w:pStyle w:val="Bulletslist"/>
      </w:pPr>
      <w:r w:rsidRPr="00FE6496">
        <w:rPr>
          <w:b/>
          <w:bCs/>
        </w:rPr>
        <w:t>4 January:</w:t>
      </w:r>
      <w:r>
        <w:t xml:space="preserve"> </w:t>
      </w:r>
      <w:r w:rsidRPr="00FE6496">
        <w:t>Germany mulls delaying second COVID-19 vaccine shot, Denmark approves delay</w:t>
      </w:r>
      <w:r>
        <w:t xml:space="preserve"> – </w:t>
      </w:r>
      <w:hyperlink r:id="rId256" w:history="1">
        <w:r w:rsidRPr="00FE6496">
          <w:rPr>
            <w:rStyle w:val="Hyperlink"/>
          </w:rPr>
          <w:t>REUTERS</w:t>
        </w:r>
      </w:hyperlink>
      <w:r>
        <w:t xml:space="preserve"> </w:t>
      </w:r>
    </w:p>
    <w:p w14:paraId="79F025B9" w14:textId="3ACA5BD0" w:rsidR="00114556" w:rsidRPr="004C0A20" w:rsidRDefault="00390D3B" w:rsidP="001425CB">
      <w:pPr>
        <w:pStyle w:val="Heading5"/>
        <w15:collapsed/>
        <w:rPr>
          <w:b/>
          <w:bCs/>
        </w:rPr>
      </w:pPr>
      <w:bookmarkStart w:id="33" w:name="_Hlk55564760"/>
      <w:r w:rsidRPr="004C0A20">
        <w:rPr>
          <w:b/>
          <w:bCs/>
        </w:rPr>
        <w:t>2020</w:t>
      </w:r>
    </w:p>
    <w:bookmarkEnd w:id="33"/>
    <w:p w14:paraId="1961CF21" w14:textId="2D5C87E5" w:rsidR="00AD1DE7" w:rsidRDefault="00AD1DE7" w:rsidP="004C0A20">
      <w:pPr>
        <w:pStyle w:val="Heading6"/>
      </w:pPr>
      <w:r>
        <w:t>December</w:t>
      </w:r>
    </w:p>
    <w:p w14:paraId="6BCAA386" w14:textId="5D495E62" w:rsidR="00D80F67" w:rsidRDefault="00D80F67" w:rsidP="00AD1DE7">
      <w:pPr>
        <w:pStyle w:val="Bulletslist"/>
      </w:pPr>
      <w:r w:rsidRPr="0071482C">
        <w:rPr>
          <w:b/>
          <w:bCs/>
        </w:rPr>
        <w:t xml:space="preserve">16 December: </w:t>
      </w:r>
      <w:r w:rsidRPr="00D80F67">
        <w:t>Record increase of COVID-19 hospitalisations in Denmark</w:t>
      </w:r>
      <w:r>
        <w:t xml:space="preserve"> – </w:t>
      </w:r>
      <w:hyperlink r:id="rId257" w:history="1">
        <w:r w:rsidRPr="00D80F67">
          <w:rPr>
            <w:rStyle w:val="Hyperlink"/>
          </w:rPr>
          <w:t>CPH Post</w:t>
        </w:r>
      </w:hyperlink>
    </w:p>
    <w:p w14:paraId="62B6BF06" w14:textId="5A7BF411" w:rsidR="00D80F67" w:rsidRPr="0071482C" w:rsidRDefault="00D80F67" w:rsidP="00AD1DE7">
      <w:pPr>
        <w:pStyle w:val="Bulletslist"/>
      </w:pPr>
      <w:r>
        <w:rPr>
          <w:b/>
          <w:bCs/>
        </w:rPr>
        <w:t>15 December:</w:t>
      </w:r>
      <w:r>
        <w:t xml:space="preserve"> </w:t>
      </w:r>
      <w:r w:rsidRPr="00D80F67">
        <w:t>Denmark has enough hospital beds to handle COVID-19</w:t>
      </w:r>
      <w:r>
        <w:t xml:space="preserve"> – </w:t>
      </w:r>
      <w:hyperlink r:id="rId258" w:history="1">
        <w:r w:rsidRPr="00D80F67">
          <w:rPr>
            <w:rStyle w:val="Hyperlink"/>
          </w:rPr>
          <w:t>CPH Post</w:t>
        </w:r>
      </w:hyperlink>
    </w:p>
    <w:p w14:paraId="5A9C3ACF" w14:textId="019C7F41" w:rsidR="00381144" w:rsidRPr="00F07264" w:rsidRDefault="00381144" w:rsidP="00AD1DE7">
      <w:pPr>
        <w:pStyle w:val="Bulletslist"/>
      </w:pPr>
      <w:r w:rsidRPr="00F07264">
        <w:rPr>
          <w:b/>
          <w:bCs/>
        </w:rPr>
        <w:t>7 December:</w:t>
      </w:r>
      <w:r>
        <w:t xml:space="preserve"> </w:t>
      </w:r>
      <w:r w:rsidRPr="00381144">
        <w:t>Denmark tightens lockdown to curb COVID-19 spike</w:t>
      </w:r>
      <w:r>
        <w:t xml:space="preserve"> – </w:t>
      </w:r>
      <w:hyperlink r:id="rId259" w:history="1">
        <w:r w:rsidRPr="00381144">
          <w:rPr>
            <w:rStyle w:val="Hyperlink"/>
          </w:rPr>
          <w:t>Reuters</w:t>
        </w:r>
      </w:hyperlink>
    </w:p>
    <w:p w14:paraId="51D614E9" w14:textId="21AF3BF7" w:rsidR="00AD1DE7" w:rsidRDefault="00AD1DE7" w:rsidP="00AD1DE7">
      <w:pPr>
        <w:pStyle w:val="Bulletslist"/>
      </w:pPr>
      <w:r w:rsidRPr="00AF5C94">
        <w:rPr>
          <w:b/>
          <w:bCs/>
        </w:rPr>
        <w:t>1 December</w:t>
      </w:r>
      <w:r>
        <w:t xml:space="preserve">: </w:t>
      </w:r>
      <w:r w:rsidRPr="00AD1DE7">
        <w:t>Government announces plans to test 200,000 youngsters in Greater Copenhagen</w:t>
      </w:r>
      <w:r>
        <w:t xml:space="preserve"> – </w:t>
      </w:r>
      <w:hyperlink r:id="rId260" w:history="1">
        <w:r w:rsidRPr="00AD1DE7">
          <w:rPr>
            <w:rStyle w:val="Hyperlink"/>
          </w:rPr>
          <w:t>CPH Post</w:t>
        </w:r>
      </w:hyperlink>
      <w:r>
        <w:t xml:space="preserve"> </w:t>
      </w:r>
    </w:p>
    <w:p w14:paraId="0A7F1167" w14:textId="2746F4D6" w:rsidR="00AD1DE7" w:rsidRPr="00AD1DE7" w:rsidRDefault="00AD1DE7" w:rsidP="00AF5C94">
      <w:pPr>
        <w:pStyle w:val="Bulletslist"/>
      </w:pPr>
      <w:r>
        <w:rPr>
          <w:b/>
          <w:bCs/>
        </w:rPr>
        <w:t>1 December</w:t>
      </w:r>
      <w:r w:rsidRPr="00AF5C94">
        <w:t>:</w:t>
      </w:r>
      <w:r>
        <w:t xml:space="preserve"> </w:t>
      </w:r>
      <w:r w:rsidRPr="00AD1DE7">
        <w:t>First Danes likely to get COVID-19 vaccinations next month</w:t>
      </w:r>
      <w:r>
        <w:t xml:space="preserve"> – </w:t>
      </w:r>
      <w:hyperlink r:id="rId261" w:history="1">
        <w:r w:rsidRPr="00AD1DE7">
          <w:rPr>
            <w:rStyle w:val="Hyperlink"/>
          </w:rPr>
          <w:t>CPH Post</w:t>
        </w:r>
      </w:hyperlink>
      <w:r>
        <w:t xml:space="preserve"> </w:t>
      </w:r>
    </w:p>
    <w:p w14:paraId="4FAB1366" w14:textId="5A6CC22B" w:rsidR="0023299C" w:rsidRDefault="0023299C" w:rsidP="004C0A20">
      <w:pPr>
        <w:pStyle w:val="Heading6"/>
      </w:pPr>
      <w:r>
        <w:t>November</w:t>
      </w:r>
    </w:p>
    <w:p w14:paraId="30A1A972" w14:textId="3B383229" w:rsidR="00F77BBC" w:rsidRPr="006024D7" w:rsidRDefault="00F77BBC" w:rsidP="00F77BBC">
      <w:pPr>
        <w:pStyle w:val="Bulletslist"/>
      </w:pPr>
      <w:r w:rsidRPr="006024D7">
        <w:rPr>
          <w:b/>
          <w:bCs/>
        </w:rPr>
        <w:t>27 November</w:t>
      </w:r>
      <w:r>
        <w:t xml:space="preserve">: </w:t>
      </w:r>
      <w:r w:rsidRPr="00F77BBC">
        <w:t>Denmark presents Covid-19 vaccination plan: first vaccines could be offered in December</w:t>
      </w:r>
      <w:r>
        <w:rPr>
          <w:lang w:val="en-US"/>
        </w:rPr>
        <w:t xml:space="preserve"> – </w:t>
      </w:r>
      <w:hyperlink r:id="rId262" w:history="1">
        <w:r w:rsidRPr="00F77BBC">
          <w:rPr>
            <w:rStyle w:val="Hyperlink"/>
            <w:lang w:val="en-US"/>
          </w:rPr>
          <w:t>The Local</w:t>
        </w:r>
      </w:hyperlink>
    </w:p>
    <w:p w14:paraId="11484CE5" w14:textId="06F6442A" w:rsidR="009B287F" w:rsidRPr="00DA454A" w:rsidRDefault="009B287F" w:rsidP="00C55FCE">
      <w:pPr>
        <w:pStyle w:val="Bulletslist"/>
      </w:pPr>
      <w:r w:rsidRPr="00DA454A">
        <w:rPr>
          <w:b/>
          <w:bCs/>
        </w:rPr>
        <w:t>20 November</w:t>
      </w:r>
      <w:r>
        <w:t xml:space="preserve">: </w:t>
      </w:r>
      <w:r w:rsidRPr="009B287F">
        <w:t>Government extends COVID-19 gathering restrictions</w:t>
      </w:r>
      <w:r>
        <w:t xml:space="preserve"> up until 13 December – </w:t>
      </w:r>
      <w:hyperlink r:id="rId263" w:history="1">
        <w:r w:rsidRPr="009B287F">
          <w:rPr>
            <w:rStyle w:val="Hyperlink"/>
          </w:rPr>
          <w:t>CPH Post</w:t>
        </w:r>
      </w:hyperlink>
    </w:p>
    <w:p w14:paraId="045A8F71" w14:textId="51144282" w:rsidR="0023299C" w:rsidRPr="00333D0F" w:rsidRDefault="0023299C" w:rsidP="00C55FCE">
      <w:pPr>
        <w:pStyle w:val="Bulletslist"/>
      </w:pPr>
      <w:r w:rsidRPr="00C55FCE">
        <w:rPr>
          <w:b/>
          <w:bCs/>
        </w:rPr>
        <w:t>13 November</w:t>
      </w:r>
      <w:r>
        <w:t xml:space="preserve">: Government advises against rapid testing on symptomatic people – </w:t>
      </w:r>
      <w:hyperlink r:id="rId264" w:history="1">
        <w:r w:rsidRPr="0023299C">
          <w:rPr>
            <w:rStyle w:val="Hyperlink"/>
          </w:rPr>
          <w:t>CPH Post</w:t>
        </w:r>
      </w:hyperlink>
    </w:p>
    <w:p w14:paraId="7A1A1754" w14:textId="2926C6F3" w:rsidR="00114556" w:rsidRPr="00C55FCE" w:rsidRDefault="00114556" w:rsidP="004C0A20">
      <w:pPr>
        <w:pStyle w:val="Heading6"/>
        <w:rPr>
          <w:bCs/>
        </w:rPr>
      </w:pPr>
      <w:r>
        <w:t>October</w:t>
      </w:r>
    </w:p>
    <w:p w14:paraId="3B8D27FC" w14:textId="53B81BFC" w:rsidR="00E42400" w:rsidRPr="00C55FCE" w:rsidRDefault="00E42400" w:rsidP="00A02E91">
      <w:pPr>
        <w:pStyle w:val="Bulletslist"/>
        <w:rPr>
          <w:rStyle w:val="Hyperlink"/>
          <w:color w:val="333333"/>
          <w:u w:val="none"/>
        </w:rPr>
      </w:pPr>
      <w:r w:rsidRPr="00241CD3">
        <w:rPr>
          <w:b/>
          <w:bCs/>
        </w:rPr>
        <w:t>21 October</w:t>
      </w:r>
      <w:r>
        <w:t xml:space="preserve">: People with mild symptoms can book their own test – </w:t>
      </w:r>
      <w:hyperlink r:id="rId265" w:history="1">
        <w:r w:rsidRPr="00E42400">
          <w:rPr>
            <w:rStyle w:val="Hyperlink"/>
          </w:rPr>
          <w:t>CPH Post</w:t>
        </w:r>
      </w:hyperlink>
    </w:p>
    <w:p w14:paraId="59166232" w14:textId="4133C791" w:rsidR="00114556" w:rsidRPr="00241CD3" w:rsidRDefault="00114556" w:rsidP="004C0A20">
      <w:pPr>
        <w:pStyle w:val="Heading6"/>
      </w:pPr>
      <w:r>
        <w:t>September</w:t>
      </w:r>
    </w:p>
    <w:p w14:paraId="7AF57EDE" w14:textId="11606EF3" w:rsidR="00B41280" w:rsidRPr="005B2CCF" w:rsidRDefault="00B41280" w:rsidP="00A02E91">
      <w:pPr>
        <w:pStyle w:val="Bulletslist"/>
      </w:pPr>
      <w:r w:rsidRPr="005B2CCF">
        <w:rPr>
          <w:b/>
          <w:bCs/>
        </w:rPr>
        <w:t>23 September</w:t>
      </w:r>
      <w:r>
        <w:t xml:space="preserve">: Health rapporteur concerned about sending people 500,000 unreliable tests – </w:t>
      </w:r>
      <w:hyperlink r:id="rId266" w:history="1">
        <w:r w:rsidRPr="00B41280">
          <w:rPr>
            <w:rStyle w:val="Hyperlink"/>
          </w:rPr>
          <w:t>TV2</w:t>
        </w:r>
      </w:hyperlink>
    </w:p>
    <w:p w14:paraId="22803570" w14:textId="31E36063" w:rsidR="000D4205" w:rsidRPr="000D4205" w:rsidRDefault="000D4205" w:rsidP="00A02E91">
      <w:pPr>
        <w:pStyle w:val="Bulletslist"/>
      </w:pPr>
      <w:r w:rsidRPr="000D4205">
        <w:rPr>
          <w:b/>
          <w:bCs/>
        </w:rPr>
        <w:t>21 September</w:t>
      </w:r>
      <w:r>
        <w:t xml:space="preserve">: Over a million to receive COVID-19 antibody test – </w:t>
      </w:r>
      <w:hyperlink r:id="rId267" w:history="1">
        <w:r w:rsidRPr="000D4205">
          <w:rPr>
            <w:rStyle w:val="Hyperlink"/>
          </w:rPr>
          <w:t>CPH Post</w:t>
        </w:r>
      </w:hyperlink>
    </w:p>
    <w:p w14:paraId="60C56C12" w14:textId="26583F46" w:rsidR="00E94F95" w:rsidRPr="007333D7" w:rsidRDefault="00E94F95" w:rsidP="00A02E91">
      <w:pPr>
        <w:pStyle w:val="Bulletslist"/>
      </w:pPr>
      <w:r w:rsidRPr="007333D7">
        <w:rPr>
          <w:b/>
          <w:bCs/>
        </w:rPr>
        <w:t>9 September</w:t>
      </w:r>
      <w:r>
        <w:t xml:space="preserve">: Waiting time for tests currently several days instead of 24 hours – </w:t>
      </w:r>
      <w:hyperlink r:id="rId268" w:history="1">
        <w:r w:rsidRPr="00E94F95">
          <w:rPr>
            <w:rStyle w:val="Hyperlink"/>
          </w:rPr>
          <w:t>TV2</w:t>
        </w:r>
      </w:hyperlink>
    </w:p>
    <w:p w14:paraId="2AD68F59" w14:textId="7A7BCE21" w:rsidR="00E94F95" w:rsidRPr="00C55FCE" w:rsidRDefault="00E94F95" w:rsidP="00A02E91">
      <w:pPr>
        <w:pStyle w:val="Bulletslist"/>
        <w:rPr>
          <w:rStyle w:val="Hyperlink"/>
          <w:color w:val="333333"/>
          <w:u w:val="none"/>
        </w:rPr>
      </w:pPr>
      <w:r w:rsidRPr="007333D7">
        <w:rPr>
          <w:b/>
          <w:bCs/>
        </w:rPr>
        <w:t>9 September</w:t>
      </w:r>
      <w:r>
        <w:t xml:space="preserve">: Test capacity expanded in Copenhagen and airport – </w:t>
      </w:r>
      <w:hyperlink r:id="rId269" w:history="1">
        <w:r w:rsidRPr="00E94F95">
          <w:rPr>
            <w:rStyle w:val="Hyperlink"/>
          </w:rPr>
          <w:t>TV2</w:t>
        </w:r>
      </w:hyperlink>
    </w:p>
    <w:p w14:paraId="7A9FBAA0" w14:textId="73D8BA09" w:rsidR="00114556" w:rsidRPr="007333D7" w:rsidRDefault="00114556" w:rsidP="004C0A20">
      <w:pPr>
        <w:pStyle w:val="Heading6"/>
      </w:pPr>
      <w:r>
        <w:t>August</w:t>
      </w:r>
    </w:p>
    <w:p w14:paraId="23FF12EE" w14:textId="5C65EFF7" w:rsidR="00A80D8B" w:rsidRPr="00C55FCE" w:rsidRDefault="00A80D8B" w:rsidP="00A02E91">
      <w:pPr>
        <w:pStyle w:val="Bulletslist"/>
        <w:rPr>
          <w:rStyle w:val="Hyperlink"/>
          <w:color w:val="333333"/>
          <w:u w:val="none"/>
        </w:rPr>
      </w:pPr>
      <w:r w:rsidRPr="00450639">
        <w:rPr>
          <w:b/>
          <w:bCs/>
        </w:rPr>
        <w:t>15 August</w:t>
      </w:r>
      <w:r>
        <w:t xml:space="preserve">: Face masks to be mandatory in public transport – </w:t>
      </w:r>
      <w:hyperlink r:id="rId270" w:history="1">
        <w:r w:rsidRPr="00A80D8B">
          <w:rPr>
            <w:rStyle w:val="Hyperlink"/>
          </w:rPr>
          <w:t>CPH Post</w:t>
        </w:r>
      </w:hyperlink>
    </w:p>
    <w:p w14:paraId="4DB3CAF2" w14:textId="047A55C9" w:rsidR="00114556" w:rsidRPr="00450639" w:rsidRDefault="00114556" w:rsidP="004C0A20">
      <w:pPr>
        <w:pStyle w:val="Heading6"/>
      </w:pPr>
      <w:r>
        <w:t>July</w:t>
      </w:r>
    </w:p>
    <w:p w14:paraId="7910CC27" w14:textId="44D11428" w:rsidR="00C72E04" w:rsidRPr="00D148AC" w:rsidRDefault="00C72E04" w:rsidP="00A02E91">
      <w:pPr>
        <w:pStyle w:val="Bulletslist"/>
      </w:pPr>
      <w:r w:rsidRPr="00D148AC">
        <w:rPr>
          <w:b/>
          <w:bCs/>
        </w:rPr>
        <w:t>31 July</w:t>
      </w:r>
      <w:r>
        <w:t xml:space="preserve">: Mask use recommended in public transport – </w:t>
      </w:r>
      <w:hyperlink r:id="rId271" w:history="1">
        <w:r w:rsidRPr="00C72E04">
          <w:rPr>
            <w:rStyle w:val="Hyperlink"/>
          </w:rPr>
          <w:t>CPH Post</w:t>
        </w:r>
      </w:hyperlink>
    </w:p>
    <w:p w14:paraId="595E6BFF" w14:textId="79D19A13" w:rsidR="002F3B71" w:rsidRPr="00FA447A" w:rsidRDefault="002F3B71" w:rsidP="00A02E91">
      <w:pPr>
        <w:pStyle w:val="Bulletslist"/>
      </w:pPr>
      <w:r w:rsidRPr="00FA447A">
        <w:rPr>
          <w:b/>
          <w:bCs/>
        </w:rPr>
        <w:t>28 July</w:t>
      </w:r>
      <w:r>
        <w:t xml:space="preserve">: Mask obligation is being looked at by government – </w:t>
      </w:r>
      <w:hyperlink r:id="rId272" w:history="1">
        <w:r w:rsidRPr="002F3B71">
          <w:rPr>
            <w:rStyle w:val="Hyperlink"/>
          </w:rPr>
          <w:t>TV2</w:t>
        </w:r>
      </w:hyperlink>
    </w:p>
    <w:p w14:paraId="1FFDAC98" w14:textId="6439A33C" w:rsidR="00C26C64" w:rsidRDefault="00C26C64" w:rsidP="00A02E91">
      <w:pPr>
        <w:pStyle w:val="Bulletslist"/>
      </w:pPr>
      <w:r w:rsidRPr="00CE61A0">
        <w:rPr>
          <w:b/>
          <w:bCs/>
        </w:rPr>
        <w:t>13 July</w:t>
      </w:r>
      <w:r>
        <w:t xml:space="preserve">: </w:t>
      </w:r>
      <w:r w:rsidR="00CE61A0">
        <w:t xml:space="preserve">Sharp increase in number of Danes wanting to wear a mask – </w:t>
      </w:r>
      <w:hyperlink r:id="rId273" w:history="1">
        <w:r w:rsidR="00CE61A0" w:rsidRPr="00CE61A0">
          <w:rPr>
            <w:rStyle w:val="Hyperlink"/>
          </w:rPr>
          <w:t>TV2</w:t>
        </w:r>
      </w:hyperlink>
      <w:r w:rsidR="00CE61A0">
        <w:t xml:space="preserve"> </w:t>
      </w:r>
    </w:p>
    <w:p w14:paraId="12381CE0" w14:textId="673BAF07" w:rsidR="00114556" w:rsidRPr="00C26C64" w:rsidRDefault="00114556" w:rsidP="004C0A20">
      <w:pPr>
        <w:pStyle w:val="Heading6"/>
      </w:pPr>
      <w:r>
        <w:t>June</w:t>
      </w:r>
    </w:p>
    <w:p w14:paraId="0A204DC6" w14:textId="77B69DDE" w:rsidR="002D199F" w:rsidRPr="00C55FCE" w:rsidRDefault="002D199F" w:rsidP="00A02E91">
      <w:pPr>
        <w:pStyle w:val="Bulletslist"/>
        <w:rPr>
          <w:rStyle w:val="Hyperlink"/>
          <w:color w:val="333333"/>
          <w:u w:val="none"/>
        </w:rPr>
      </w:pPr>
      <w:r w:rsidRPr="004E5C9E">
        <w:rPr>
          <w:b/>
          <w:bCs/>
        </w:rPr>
        <w:t>14 June</w:t>
      </w:r>
      <w:r>
        <w:t xml:space="preserve">: National Health Board underestimated need of PPE – </w:t>
      </w:r>
      <w:hyperlink r:id="rId274" w:history="1">
        <w:r w:rsidRPr="002D199F">
          <w:rPr>
            <w:rStyle w:val="Hyperlink"/>
          </w:rPr>
          <w:t>TV2</w:t>
        </w:r>
      </w:hyperlink>
    </w:p>
    <w:p w14:paraId="33D3574B" w14:textId="5EA3F44C" w:rsidR="00114556" w:rsidRPr="004E5C9E" w:rsidRDefault="00114556" w:rsidP="004C0A20">
      <w:pPr>
        <w:pStyle w:val="Heading6"/>
      </w:pPr>
      <w:r>
        <w:t>May</w:t>
      </w:r>
    </w:p>
    <w:p w14:paraId="1FCEB432" w14:textId="3A4F2A8E" w:rsidR="00904530" w:rsidRPr="00A46C2A" w:rsidRDefault="00904530" w:rsidP="00A02E91">
      <w:pPr>
        <w:pStyle w:val="Bulletslist"/>
      </w:pPr>
      <w:r w:rsidRPr="00A46C2A">
        <w:rPr>
          <w:b/>
          <w:bCs/>
        </w:rPr>
        <w:t>24 May</w:t>
      </w:r>
      <w:r>
        <w:t xml:space="preserve">: Anyone can order corona tests without reference – </w:t>
      </w:r>
      <w:hyperlink r:id="rId275" w:history="1">
        <w:r w:rsidRPr="00904530">
          <w:rPr>
            <w:rStyle w:val="Hyperlink"/>
          </w:rPr>
          <w:t>TV2</w:t>
        </w:r>
      </w:hyperlink>
    </w:p>
    <w:p w14:paraId="633FD0ED" w14:textId="0201F2DD" w:rsidR="004E7B3F" w:rsidRPr="00360375" w:rsidRDefault="004E7B3F" w:rsidP="00A02E91">
      <w:pPr>
        <w:pStyle w:val="Bulletslist"/>
      </w:pPr>
      <w:r w:rsidRPr="00360375">
        <w:rPr>
          <w:b/>
          <w:bCs/>
        </w:rPr>
        <w:t>18 May</w:t>
      </w:r>
      <w:r>
        <w:t xml:space="preserve">: All adults can register to be tested this week – </w:t>
      </w:r>
      <w:hyperlink r:id="rId276" w:history="1">
        <w:r w:rsidRPr="004E7B3F">
          <w:rPr>
            <w:rStyle w:val="Hyperlink"/>
          </w:rPr>
          <w:t>CPH Post</w:t>
        </w:r>
      </w:hyperlink>
    </w:p>
    <w:p w14:paraId="1D7AB1B5" w14:textId="6C5DBD9B" w:rsidR="00886E31" w:rsidRPr="003E2677" w:rsidRDefault="00886E31" w:rsidP="00A02E91">
      <w:pPr>
        <w:pStyle w:val="Bulletslist"/>
      </w:pPr>
      <w:r w:rsidRPr="003E2677">
        <w:rPr>
          <w:b/>
          <w:bCs/>
        </w:rPr>
        <w:t>14 May</w:t>
      </w:r>
      <w:r>
        <w:t xml:space="preserve">: Denmark to introduce mobile test vehicles in its strategy – </w:t>
      </w:r>
      <w:hyperlink r:id="rId277" w:history="1">
        <w:r w:rsidRPr="00886E31">
          <w:rPr>
            <w:rStyle w:val="Hyperlink"/>
          </w:rPr>
          <w:t>TV2</w:t>
        </w:r>
      </w:hyperlink>
    </w:p>
    <w:p w14:paraId="064C5C04" w14:textId="4B231F75" w:rsidR="00404DA3" w:rsidRPr="003A75B5" w:rsidRDefault="00404DA3" w:rsidP="00A02E91">
      <w:pPr>
        <w:pStyle w:val="Bulletslist"/>
      </w:pPr>
      <w:r w:rsidRPr="003A75B5">
        <w:rPr>
          <w:b/>
          <w:bCs/>
        </w:rPr>
        <w:t>12 May</w:t>
      </w:r>
      <w:r>
        <w:t xml:space="preserve">: Denmark presents ambitious coronavirus testing strategy – </w:t>
      </w:r>
      <w:hyperlink r:id="rId278" w:history="1">
        <w:r w:rsidRPr="00404DA3">
          <w:rPr>
            <w:rStyle w:val="Hyperlink"/>
          </w:rPr>
          <w:t>CPH Post</w:t>
        </w:r>
      </w:hyperlink>
    </w:p>
    <w:p w14:paraId="457FAAB6" w14:textId="68866137" w:rsidR="00D92F77" w:rsidRPr="00453DD7" w:rsidRDefault="00D92F77" w:rsidP="00A02E91">
      <w:pPr>
        <w:pStyle w:val="Bulletslist"/>
      </w:pPr>
      <w:r w:rsidRPr="00453DD7">
        <w:rPr>
          <w:b/>
          <w:bCs/>
        </w:rPr>
        <w:t>12 May</w:t>
      </w:r>
      <w:r>
        <w:t xml:space="preserve">: Denmark sets up corona board for procurement of PPE and tests – </w:t>
      </w:r>
      <w:hyperlink r:id="rId279" w:history="1">
        <w:r w:rsidRPr="00D92F77">
          <w:rPr>
            <w:rStyle w:val="Hyperlink"/>
          </w:rPr>
          <w:t>TV2</w:t>
        </w:r>
      </w:hyperlink>
    </w:p>
    <w:p w14:paraId="2A9BE48E" w14:textId="2A66D17E" w:rsidR="00DF3BD3" w:rsidRPr="00453DD7" w:rsidRDefault="00DF3BD3" w:rsidP="00A02E91">
      <w:pPr>
        <w:pStyle w:val="Bulletslist"/>
      </w:pPr>
      <w:r w:rsidRPr="00453DD7">
        <w:rPr>
          <w:b/>
          <w:bCs/>
        </w:rPr>
        <w:t>12 May</w:t>
      </w:r>
      <w:r>
        <w:t xml:space="preserve">: Private hospitals must help with reopening health care to full capacity – </w:t>
      </w:r>
      <w:hyperlink r:id="rId280" w:history="1">
        <w:r w:rsidRPr="00DF3BD3">
          <w:rPr>
            <w:rStyle w:val="Hyperlink"/>
          </w:rPr>
          <w:t>TV2</w:t>
        </w:r>
      </w:hyperlink>
    </w:p>
    <w:p w14:paraId="355BDCC6" w14:textId="33C86A1F" w:rsidR="00DF3BD3" w:rsidRPr="00453DD7" w:rsidRDefault="00DF3BD3" w:rsidP="00A02E91">
      <w:pPr>
        <w:pStyle w:val="Bulletslist"/>
      </w:pPr>
      <w:r w:rsidRPr="00453DD7">
        <w:rPr>
          <w:b/>
          <w:bCs/>
        </w:rPr>
        <w:t>11 May</w:t>
      </w:r>
      <w:r>
        <w:t xml:space="preserve">: Testing strategy and PPE determines which parts of Denmark can go to phase 3 of exit from June 8 – </w:t>
      </w:r>
      <w:hyperlink r:id="rId281" w:history="1">
        <w:r w:rsidRPr="00DF3BD3">
          <w:rPr>
            <w:rStyle w:val="Hyperlink"/>
          </w:rPr>
          <w:t>CPH Post</w:t>
        </w:r>
      </w:hyperlink>
    </w:p>
    <w:p w14:paraId="1035625C" w14:textId="4CCB7BDE" w:rsidR="00022DEC" w:rsidRPr="00753A34" w:rsidRDefault="00022DEC" w:rsidP="00A02E91">
      <w:pPr>
        <w:pStyle w:val="Bulletslist"/>
      </w:pPr>
      <w:r w:rsidRPr="00753A34">
        <w:rPr>
          <w:b/>
          <w:bCs/>
        </w:rPr>
        <w:t>7 May</w:t>
      </w:r>
      <w:r>
        <w:t xml:space="preserve">: Danish government asks more people to be tested – </w:t>
      </w:r>
      <w:hyperlink r:id="rId282" w:history="1">
        <w:r w:rsidRPr="00022DEC">
          <w:rPr>
            <w:rStyle w:val="Hyperlink"/>
          </w:rPr>
          <w:t>TV2</w:t>
        </w:r>
      </w:hyperlink>
    </w:p>
    <w:p w14:paraId="353BAB8C" w14:textId="77777777" w:rsidR="00114556" w:rsidRDefault="00114556" w:rsidP="00C55FCE"/>
    <w:p w14:paraId="54154BE8" w14:textId="77777777" w:rsidR="001A679B" w:rsidRDefault="001A679B" w:rsidP="00ED522C">
      <w:pPr>
        <w:pStyle w:val="Heading3"/>
        <w:tabs>
          <w:tab w:val="left" w:pos="6240"/>
        </w:tabs>
      </w:pPr>
    </w:p>
    <w:p w14:paraId="6B84D1BC" w14:textId="69646179" w:rsidR="00226B8C" w:rsidRDefault="0031540D" w:rsidP="00ED522C">
      <w:pPr>
        <w:pStyle w:val="Heading3"/>
        <w:tabs>
          <w:tab w:val="left" w:pos="6240"/>
        </w:tabs>
      </w:pPr>
      <w:bookmarkStart w:id="34" w:name="_Toc61450715"/>
      <w:r w:rsidRPr="0031540D">
        <w:t>Estonia</w:t>
      </w:r>
      <w:bookmarkEnd w:id="34"/>
    </w:p>
    <w:tbl>
      <w:tblPr>
        <w:tblStyle w:val="GridTable4-Accent4"/>
        <w:tblW w:w="0" w:type="auto"/>
        <w:tblLook w:val="04A0" w:firstRow="1" w:lastRow="0" w:firstColumn="1" w:lastColumn="0" w:noHBand="0" w:noVBand="1"/>
      </w:tblPr>
      <w:tblGrid>
        <w:gridCol w:w="4659"/>
        <w:gridCol w:w="3526"/>
        <w:gridCol w:w="5220"/>
      </w:tblGrid>
      <w:tr w:rsidR="00C06581" w14:paraId="30F6455D" w14:textId="709F6E7B"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407CE9D0" w14:textId="77777777" w:rsidR="00C06581" w:rsidRPr="004371AA" w:rsidRDefault="00C06581" w:rsidP="000607AF">
            <w:pPr>
              <w:rPr>
                <w:color w:val="FFFFFF" w:themeColor="background1"/>
              </w:rPr>
            </w:pPr>
            <w:bookmarkStart w:id="35" w:name="_Hlk56585841"/>
            <w:r w:rsidRPr="004371AA">
              <w:rPr>
                <w:color w:val="FFFFFF" w:themeColor="background1"/>
              </w:rPr>
              <w:t>Relevant national websites</w:t>
            </w:r>
          </w:p>
        </w:tc>
        <w:tc>
          <w:tcPr>
            <w:tcW w:w="3526" w:type="dxa"/>
          </w:tcPr>
          <w:p w14:paraId="1322968C"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2F5E61AA" w14:textId="7FD7D42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10C0F807" w14:textId="52D58FB2"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59" w:type="dxa"/>
          </w:tcPr>
          <w:p w14:paraId="2F8D8932" w14:textId="77777777" w:rsidR="00C06581" w:rsidRPr="004371AA" w:rsidRDefault="00C06581" w:rsidP="00333D0F">
            <w:pPr>
              <w:pStyle w:val="Bulletslist"/>
              <w:rPr>
                <w:rStyle w:val="Hyperlink"/>
                <w:b w:val="0"/>
                <w:bCs w:val="0"/>
              </w:rPr>
            </w:pPr>
            <w:r w:rsidRPr="004371AA">
              <w:fldChar w:fldCharType="begin"/>
            </w:r>
            <w:r w:rsidRPr="004371AA">
              <w:rPr>
                <w:b w:val="0"/>
                <w:bCs w:val="0"/>
              </w:rPr>
              <w:instrText xml:space="preserve"> HYPERLINK "https://www.terviseamet.ee/en/covid19" </w:instrText>
            </w:r>
            <w:r w:rsidRPr="004371AA">
              <w:fldChar w:fldCharType="separate"/>
            </w:r>
            <w:r w:rsidRPr="004371AA">
              <w:rPr>
                <w:rStyle w:val="Hyperlink"/>
                <w:b w:val="0"/>
                <w:bCs w:val="0"/>
              </w:rPr>
              <w:t xml:space="preserve">Official website on COVID-19 in Estonia </w:t>
            </w:r>
          </w:p>
          <w:p w14:paraId="63D4FE95" w14:textId="77777777" w:rsidR="00C06581" w:rsidRPr="004371AA" w:rsidRDefault="00C06581" w:rsidP="00333D0F">
            <w:pPr>
              <w:pStyle w:val="Bulletslist"/>
              <w:rPr>
                <w:b w:val="0"/>
                <w:bCs w:val="0"/>
              </w:rPr>
            </w:pPr>
            <w:r w:rsidRPr="004371AA">
              <w:fldChar w:fldCharType="end"/>
            </w:r>
            <w:r w:rsidRPr="004371AA">
              <w:rPr>
                <w:b w:val="0"/>
                <w:bCs w:val="0"/>
              </w:rPr>
              <w:t xml:space="preserve">Overview of travelling protocols for Estonia - </w:t>
            </w:r>
            <w:hyperlink r:id="rId283" w:history="1">
              <w:r w:rsidRPr="004371AA">
                <w:rPr>
                  <w:rStyle w:val="Hyperlink"/>
                  <w:b w:val="0"/>
                  <w:bCs w:val="0"/>
                </w:rPr>
                <w:t>Kriis</w:t>
              </w:r>
            </w:hyperlink>
          </w:p>
          <w:p w14:paraId="27E101E1" w14:textId="77777777" w:rsidR="00C06581" w:rsidRPr="004371AA" w:rsidRDefault="00C06581" w:rsidP="00333D0F">
            <w:pPr>
              <w:pStyle w:val="Bulletslist"/>
              <w:numPr>
                <w:ilvl w:val="0"/>
                <w:numId w:val="0"/>
              </w:numPr>
              <w:rPr>
                <w:color w:val="auto"/>
              </w:rPr>
            </w:pPr>
          </w:p>
        </w:tc>
        <w:tc>
          <w:tcPr>
            <w:tcW w:w="3526" w:type="dxa"/>
          </w:tcPr>
          <w:p w14:paraId="7E11ED13" w14:textId="10295AB0" w:rsidR="00C06581" w:rsidRDefault="000329B5" w:rsidP="00333D0F">
            <w:pPr>
              <w:jc w:val="left"/>
              <w:cnfStyle w:val="000000100000" w:firstRow="0" w:lastRow="0" w:firstColumn="0" w:lastColumn="0" w:oddVBand="0" w:evenVBand="0" w:oddHBand="1" w:evenHBand="0" w:firstRowFirstColumn="0" w:firstRowLastColumn="0" w:lastRowFirstColumn="0" w:lastRowLastColumn="0"/>
              <w:rPr>
                <w:color w:val="auto"/>
              </w:rPr>
            </w:pPr>
            <w:r w:rsidRPr="000329B5">
              <w:t xml:space="preserve">Authorities in Estonia have tightened restrictions in certain jurisdictions due to COVID-19 activity. From </w:t>
            </w:r>
            <w:r>
              <w:t>28 December</w:t>
            </w:r>
            <w:r w:rsidRPr="000329B5">
              <w:t xml:space="preserve"> </w:t>
            </w:r>
            <w:r>
              <w:t xml:space="preserve">2020 </w:t>
            </w:r>
            <w:r w:rsidRPr="000329B5">
              <w:t xml:space="preserve">through at least </w:t>
            </w:r>
            <w:r>
              <w:t>17 January 2021 (</w:t>
            </w:r>
            <w:hyperlink r:id="rId284" w:history="1">
              <w:r w:rsidRPr="000329B5">
                <w:rPr>
                  <w:rStyle w:val="Hyperlink"/>
                </w:rPr>
                <w:t>Link</w:t>
              </w:r>
            </w:hyperlink>
            <w:r>
              <w:t>)</w:t>
            </w:r>
          </w:p>
        </w:tc>
        <w:tc>
          <w:tcPr>
            <w:tcW w:w="5220" w:type="dxa"/>
          </w:tcPr>
          <w:p w14:paraId="35041815" w14:textId="416CDB10" w:rsidR="00390D3B"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0329B5">
              <w:t>27 December 2020</w:t>
            </w:r>
          </w:p>
          <w:p w14:paraId="791CB810" w14:textId="18E75514" w:rsidR="00390D3B" w:rsidRPr="00C01246"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1.00</w:t>
            </w:r>
            <w:r w:rsidR="009D16A5">
              <w:rPr>
                <w:b/>
                <w:bCs/>
              </w:rPr>
              <w:t xml:space="preserve"> </w:t>
            </w:r>
            <w:r w:rsidR="00E10EE1" w:rsidRPr="00C01246">
              <w:t>doses per 100 people</w:t>
            </w:r>
            <w:r w:rsidR="00E10EE1">
              <w:t xml:space="preserve"> (</w:t>
            </w:r>
            <w:r w:rsidR="009D16A5">
              <w:t>13</w:t>
            </w:r>
            <w:r w:rsidR="00E10EE1">
              <w:t xml:space="preserve"> January 2021)</w:t>
            </w:r>
          </w:p>
          <w:p w14:paraId="5CDC4086" w14:textId="157FAFD6" w:rsidR="00C06581" w:rsidRDefault="00C0658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Strategy</w:t>
            </w:r>
            <w:r w:rsidRPr="00334249">
              <w:t>:</w:t>
            </w:r>
            <w:r w:rsidR="00D80F67">
              <w:t xml:space="preserve"> </w:t>
            </w:r>
            <w:hyperlink r:id="rId285" w:history="1">
              <w:r w:rsidR="00D80F67" w:rsidRPr="00D80F67">
                <w:rPr>
                  <w:rStyle w:val="Hyperlink"/>
                </w:rPr>
                <w:t>Estonia’s Vaccination Strategy</w:t>
              </w:r>
            </w:hyperlink>
            <w:r w:rsidRPr="00334249">
              <w:t xml:space="preserve"> </w:t>
            </w:r>
          </w:p>
          <w:p w14:paraId="65F690CE" w14:textId="4738E7EC" w:rsidR="00C06581" w:rsidRPr="00F07264" w:rsidRDefault="00C0658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sidR="00390D3B">
              <w:rPr>
                <w:b/>
                <w:bCs/>
              </w:rPr>
              <w:t xml:space="preserve"> Acquired</w:t>
            </w:r>
            <w:r w:rsidRPr="00F07264">
              <w:t>:</w:t>
            </w:r>
            <w:r w:rsidR="00381144">
              <w:t xml:space="preserve"> </w:t>
            </w:r>
            <w:r w:rsidR="00381144" w:rsidRPr="00F07264">
              <w:t>1.6 million (</w:t>
            </w:r>
            <w:hyperlink r:id="rId286" w:history="1">
              <w:r w:rsidR="00381144" w:rsidRPr="00F07264">
                <w:rPr>
                  <w:rStyle w:val="Hyperlink"/>
                </w:rPr>
                <w:t>Link</w:t>
              </w:r>
            </w:hyperlink>
            <w:r w:rsidR="00381144" w:rsidRPr="00F07264">
              <w:t>) AstraZeneca (1.3</w:t>
            </w:r>
            <w:r w:rsidR="00381144">
              <w:t xml:space="preserve"> million</w:t>
            </w:r>
            <w:r w:rsidR="00381144" w:rsidRPr="00F07264">
              <w:t>), J&amp;J (0.3)</w:t>
            </w:r>
          </w:p>
        </w:tc>
      </w:tr>
    </w:tbl>
    <w:bookmarkEnd w:id="35"/>
    <w:p w14:paraId="10B03D43" w14:textId="787C3CC2" w:rsidR="00390D3B" w:rsidRPr="004C0A20" w:rsidRDefault="00390D3B" w:rsidP="004C0A20">
      <w:pPr>
        <w:pStyle w:val="Heading4"/>
        <w:rPr>
          <w:b/>
          <w:bCs w:val="0"/>
        </w:rPr>
      </w:pPr>
      <w:r w:rsidRPr="004C0A20">
        <w:rPr>
          <w:b/>
          <w:bCs w:val="0"/>
        </w:rPr>
        <w:t>Latest Member State developments affecting the medical technology industry</w:t>
      </w:r>
    </w:p>
    <w:p w14:paraId="2BC1F951" w14:textId="72673012" w:rsidR="00390D3B" w:rsidRDefault="00390D3B" w:rsidP="004C0A20">
      <w:pPr>
        <w:pStyle w:val="Heading5"/>
        <w:rPr>
          <w:b/>
          <w:bCs/>
        </w:rPr>
      </w:pPr>
      <w:r w:rsidRPr="004C0A20">
        <w:rPr>
          <w:b/>
          <w:bCs/>
        </w:rPr>
        <w:t>2021</w:t>
      </w:r>
    </w:p>
    <w:p w14:paraId="7BAC09DD" w14:textId="54087738" w:rsidR="00FE6496" w:rsidRDefault="00FE6496" w:rsidP="00FE6496">
      <w:pPr>
        <w:pStyle w:val="Heading6"/>
      </w:pPr>
      <w:r>
        <w:t>January</w:t>
      </w:r>
    </w:p>
    <w:p w14:paraId="0F24FF13" w14:textId="6F4F1249" w:rsidR="00A8183D" w:rsidRDefault="00A8183D" w:rsidP="00FE6496">
      <w:pPr>
        <w:pStyle w:val="Bulletslist"/>
      </w:pPr>
      <w:r w:rsidRPr="00A8183D">
        <w:rPr>
          <w:b/>
          <w:bCs/>
        </w:rPr>
        <w:t>13 January:</w:t>
      </w:r>
      <w:r>
        <w:t xml:space="preserve"> </w:t>
      </w:r>
      <w:r w:rsidRPr="00A8183D">
        <w:t>First Moderna COVID-19 vaccines arrive in Estonia</w:t>
      </w:r>
      <w:r>
        <w:t xml:space="preserve"> – </w:t>
      </w:r>
      <w:hyperlink r:id="rId287" w:history="1">
        <w:r w:rsidRPr="00A8183D">
          <w:rPr>
            <w:rStyle w:val="Hyperlink"/>
          </w:rPr>
          <w:t>ERR News</w:t>
        </w:r>
      </w:hyperlink>
      <w:r>
        <w:t xml:space="preserve"> </w:t>
      </w:r>
    </w:p>
    <w:p w14:paraId="5CF601EE" w14:textId="7DE8B465" w:rsidR="00A8183D" w:rsidRDefault="00A8183D" w:rsidP="00FE6496">
      <w:pPr>
        <w:pStyle w:val="Bulletslist"/>
      </w:pPr>
      <w:r>
        <w:rPr>
          <w:b/>
          <w:bCs/>
        </w:rPr>
        <w:t>12 January:</w:t>
      </w:r>
      <w:r>
        <w:t xml:space="preserve"> </w:t>
      </w:r>
      <w:r w:rsidRPr="00A8183D">
        <w:t>Estonia set to receive over 10,000 COVID-19 vaccine doses next week</w:t>
      </w:r>
      <w:r>
        <w:t xml:space="preserve"> – </w:t>
      </w:r>
      <w:hyperlink r:id="rId288" w:history="1">
        <w:r w:rsidRPr="00A8183D">
          <w:rPr>
            <w:rStyle w:val="Hyperlink"/>
          </w:rPr>
          <w:t>ERR News</w:t>
        </w:r>
      </w:hyperlink>
    </w:p>
    <w:p w14:paraId="635D7848" w14:textId="1BD2DB2D" w:rsidR="00A8183D" w:rsidRDefault="00A8183D" w:rsidP="00FE6496">
      <w:pPr>
        <w:pStyle w:val="Bulletslist"/>
      </w:pPr>
      <w:r>
        <w:rPr>
          <w:b/>
          <w:bCs/>
        </w:rPr>
        <w:t>8 January:</w:t>
      </w:r>
      <w:r>
        <w:t xml:space="preserve"> </w:t>
      </w:r>
      <w:r w:rsidRPr="00A8183D">
        <w:t>Sewage monitoring study predicting rise in COVID-19 across Estonia</w:t>
      </w:r>
      <w:r>
        <w:t xml:space="preserve"> – </w:t>
      </w:r>
      <w:hyperlink r:id="rId289" w:history="1">
        <w:r w:rsidRPr="00A8183D">
          <w:rPr>
            <w:rStyle w:val="Hyperlink"/>
          </w:rPr>
          <w:t>ERR News</w:t>
        </w:r>
      </w:hyperlink>
      <w:r>
        <w:t xml:space="preserve"> </w:t>
      </w:r>
    </w:p>
    <w:p w14:paraId="477D62BF" w14:textId="0CADAD94" w:rsidR="00A8183D" w:rsidRPr="00A8183D" w:rsidRDefault="00A8183D" w:rsidP="00FE6496">
      <w:pPr>
        <w:pStyle w:val="Bulletslist"/>
      </w:pPr>
      <w:r>
        <w:rPr>
          <w:b/>
          <w:bCs/>
        </w:rPr>
        <w:t>7 January:</w:t>
      </w:r>
      <w:r>
        <w:t xml:space="preserve"> </w:t>
      </w:r>
      <w:r w:rsidRPr="00A8183D">
        <w:t>Negative COVID-19 test must be shown on arrival to Estonia from January 15</w:t>
      </w:r>
      <w:r>
        <w:t xml:space="preserve"> – </w:t>
      </w:r>
      <w:hyperlink r:id="rId290" w:history="1">
        <w:r w:rsidRPr="00A8183D">
          <w:rPr>
            <w:rStyle w:val="Hyperlink"/>
          </w:rPr>
          <w:t xml:space="preserve">ERR News </w:t>
        </w:r>
      </w:hyperlink>
      <w:r>
        <w:t xml:space="preserve"> </w:t>
      </w:r>
    </w:p>
    <w:p w14:paraId="63D27CA1" w14:textId="3D480643" w:rsidR="00FE6496" w:rsidRPr="00FE6496" w:rsidRDefault="00FE6496" w:rsidP="00FE6496">
      <w:pPr>
        <w:pStyle w:val="Bulletslist"/>
      </w:pPr>
      <w:r w:rsidRPr="00FE6496">
        <w:rPr>
          <w:b/>
          <w:bCs/>
        </w:rPr>
        <w:t>4 January:</w:t>
      </w:r>
      <w:r>
        <w:t xml:space="preserve"> </w:t>
      </w:r>
      <w:r w:rsidRPr="00FE6496">
        <w:t>Second batch of COVID-19 vaccines arrive in Estonia</w:t>
      </w:r>
      <w:r>
        <w:t xml:space="preserve"> –</w:t>
      </w:r>
      <w:hyperlink r:id="rId291" w:history="1">
        <w:r w:rsidRPr="00FE6496">
          <w:rPr>
            <w:rStyle w:val="Hyperlink"/>
          </w:rPr>
          <w:t xml:space="preserve"> ERR News</w:t>
        </w:r>
      </w:hyperlink>
      <w:r>
        <w:t xml:space="preserve"> </w:t>
      </w:r>
    </w:p>
    <w:p w14:paraId="1D577683" w14:textId="663CD9D5" w:rsidR="00931FB3" w:rsidRPr="004C0A20" w:rsidRDefault="00390D3B" w:rsidP="001425CB">
      <w:pPr>
        <w:pStyle w:val="Heading5"/>
        <w15:collapsed/>
        <w:rPr>
          <w:b/>
          <w:bCs/>
        </w:rPr>
      </w:pPr>
      <w:bookmarkStart w:id="36" w:name="_Hlk55565182"/>
      <w:r w:rsidRPr="004C0A20">
        <w:rPr>
          <w:b/>
          <w:bCs/>
        </w:rPr>
        <w:lastRenderedPageBreak/>
        <w:t>2020</w:t>
      </w:r>
    </w:p>
    <w:bookmarkEnd w:id="36"/>
    <w:p w14:paraId="0B8045C4" w14:textId="184F2347" w:rsidR="00AD1DE7" w:rsidRDefault="00AD1DE7" w:rsidP="004C0A20">
      <w:pPr>
        <w:pStyle w:val="Heading6"/>
      </w:pPr>
      <w:r>
        <w:t>December</w:t>
      </w:r>
    </w:p>
    <w:p w14:paraId="2DA0BCBF" w14:textId="4D65400A" w:rsidR="00D80F67" w:rsidRDefault="00D80F67" w:rsidP="00AF5C94">
      <w:pPr>
        <w:pStyle w:val="Bulletslist"/>
      </w:pPr>
      <w:r w:rsidRPr="0071482C">
        <w:rPr>
          <w:b/>
          <w:bCs/>
        </w:rPr>
        <w:t>16 December:</w:t>
      </w:r>
      <w:r>
        <w:t xml:space="preserve"> </w:t>
      </w:r>
      <w:r w:rsidRPr="00D80F67">
        <w:t>Tartu researchers highlight additional COVID-19 symptoms</w:t>
      </w:r>
      <w:r>
        <w:t xml:space="preserve"> – </w:t>
      </w:r>
      <w:hyperlink r:id="rId292" w:history="1">
        <w:r w:rsidRPr="00D80F67">
          <w:rPr>
            <w:rStyle w:val="Hyperlink"/>
          </w:rPr>
          <w:t>ERR</w:t>
        </w:r>
      </w:hyperlink>
      <w:r>
        <w:t xml:space="preserve"> </w:t>
      </w:r>
    </w:p>
    <w:p w14:paraId="20BC20C8" w14:textId="77777777" w:rsidR="00D80F67" w:rsidRDefault="00D80F67" w:rsidP="00AF5C94">
      <w:pPr>
        <w:pStyle w:val="Bulletslist"/>
      </w:pPr>
      <w:r>
        <w:rPr>
          <w:b/>
          <w:bCs/>
        </w:rPr>
        <w:t>15 December:</w:t>
      </w:r>
      <w:r>
        <w:t xml:space="preserve"> </w:t>
      </w:r>
      <w:r w:rsidRPr="00D80F67">
        <w:t>Kiik: 100,000 people to get coronavirus vaccination in Q1 2021</w:t>
      </w:r>
      <w:r>
        <w:t xml:space="preserve"> – </w:t>
      </w:r>
      <w:hyperlink r:id="rId293" w:history="1">
        <w:r w:rsidRPr="00D80F67">
          <w:rPr>
            <w:rStyle w:val="Hyperlink"/>
          </w:rPr>
          <w:t>ERR</w:t>
        </w:r>
      </w:hyperlink>
    </w:p>
    <w:p w14:paraId="40569A5F" w14:textId="6D0C3BC1" w:rsidR="00D80F67" w:rsidRPr="0071482C" w:rsidRDefault="00D80F67" w:rsidP="00AF5C94">
      <w:pPr>
        <w:pStyle w:val="Bulletslist"/>
      </w:pPr>
      <w:r>
        <w:rPr>
          <w:b/>
          <w:bCs/>
        </w:rPr>
        <w:t>15 December:</w:t>
      </w:r>
      <w:r>
        <w:t xml:space="preserve"> </w:t>
      </w:r>
      <w:r w:rsidRPr="00D80F67">
        <w:t>Government allocates nearly €190,000 for vaccine storage</w:t>
      </w:r>
      <w:r>
        <w:t xml:space="preserve"> – </w:t>
      </w:r>
      <w:hyperlink r:id="rId294" w:history="1">
        <w:r w:rsidRPr="00D80F67">
          <w:rPr>
            <w:rStyle w:val="Hyperlink"/>
          </w:rPr>
          <w:t>ERR</w:t>
        </w:r>
      </w:hyperlink>
    </w:p>
    <w:p w14:paraId="011834E5" w14:textId="2A90A5C2" w:rsidR="00D80F67" w:rsidRPr="0071482C" w:rsidRDefault="00D80F67" w:rsidP="00AF5C94">
      <w:pPr>
        <w:pStyle w:val="Bulletslist"/>
      </w:pPr>
      <w:r w:rsidRPr="0071482C">
        <w:rPr>
          <w:b/>
          <w:bCs/>
        </w:rPr>
        <w:t>15 December:</w:t>
      </w:r>
      <w:r>
        <w:t xml:space="preserve"> </w:t>
      </w:r>
      <w:r w:rsidRPr="00D80F67">
        <w:t>National COVID-19 vaccination plan aims to start vaccinations in January</w:t>
      </w:r>
      <w:r>
        <w:t xml:space="preserve"> - </w:t>
      </w:r>
      <w:hyperlink r:id="rId295" w:history="1">
        <w:r w:rsidRPr="00D80F67">
          <w:rPr>
            <w:rStyle w:val="Hyperlink"/>
          </w:rPr>
          <w:t>ERR</w:t>
        </w:r>
      </w:hyperlink>
      <w:r>
        <w:t xml:space="preserve"> </w:t>
      </w:r>
    </w:p>
    <w:p w14:paraId="2F091B75" w14:textId="32A1B7E2" w:rsidR="00AD1DE7" w:rsidRPr="00AD1DE7" w:rsidRDefault="00AD1DE7" w:rsidP="00AF5C94">
      <w:pPr>
        <w:pStyle w:val="Bulletslist"/>
      </w:pPr>
      <w:r w:rsidRPr="00AF5C94">
        <w:rPr>
          <w:b/>
          <w:bCs/>
        </w:rPr>
        <w:t>1 December</w:t>
      </w:r>
      <w:r>
        <w:t xml:space="preserve">: </w:t>
      </w:r>
      <w:r w:rsidRPr="00AD1DE7">
        <w:t>Estonia preparing to start COVID-19 vaccinations in January</w:t>
      </w:r>
      <w:r>
        <w:t xml:space="preserve"> - </w:t>
      </w:r>
      <w:hyperlink r:id="rId296" w:history="1">
        <w:r w:rsidRPr="00AD1DE7">
          <w:rPr>
            <w:rStyle w:val="Hyperlink"/>
          </w:rPr>
          <w:t>ERR</w:t>
        </w:r>
      </w:hyperlink>
    </w:p>
    <w:p w14:paraId="63536D51" w14:textId="6053D787" w:rsidR="00DE4955" w:rsidRDefault="00DE4955" w:rsidP="004C0A20">
      <w:pPr>
        <w:pStyle w:val="Heading6"/>
      </w:pPr>
      <w:r>
        <w:t>November</w:t>
      </w:r>
    </w:p>
    <w:p w14:paraId="415EB09F" w14:textId="464C584B" w:rsidR="00D64CDD" w:rsidRPr="00DA454A" w:rsidRDefault="00D64CDD">
      <w:pPr>
        <w:pStyle w:val="Bulletslist"/>
      </w:pPr>
      <w:r w:rsidRPr="00DA454A">
        <w:rPr>
          <w:b/>
          <w:bCs/>
        </w:rPr>
        <w:t>20 November</w:t>
      </w:r>
      <w:r>
        <w:t xml:space="preserve">: </w:t>
      </w:r>
      <w:r w:rsidRPr="00D64CDD">
        <w:t>Estonia supports the Czech Republic’s healthcare system in mitigating the impact of the COVID-19 outbreak</w:t>
      </w:r>
      <w:r>
        <w:t xml:space="preserve"> – </w:t>
      </w:r>
      <w:hyperlink r:id="rId297" w:history="1">
        <w:r w:rsidRPr="00D64CDD">
          <w:rPr>
            <w:rStyle w:val="Hyperlink"/>
          </w:rPr>
          <w:t>Ministry of Foreign Affairs</w:t>
        </w:r>
      </w:hyperlink>
    </w:p>
    <w:p w14:paraId="4C3306BD" w14:textId="02F663C8" w:rsidR="0007218C" w:rsidRPr="00C55FCE" w:rsidRDefault="0007218C">
      <w:pPr>
        <w:pStyle w:val="Bulletslist"/>
      </w:pPr>
      <w:r w:rsidRPr="00C55FCE">
        <w:rPr>
          <w:b/>
          <w:bCs/>
        </w:rPr>
        <w:t>18 November</w:t>
      </w:r>
      <w:r>
        <w:t xml:space="preserve">: Planned treatment will have to be postponed if trend continues, hospital chief says - </w:t>
      </w:r>
      <w:hyperlink r:id="rId298" w:history="1">
        <w:r w:rsidRPr="0007218C">
          <w:rPr>
            <w:rStyle w:val="Hyperlink"/>
          </w:rPr>
          <w:t>ERR</w:t>
        </w:r>
      </w:hyperlink>
    </w:p>
    <w:p w14:paraId="4FCBD1BF" w14:textId="24FE55EC" w:rsidR="00DE4955" w:rsidRPr="00333D0F" w:rsidRDefault="00DE4955" w:rsidP="00C55FCE">
      <w:pPr>
        <w:pStyle w:val="Bulletslist"/>
      </w:pPr>
      <w:r w:rsidRPr="00C55FCE">
        <w:rPr>
          <w:b/>
          <w:bCs/>
        </w:rPr>
        <w:t>15 November</w:t>
      </w:r>
      <w:r>
        <w:t xml:space="preserve">: Synlab aims to increase testing capacity to 10,000 by December - </w:t>
      </w:r>
      <w:hyperlink r:id="rId299" w:history="1">
        <w:r w:rsidRPr="00DE4955">
          <w:rPr>
            <w:rStyle w:val="Hyperlink"/>
          </w:rPr>
          <w:t>ERR</w:t>
        </w:r>
      </w:hyperlink>
    </w:p>
    <w:p w14:paraId="6B14DC7F" w14:textId="0EAD65A9" w:rsidR="00931FB3" w:rsidRPr="00960991" w:rsidRDefault="00931FB3" w:rsidP="004C0A20">
      <w:pPr>
        <w:pStyle w:val="Heading6"/>
      </w:pPr>
      <w:r>
        <w:t>October</w:t>
      </w:r>
    </w:p>
    <w:p w14:paraId="078FD368" w14:textId="45B11978" w:rsidR="00ED522C" w:rsidRPr="00201CA5" w:rsidRDefault="00ED522C">
      <w:pPr>
        <w:pStyle w:val="Bulletslist"/>
      </w:pPr>
      <w:r w:rsidRPr="00201CA5">
        <w:rPr>
          <w:b/>
          <w:bCs/>
        </w:rPr>
        <w:t>7 October</w:t>
      </w:r>
      <w:r>
        <w:t xml:space="preserve">: Tallin region to launch mask wearing campaign - </w:t>
      </w:r>
      <w:hyperlink r:id="rId300" w:history="1">
        <w:r w:rsidRPr="00ED522C">
          <w:rPr>
            <w:rStyle w:val="Hyperlink"/>
          </w:rPr>
          <w:t>ERR</w:t>
        </w:r>
      </w:hyperlink>
    </w:p>
    <w:p w14:paraId="4ED561E0" w14:textId="1DD4CB81" w:rsidR="00E4643E" w:rsidRPr="00201CA5" w:rsidRDefault="00E4643E">
      <w:pPr>
        <w:pStyle w:val="Bulletslist"/>
      </w:pPr>
      <w:r w:rsidRPr="00201CA5">
        <w:rPr>
          <w:b/>
          <w:bCs/>
        </w:rPr>
        <w:t>5 October</w:t>
      </w:r>
      <w:r>
        <w:t xml:space="preserve">: Head of the Health Board advices citizens to get used to mask-wearing - </w:t>
      </w:r>
      <w:hyperlink r:id="rId301" w:history="1">
        <w:r w:rsidRPr="00E4643E">
          <w:rPr>
            <w:rStyle w:val="Hyperlink"/>
          </w:rPr>
          <w:t>ERR</w:t>
        </w:r>
      </w:hyperlink>
    </w:p>
    <w:p w14:paraId="4348F8D9" w14:textId="6B1CF7C4" w:rsidR="003E2345" w:rsidRPr="00333D0F" w:rsidRDefault="0088790D" w:rsidP="00C55FCE">
      <w:pPr>
        <w:pStyle w:val="Bulletslist"/>
      </w:pPr>
      <w:r w:rsidRPr="00201CA5">
        <w:rPr>
          <w:b/>
          <w:bCs/>
        </w:rPr>
        <w:t>2 October</w:t>
      </w:r>
      <w:r>
        <w:t xml:space="preserve">: Health Board encourages people to wear masks - </w:t>
      </w:r>
      <w:hyperlink r:id="rId302" w:history="1">
        <w:r w:rsidRPr="0088790D">
          <w:rPr>
            <w:rStyle w:val="Hyperlink"/>
          </w:rPr>
          <w:t>ERR</w:t>
        </w:r>
      </w:hyperlink>
    </w:p>
    <w:p w14:paraId="1F79CF1C" w14:textId="43B846FD" w:rsidR="00423871" w:rsidRPr="00C55FCE" w:rsidRDefault="00423871" w:rsidP="004C0A20">
      <w:pPr>
        <w:pStyle w:val="Heading6"/>
      </w:pPr>
      <w:r>
        <w:t>September</w:t>
      </w:r>
    </w:p>
    <w:p w14:paraId="617F7A6A" w14:textId="70FFC6C8" w:rsidR="003E2345" w:rsidRPr="008825AC" w:rsidRDefault="003E2345" w:rsidP="003E2345">
      <w:pPr>
        <w:pStyle w:val="Bulletslist"/>
        <w:rPr>
          <w:rStyle w:val="Hyperlink"/>
          <w:color w:val="333333"/>
          <w:u w:val="none"/>
        </w:rPr>
      </w:pPr>
      <w:r w:rsidRPr="007333D7">
        <w:rPr>
          <w:b/>
          <w:bCs/>
        </w:rPr>
        <w:t>8 September</w:t>
      </w:r>
      <w:r>
        <w:t xml:space="preserve">: Health board issues validation mark to local test producer - </w:t>
      </w:r>
      <w:hyperlink r:id="rId303" w:history="1">
        <w:r w:rsidRPr="00513D15">
          <w:rPr>
            <w:rStyle w:val="Hyperlink"/>
          </w:rPr>
          <w:t>ERR</w:t>
        </w:r>
      </w:hyperlink>
    </w:p>
    <w:p w14:paraId="72882FB0" w14:textId="77777777" w:rsidR="003E2345" w:rsidRPr="007333D7" w:rsidRDefault="003E2345" w:rsidP="004C0A20">
      <w:pPr>
        <w:pStyle w:val="Heading6"/>
      </w:pPr>
      <w:r>
        <w:t>August</w:t>
      </w:r>
    </w:p>
    <w:p w14:paraId="6D9A6474" w14:textId="77777777" w:rsidR="003E2345" w:rsidRPr="00D148AC" w:rsidRDefault="003E2345" w:rsidP="003E2345">
      <w:pPr>
        <w:pStyle w:val="Bulletslist"/>
      </w:pPr>
      <w:r w:rsidRPr="00D148AC">
        <w:rPr>
          <w:b/>
          <w:bCs/>
        </w:rPr>
        <w:t>10 August</w:t>
      </w:r>
      <w:r>
        <w:t xml:space="preserve">: Large rise in COVID-19 testing as cases surge - </w:t>
      </w:r>
      <w:hyperlink r:id="rId304" w:history="1">
        <w:r w:rsidRPr="008E2225">
          <w:rPr>
            <w:rStyle w:val="Hyperlink"/>
          </w:rPr>
          <w:t>ERR</w:t>
        </w:r>
      </w:hyperlink>
    </w:p>
    <w:p w14:paraId="570C972C" w14:textId="77777777" w:rsidR="003E2345" w:rsidRPr="008825AC" w:rsidRDefault="003E2345" w:rsidP="003E2345">
      <w:pPr>
        <w:pStyle w:val="Bulletslist"/>
        <w:rPr>
          <w:rStyle w:val="Hyperlink"/>
          <w:color w:val="333333"/>
          <w:u w:val="none"/>
        </w:rPr>
      </w:pPr>
      <w:r w:rsidRPr="00D148AC">
        <w:rPr>
          <w:b/>
          <w:bCs/>
        </w:rPr>
        <w:t>8 August</w:t>
      </w:r>
      <w:r>
        <w:t xml:space="preserve">: Estonia orders over 3 million masks for potential second wave - </w:t>
      </w:r>
      <w:hyperlink r:id="rId305" w:history="1">
        <w:r w:rsidRPr="008E2225">
          <w:rPr>
            <w:rStyle w:val="Hyperlink"/>
          </w:rPr>
          <w:t>ERR</w:t>
        </w:r>
      </w:hyperlink>
    </w:p>
    <w:p w14:paraId="19105585" w14:textId="77777777" w:rsidR="003E2345" w:rsidRPr="00D148AC" w:rsidRDefault="003E2345" w:rsidP="004C0A20">
      <w:pPr>
        <w:pStyle w:val="Heading6"/>
      </w:pPr>
      <w:r>
        <w:t>July</w:t>
      </w:r>
    </w:p>
    <w:p w14:paraId="22AD7D53" w14:textId="77777777" w:rsidR="003E2345" w:rsidRPr="00FA447A" w:rsidRDefault="003E2345" w:rsidP="003E2345">
      <w:pPr>
        <w:pStyle w:val="Bulletslist"/>
      </w:pPr>
      <w:r w:rsidRPr="00FA447A">
        <w:rPr>
          <w:b/>
          <w:bCs/>
        </w:rPr>
        <w:t>28 July</w:t>
      </w:r>
      <w:r>
        <w:t xml:space="preserve">: </w:t>
      </w:r>
      <w:r w:rsidRPr="00287AFE">
        <w:t>Estonia announces €10 million tender for coronavirus testing organizer</w:t>
      </w:r>
      <w:r>
        <w:t xml:space="preserve"> - </w:t>
      </w:r>
      <w:hyperlink r:id="rId306" w:history="1">
        <w:r w:rsidRPr="00287AFE">
          <w:rPr>
            <w:rStyle w:val="Hyperlink"/>
          </w:rPr>
          <w:t>ERR</w:t>
        </w:r>
      </w:hyperlink>
    </w:p>
    <w:p w14:paraId="74ADA0DB" w14:textId="77777777" w:rsidR="003E2345" w:rsidRPr="001B11F0" w:rsidRDefault="003E2345" w:rsidP="003E2345">
      <w:pPr>
        <w:pStyle w:val="Bulletslist"/>
      </w:pPr>
      <w:r w:rsidRPr="001B11F0">
        <w:rPr>
          <w:b/>
          <w:bCs/>
        </w:rPr>
        <w:t>14 July</w:t>
      </w:r>
      <w:r>
        <w:t xml:space="preserve">: PPE procurement process is underway, says Minister - </w:t>
      </w:r>
      <w:hyperlink r:id="rId307" w:history="1">
        <w:r w:rsidRPr="006A694A">
          <w:rPr>
            <w:rStyle w:val="Hyperlink"/>
          </w:rPr>
          <w:t>ERR</w:t>
        </w:r>
      </w:hyperlink>
    </w:p>
    <w:p w14:paraId="4400EB3E" w14:textId="77777777" w:rsidR="003E2345" w:rsidRPr="008825AC" w:rsidRDefault="003E2345" w:rsidP="003E2345">
      <w:pPr>
        <w:pStyle w:val="Bulletslist"/>
        <w:rPr>
          <w:rStyle w:val="Hyperlink"/>
          <w:color w:val="333333"/>
          <w:u w:val="none"/>
        </w:rPr>
      </w:pPr>
      <w:r w:rsidRPr="001220D6">
        <w:rPr>
          <w:b/>
          <w:bCs/>
        </w:rPr>
        <w:t>13 July</w:t>
      </w:r>
      <w:r>
        <w:t xml:space="preserve">: Current supply of PPE is too low for second wave - </w:t>
      </w:r>
      <w:hyperlink r:id="rId308" w:history="1">
        <w:r w:rsidRPr="001220D6">
          <w:rPr>
            <w:rStyle w:val="Hyperlink"/>
          </w:rPr>
          <w:t>ERR</w:t>
        </w:r>
      </w:hyperlink>
    </w:p>
    <w:p w14:paraId="724D82C3" w14:textId="77777777" w:rsidR="003E2345" w:rsidRPr="00CE61A0" w:rsidRDefault="003E2345" w:rsidP="004C0A20">
      <w:pPr>
        <w:pStyle w:val="Heading6"/>
      </w:pPr>
      <w:r>
        <w:t>June</w:t>
      </w:r>
    </w:p>
    <w:p w14:paraId="229E597E" w14:textId="77777777" w:rsidR="003E2345" w:rsidRPr="004E5C9E" w:rsidRDefault="003E2345" w:rsidP="003E2345">
      <w:pPr>
        <w:pStyle w:val="Bulletslist"/>
      </w:pPr>
      <w:r w:rsidRPr="004E5C9E">
        <w:rPr>
          <w:b/>
          <w:bCs/>
        </w:rPr>
        <w:t>23 June</w:t>
      </w:r>
      <w:r>
        <w:t xml:space="preserve">: Estonian manufacturer start making antiviral protective screens and masks - </w:t>
      </w:r>
      <w:hyperlink r:id="rId309" w:history="1">
        <w:r w:rsidRPr="00780A18">
          <w:rPr>
            <w:rStyle w:val="Hyperlink"/>
          </w:rPr>
          <w:t>ERR</w:t>
        </w:r>
      </w:hyperlink>
    </w:p>
    <w:p w14:paraId="2FDC0AEB" w14:textId="77777777" w:rsidR="003E2345" w:rsidRDefault="003E2345" w:rsidP="003E2345">
      <w:pPr>
        <w:pStyle w:val="Bulletslist"/>
      </w:pPr>
      <w:r w:rsidRPr="0029567D">
        <w:rPr>
          <w:b/>
          <w:bCs/>
        </w:rPr>
        <w:t>8 June</w:t>
      </w:r>
      <w:r>
        <w:t xml:space="preserve">: PPE stocks higher than before pandemic – </w:t>
      </w:r>
      <w:hyperlink r:id="rId310" w:history="1">
        <w:r w:rsidRPr="003705B0">
          <w:rPr>
            <w:rStyle w:val="Hyperlink"/>
          </w:rPr>
          <w:t>ERR</w:t>
        </w:r>
      </w:hyperlink>
      <w:r>
        <w:t xml:space="preserve"> </w:t>
      </w:r>
    </w:p>
    <w:p w14:paraId="279BB28A" w14:textId="77777777" w:rsidR="003E2345" w:rsidRPr="0029567D" w:rsidRDefault="003E2345" w:rsidP="004C0A20">
      <w:pPr>
        <w:pStyle w:val="Heading6"/>
      </w:pPr>
      <w:r>
        <w:t>May</w:t>
      </w:r>
    </w:p>
    <w:p w14:paraId="1B1D1175" w14:textId="77777777" w:rsidR="003E2345" w:rsidRPr="004650B0" w:rsidRDefault="003E2345" w:rsidP="003E2345">
      <w:pPr>
        <w:pStyle w:val="Bulletslist"/>
      </w:pPr>
      <w:r w:rsidRPr="004650B0">
        <w:rPr>
          <w:b/>
          <w:bCs/>
        </w:rPr>
        <w:t>26 May</w:t>
      </w:r>
      <w:r>
        <w:t xml:space="preserve">: Health board discussing relaxation of rules around planned treatment - </w:t>
      </w:r>
      <w:hyperlink r:id="rId311" w:history="1">
        <w:r w:rsidRPr="004776A7">
          <w:rPr>
            <w:rStyle w:val="Hyperlink"/>
          </w:rPr>
          <w:t>ERR</w:t>
        </w:r>
      </w:hyperlink>
    </w:p>
    <w:p w14:paraId="45336742" w14:textId="77777777" w:rsidR="003E2345" w:rsidRPr="00360375" w:rsidRDefault="003E2345" w:rsidP="003E2345">
      <w:pPr>
        <w:pStyle w:val="Bulletslist"/>
      </w:pPr>
      <w:r w:rsidRPr="00360375">
        <w:rPr>
          <w:b/>
          <w:bCs/>
        </w:rPr>
        <w:t>18 May</w:t>
      </w:r>
      <w:r>
        <w:t xml:space="preserve">: End of state of emergency also make resuming health care possible - </w:t>
      </w:r>
      <w:hyperlink r:id="rId312" w:history="1">
        <w:r w:rsidRPr="0044613A">
          <w:rPr>
            <w:rStyle w:val="Hyperlink"/>
          </w:rPr>
          <w:t>ERR</w:t>
        </w:r>
      </w:hyperlink>
    </w:p>
    <w:p w14:paraId="600D19D4" w14:textId="77777777" w:rsidR="003E2345" w:rsidRPr="00693990" w:rsidRDefault="003E2345" w:rsidP="003E2345">
      <w:pPr>
        <w:pStyle w:val="Bulletslist"/>
      </w:pPr>
      <w:r w:rsidRPr="00693990">
        <w:rPr>
          <w:b/>
          <w:bCs/>
        </w:rPr>
        <w:t>14 May</w:t>
      </w:r>
      <w:r>
        <w:t xml:space="preserve">: Government planning to build two months’ stock of PPE - </w:t>
      </w:r>
      <w:hyperlink r:id="rId313" w:history="1">
        <w:r w:rsidRPr="00945982">
          <w:rPr>
            <w:rStyle w:val="Hyperlink"/>
          </w:rPr>
          <w:t>ERR</w:t>
        </w:r>
      </w:hyperlink>
    </w:p>
    <w:p w14:paraId="71A4C576" w14:textId="77777777" w:rsidR="003E2345" w:rsidRPr="003A75B5" w:rsidRDefault="003E2345" w:rsidP="003E2345">
      <w:pPr>
        <w:pStyle w:val="Bulletslist"/>
      </w:pPr>
      <w:r w:rsidRPr="003A75B5">
        <w:rPr>
          <w:b/>
          <w:bCs/>
        </w:rPr>
        <w:t>13 May</w:t>
      </w:r>
      <w:r>
        <w:t xml:space="preserve">: Spread of coronavirus postpones scheduled treatment in Tallinn hospital - </w:t>
      </w:r>
      <w:hyperlink r:id="rId314" w:history="1">
        <w:r w:rsidRPr="002808F1">
          <w:rPr>
            <w:rStyle w:val="Hyperlink"/>
          </w:rPr>
          <w:t>ERR</w:t>
        </w:r>
      </w:hyperlink>
    </w:p>
    <w:p w14:paraId="59382BD6" w14:textId="77777777" w:rsidR="003E2345" w:rsidRPr="001D4416" w:rsidRDefault="003E2345" w:rsidP="003E2345">
      <w:pPr>
        <w:pStyle w:val="Bulletslist"/>
      </w:pPr>
      <w:r w:rsidRPr="001D4416">
        <w:rPr>
          <w:b/>
          <w:bCs/>
        </w:rPr>
        <w:t>6 May</w:t>
      </w:r>
      <w:r>
        <w:t xml:space="preserve">: Baltic states to reopen internal borders from May 15 on - </w:t>
      </w:r>
      <w:hyperlink r:id="rId315" w:history="1">
        <w:r w:rsidRPr="006065E3">
          <w:rPr>
            <w:rStyle w:val="Hyperlink"/>
          </w:rPr>
          <w:t>ERR</w:t>
        </w:r>
      </w:hyperlink>
    </w:p>
    <w:p w14:paraId="39586C1E" w14:textId="77777777" w:rsidR="00931FB3" w:rsidRDefault="00931FB3" w:rsidP="00C55FCE"/>
    <w:p w14:paraId="6BE1614A" w14:textId="77777777" w:rsidR="00B20B2F" w:rsidRDefault="00B20B2F" w:rsidP="006024D7"/>
    <w:p w14:paraId="4B26DB4B" w14:textId="77777777" w:rsidR="00F77BBC" w:rsidRDefault="00F77BBC" w:rsidP="006024D7"/>
    <w:p w14:paraId="24666C1F" w14:textId="77777777" w:rsidR="00F77BBC" w:rsidRDefault="00F77BBC" w:rsidP="00C261AC">
      <w:pPr>
        <w:pStyle w:val="Heading3"/>
      </w:pPr>
    </w:p>
    <w:p w14:paraId="70C5A5A9" w14:textId="3D91FB67" w:rsidR="0031540D" w:rsidRDefault="0031540D" w:rsidP="00C261AC">
      <w:pPr>
        <w:pStyle w:val="Heading3"/>
      </w:pPr>
      <w:bookmarkStart w:id="37" w:name="_Toc61450716"/>
      <w:r w:rsidRPr="0031540D">
        <w:t>Finland</w:t>
      </w:r>
      <w:bookmarkEnd w:id="37"/>
    </w:p>
    <w:tbl>
      <w:tblPr>
        <w:tblStyle w:val="GridTable4-Accent4"/>
        <w:tblW w:w="0" w:type="auto"/>
        <w:tblLook w:val="04A0" w:firstRow="1" w:lastRow="0" w:firstColumn="1" w:lastColumn="0" w:noHBand="0" w:noVBand="1"/>
      </w:tblPr>
      <w:tblGrid>
        <w:gridCol w:w="4732"/>
        <w:gridCol w:w="3453"/>
        <w:gridCol w:w="5220"/>
      </w:tblGrid>
      <w:tr w:rsidR="00F77BBC" w14:paraId="59973B26" w14:textId="11FB6AF7"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2BA73A6" w14:textId="77777777" w:rsidR="00F77BBC" w:rsidRPr="004371AA" w:rsidRDefault="00F77BBC" w:rsidP="000607AF">
            <w:pPr>
              <w:rPr>
                <w:color w:val="FFFFFF" w:themeColor="background1"/>
              </w:rPr>
            </w:pPr>
            <w:bookmarkStart w:id="38" w:name="_Hlk56585897"/>
            <w:r w:rsidRPr="004371AA">
              <w:rPr>
                <w:color w:val="FFFFFF" w:themeColor="background1"/>
              </w:rPr>
              <w:t>Relevant national websites</w:t>
            </w:r>
          </w:p>
        </w:tc>
        <w:tc>
          <w:tcPr>
            <w:tcW w:w="3453" w:type="dxa"/>
          </w:tcPr>
          <w:p w14:paraId="35F3808C" w14:textId="77777777" w:rsidR="00F77BBC" w:rsidRPr="004371AA" w:rsidRDefault="00F77BBC"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75434305" w14:textId="2CAC6DB9" w:rsidR="00F77BBC" w:rsidRPr="004371AA" w:rsidRDefault="00F77BBC"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77BBC" w14:paraId="051BB3A1" w14:textId="306F06FC"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32" w:type="dxa"/>
          </w:tcPr>
          <w:p w14:paraId="69DE3539" w14:textId="77777777" w:rsidR="00F77BBC" w:rsidRPr="004371AA" w:rsidRDefault="00860DF2" w:rsidP="00333D0F">
            <w:pPr>
              <w:pStyle w:val="Bulletslist"/>
              <w:rPr>
                <w:b w:val="0"/>
                <w:bCs w:val="0"/>
              </w:rPr>
            </w:pPr>
            <w:hyperlink r:id="rId316" w:history="1">
              <w:r w:rsidR="00F77BBC" w:rsidRPr="004371AA">
                <w:rPr>
                  <w:rStyle w:val="Hyperlink"/>
                  <w:b w:val="0"/>
                  <w:bCs w:val="0"/>
                </w:rPr>
                <w:t>Official website on COVID-19</w:t>
              </w:r>
            </w:hyperlink>
            <w:r w:rsidR="00F77BBC" w:rsidRPr="004371AA">
              <w:rPr>
                <w:b w:val="0"/>
                <w:bCs w:val="0"/>
              </w:rPr>
              <w:t xml:space="preserve"> </w:t>
            </w:r>
          </w:p>
          <w:p w14:paraId="0CACAA45" w14:textId="77777777" w:rsidR="00F77BBC" w:rsidRPr="004371AA" w:rsidRDefault="00F77BBC" w:rsidP="00333D0F">
            <w:pPr>
              <w:pStyle w:val="Bulletslist"/>
              <w:rPr>
                <w:b w:val="0"/>
                <w:bCs w:val="0"/>
              </w:rPr>
            </w:pPr>
            <w:r w:rsidRPr="004371AA">
              <w:rPr>
                <w:b w:val="0"/>
                <w:bCs w:val="0"/>
              </w:rPr>
              <w:t xml:space="preserve">Overview of travel protocols for Finland – </w:t>
            </w:r>
            <w:hyperlink r:id="rId317" w:anchor=":~:text=Travel%20within%20Finland%20is%20allowed,good%20hand%20and%20respiratory%20hygiene." w:history="1">
              <w:r w:rsidRPr="004371AA">
                <w:rPr>
                  <w:rStyle w:val="Hyperlink"/>
                  <w:b w:val="0"/>
                  <w:bCs w:val="0"/>
                </w:rPr>
                <w:t>Finnish Government</w:t>
              </w:r>
            </w:hyperlink>
          </w:p>
          <w:p w14:paraId="1F2FE5F5" w14:textId="77777777" w:rsidR="00F77BBC" w:rsidRPr="004371AA" w:rsidRDefault="00F77BBC" w:rsidP="00333D0F">
            <w:pPr>
              <w:pStyle w:val="Bulletslist"/>
              <w:numPr>
                <w:ilvl w:val="0"/>
                <w:numId w:val="0"/>
              </w:numPr>
              <w:rPr>
                <w:color w:val="auto"/>
              </w:rPr>
            </w:pPr>
          </w:p>
        </w:tc>
        <w:tc>
          <w:tcPr>
            <w:tcW w:w="3453" w:type="dxa"/>
          </w:tcPr>
          <w:p w14:paraId="0B959903" w14:textId="42192F38" w:rsidR="00F77BBC" w:rsidRDefault="00F77BBC" w:rsidP="00333D0F">
            <w:pPr>
              <w:jc w:val="left"/>
              <w:cnfStyle w:val="000000100000" w:firstRow="0" w:lastRow="0" w:firstColumn="0" w:lastColumn="0" w:oddVBand="0" w:evenVBand="0" w:oddHBand="1" w:evenHBand="0" w:firstRowFirstColumn="0" w:firstRowLastColumn="0" w:lastRowFirstColumn="0" w:lastRowLastColumn="0"/>
              <w:rPr>
                <w:color w:val="auto"/>
              </w:rPr>
            </w:pPr>
            <w:r w:rsidRPr="003E2AAA">
              <w:t>Social distancing measures in effect</w:t>
            </w:r>
            <w:r w:rsidR="00D80F67">
              <w:t xml:space="preserve"> until 10 January 2021 (</w:t>
            </w:r>
            <w:hyperlink r:id="rId318" w:history="1">
              <w:r w:rsidR="000329B5" w:rsidRPr="000329B5">
                <w:rPr>
                  <w:rStyle w:val="Hyperlink"/>
                </w:rPr>
                <w:t>Link</w:t>
              </w:r>
            </w:hyperlink>
            <w:r w:rsidR="000329B5">
              <w:t>)</w:t>
            </w:r>
          </w:p>
        </w:tc>
        <w:tc>
          <w:tcPr>
            <w:tcW w:w="5220" w:type="dxa"/>
          </w:tcPr>
          <w:p w14:paraId="7C69E8A1" w14:textId="18D521B0" w:rsidR="00390D3B"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0329B5">
              <w:t>27 December 2020</w:t>
            </w:r>
          </w:p>
          <w:p w14:paraId="060E65D9" w14:textId="0B9FAEFB" w:rsidR="00390D3B" w:rsidRPr="00C01246" w:rsidRDefault="00390D3B" w:rsidP="00390D3B">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32</w:t>
            </w:r>
            <w:r w:rsidR="00E10EE1">
              <w:rPr>
                <w:b/>
                <w:bCs/>
              </w:rPr>
              <w:t xml:space="preserve"> </w:t>
            </w:r>
            <w:r w:rsidR="00E10EE1" w:rsidRPr="00C01246">
              <w:t>doses per 100 people</w:t>
            </w:r>
            <w:r w:rsidR="00E10EE1">
              <w:t xml:space="preserve"> (</w:t>
            </w:r>
            <w:r w:rsidR="009D16A5">
              <w:t>12</w:t>
            </w:r>
            <w:r w:rsidR="00E10EE1">
              <w:t xml:space="preserve"> January 2021)</w:t>
            </w:r>
          </w:p>
          <w:p w14:paraId="2415293E" w14:textId="0857B519" w:rsidR="00F77BBC"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Pr>
                <w:b/>
                <w:bCs/>
                <w:color w:val="auto"/>
              </w:rPr>
              <w:t>:</w:t>
            </w:r>
            <w:r w:rsidR="00C06581" w:rsidRPr="00C06581">
              <w:rPr>
                <w:color w:val="auto"/>
              </w:rPr>
              <w:t xml:space="preserve"> </w:t>
            </w:r>
            <w:hyperlink r:id="rId319" w:history="1">
              <w:r w:rsidR="00F77BBC" w:rsidRPr="00F77BBC">
                <w:rPr>
                  <w:rStyle w:val="Hyperlink"/>
                </w:rPr>
                <w:t>Official Vaccination Strategy</w:t>
              </w:r>
            </w:hyperlink>
            <w:r w:rsidR="00F77BBC">
              <w:t xml:space="preserve"> (in Finnish)</w:t>
            </w:r>
          </w:p>
          <w:p w14:paraId="2E6BC83E" w14:textId="27CB270C" w:rsidR="00C06581" w:rsidRPr="00F07264" w:rsidRDefault="00627101" w:rsidP="0071482C">
            <w:pPr>
              <w:pStyle w:val="Bulletslist"/>
              <w:cnfStyle w:val="000000100000" w:firstRow="0" w:lastRow="0" w:firstColumn="0" w:lastColumn="0" w:oddVBand="0" w:evenVBand="0" w:oddHBand="1" w:evenHBand="0" w:firstRowFirstColumn="0" w:firstRowLastColumn="0" w:lastRowFirstColumn="0" w:lastRowLastColumn="0"/>
              <w:rPr>
                <w:color w:val="auto"/>
              </w:rPr>
            </w:pPr>
            <w:r w:rsidRPr="0071482C">
              <w:rPr>
                <w:b/>
                <w:bCs/>
              </w:rPr>
              <w:t xml:space="preserve"> Doses</w:t>
            </w:r>
            <w:r>
              <w:rPr>
                <w:b/>
                <w:bCs/>
              </w:rPr>
              <w:t xml:space="preserve"> </w:t>
            </w:r>
            <w:r w:rsidR="00390D3B">
              <w:rPr>
                <w:b/>
                <w:bCs/>
              </w:rPr>
              <w:t>Acquired</w:t>
            </w:r>
            <w:r w:rsidR="00C06581" w:rsidRPr="004C0A20">
              <w:rPr>
                <w:b/>
                <w:bCs/>
                <w:color w:val="auto"/>
              </w:rPr>
              <w:t>:</w:t>
            </w:r>
            <w:r w:rsidR="00381144" w:rsidRPr="004C0A20">
              <w:rPr>
                <w:b/>
                <w:bCs/>
                <w:color w:val="auto"/>
              </w:rPr>
              <w:t xml:space="preserve"> </w:t>
            </w:r>
            <w:r w:rsidR="00381144" w:rsidRPr="00F07264">
              <w:rPr>
                <w:color w:val="auto"/>
              </w:rPr>
              <w:t>3.6 million</w:t>
            </w:r>
            <w:r w:rsidR="00381144">
              <w:rPr>
                <w:color w:val="auto"/>
              </w:rPr>
              <w:t xml:space="preserve"> </w:t>
            </w:r>
            <w:r w:rsidR="00381144" w:rsidRPr="00334249">
              <w:rPr>
                <w:i/>
                <w:iCs/>
                <w:color w:val="auto"/>
              </w:rPr>
              <w:t xml:space="preserve">through </w:t>
            </w:r>
            <w:r w:rsidR="00381144">
              <w:rPr>
                <w:i/>
                <w:iCs/>
                <w:color w:val="auto"/>
              </w:rPr>
              <w:t xml:space="preserve">the </w:t>
            </w:r>
            <w:r w:rsidR="00381144" w:rsidRPr="00334249">
              <w:rPr>
                <w:i/>
                <w:iCs/>
                <w:color w:val="auto"/>
              </w:rPr>
              <w:t>EU</w:t>
            </w:r>
          </w:p>
        </w:tc>
      </w:tr>
    </w:tbl>
    <w:bookmarkEnd w:id="38"/>
    <w:p w14:paraId="198A5AD4" w14:textId="7009A8D3" w:rsidR="00390D3B" w:rsidRDefault="00390D3B" w:rsidP="004C0A20">
      <w:pPr>
        <w:pStyle w:val="Heading4"/>
        <w:rPr>
          <w:b/>
          <w:bCs w:val="0"/>
        </w:rPr>
      </w:pPr>
      <w:r w:rsidRPr="00C01246">
        <w:rPr>
          <w:b/>
          <w:bCs w:val="0"/>
        </w:rPr>
        <w:t>Latest Member State developments affecting the medical technology industry</w:t>
      </w:r>
    </w:p>
    <w:p w14:paraId="79840FBF" w14:textId="032F0A7E" w:rsidR="00390D3B" w:rsidRDefault="00390D3B" w:rsidP="004C0A20">
      <w:pPr>
        <w:pStyle w:val="Heading5"/>
        <w:rPr>
          <w:b/>
          <w:bCs/>
        </w:rPr>
      </w:pPr>
      <w:r w:rsidRPr="004C0A20">
        <w:rPr>
          <w:b/>
          <w:bCs/>
        </w:rPr>
        <w:t>2021</w:t>
      </w:r>
    </w:p>
    <w:p w14:paraId="3EB23FA4" w14:textId="2A0C38C9" w:rsidR="00A8183D" w:rsidRDefault="00A8183D" w:rsidP="00A8183D">
      <w:pPr>
        <w:pStyle w:val="Heading6"/>
      </w:pPr>
      <w:r>
        <w:t>January</w:t>
      </w:r>
    </w:p>
    <w:p w14:paraId="2A49EAB0" w14:textId="6304CA9B" w:rsidR="00A8183D" w:rsidRPr="00A8183D" w:rsidRDefault="00A8183D" w:rsidP="00A8183D">
      <w:pPr>
        <w:pStyle w:val="Bulletslist"/>
      </w:pPr>
      <w:r w:rsidRPr="00A8183D">
        <w:rPr>
          <w:b/>
          <w:bCs/>
        </w:rPr>
        <w:t>13 January:</w:t>
      </w:r>
      <w:r>
        <w:t xml:space="preserve"> </w:t>
      </w:r>
      <w:r w:rsidRPr="00A8183D">
        <w:t>Finland targeting bigger share of new BioNTech vaccine order</w:t>
      </w:r>
      <w:r w:rsidR="002B2F3A">
        <w:t xml:space="preserve"> – </w:t>
      </w:r>
      <w:hyperlink r:id="rId320" w:history="1">
        <w:r w:rsidR="002B2F3A" w:rsidRPr="002B2F3A">
          <w:rPr>
            <w:rStyle w:val="Hyperlink"/>
          </w:rPr>
          <w:t>YLE</w:t>
        </w:r>
      </w:hyperlink>
      <w:r w:rsidR="002B2F3A">
        <w:t xml:space="preserve"> </w:t>
      </w:r>
    </w:p>
    <w:p w14:paraId="31EB38F5" w14:textId="3F1212F7" w:rsidR="00A8183D" w:rsidRDefault="00A8183D" w:rsidP="00A8183D">
      <w:pPr>
        <w:pStyle w:val="Bulletslist"/>
      </w:pPr>
      <w:r w:rsidRPr="00A8183D">
        <w:rPr>
          <w:b/>
          <w:bCs/>
        </w:rPr>
        <w:t>12 January:</w:t>
      </w:r>
      <w:r>
        <w:t xml:space="preserve"> </w:t>
      </w:r>
      <w:r w:rsidRPr="00A8183D">
        <w:t>Finnish PM calls on Commission to speed up vaccine distribution</w:t>
      </w:r>
      <w:r>
        <w:t xml:space="preserve"> – </w:t>
      </w:r>
      <w:hyperlink r:id="rId321" w:history="1">
        <w:r w:rsidRPr="00A8183D">
          <w:rPr>
            <w:rStyle w:val="Hyperlink"/>
          </w:rPr>
          <w:t>POLITICO</w:t>
        </w:r>
      </w:hyperlink>
      <w:r>
        <w:t xml:space="preserve"> </w:t>
      </w:r>
    </w:p>
    <w:p w14:paraId="336E737C" w14:textId="335FAADA" w:rsidR="002B2F3A" w:rsidRDefault="002B2F3A" w:rsidP="00A8183D">
      <w:pPr>
        <w:pStyle w:val="Bulletslist"/>
      </w:pPr>
      <w:r>
        <w:rPr>
          <w:b/>
          <w:bCs/>
        </w:rPr>
        <w:t>12 January:</w:t>
      </w:r>
      <w:r>
        <w:t xml:space="preserve"> </w:t>
      </w:r>
      <w:r w:rsidRPr="002B2F3A">
        <w:t>Finland plans Covid testing aboard passenger ships from Tallinn</w:t>
      </w:r>
      <w:r>
        <w:t xml:space="preserve"> – </w:t>
      </w:r>
      <w:hyperlink r:id="rId322" w:history="1">
        <w:r w:rsidRPr="002B2F3A">
          <w:rPr>
            <w:rStyle w:val="Hyperlink"/>
          </w:rPr>
          <w:t>YLE</w:t>
        </w:r>
      </w:hyperlink>
      <w:r>
        <w:t xml:space="preserve"> </w:t>
      </w:r>
    </w:p>
    <w:p w14:paraId="54C1AB29" w14:textId="605885CE" w:rsidR="002B2F3A" w:rsidRPr="00A8183D" w:rsidRDefault="002B2F3A" w:rsidP="00A8183D">
      <w:pPr>
        <w:pStyle w:val="Bulletslist"/>
      </w:pPr>
      <w:r>
        <w:rPr>
          <w:b/>
          <w:bCs/>
        </w:rPr>
        <w:t>1 January:</w:t>
      </w:r>
      <w:r>
        <w:t xml:space="preserve"> </w:t>
      </w:r>
      <w:r w:rsidRPr="002B2F3A">
        <w:t>Finland joins European coronavirus tracing network</w:t>
      </w:r>
      <w:r>
        <w:t xml:space="preserve"> – </w:t>
      </w:r>
      <w:hyperlink r:id="rId323" w:history="1">
        <w:r w:rsidRPr="002B2F3A">
          <w:rPr>
            <w:rStyle w:val="Hyperlink"/>
          </w:rPr>
          <w:t>YLE</w:t>
        </w:r>
      </w:hyperlink>
      <w:r>
        <w:t xml:space="preserve"> </w:t>
      </w:r>
    </w:p>
    <w:p w14:paraId="6AA2F357" w14:textId="0D170B2F" w:rsidR="00B85C1F" w:rsidRPr="004C0A20" w:rsidRDefault="00390D3B" w:rsidP="001425CB">
      <w:pPr>
        <w:pStyle w:val="Heading5"/>
        <w15:collapsed/>
        <w:rPr>
          <w:b/>
          <w:bCs/>
          <w:lang w:val="en-US"/>
        </w:rPr>
      </w:pPr>
      <w:r w:rsidRPr="004C0A20">
        <w:rPr>
          <w:b/>
          <w:bCs/>
        </w:rPr>
        <w:t>2020</w:t>
      </w:r>
    </w:p>
    <w:p w14:paraId="562DF04C" w14:textId="58625501" w:rsidR="00E31A82" w:rsidRDefault="00E31A82" w:rsidP="004C0A20">
      <w:pPr>
        <w:pStyle w:val="Heading6"/>
        <w:rPr>
          <w:lang w:val="en-US"/>
        </w:rPr>
      </w:pPr>
      <w:r>
        <w:rPr>
          <w:lang w:val="en-US"/>
        </w:rPr>
        <w:t>December</w:t>
      </w:r>
    </w:p>
    <w:p w14:paraId="1494DC23" w14:textId="6319048A" w:rsidR="00FE6496" w:rsidRPr="00FE6496" w:rsidRDefault="00FE6496" w:rsidP="00F77BBC">
      <w:pPr>
        <w:pStyle w:val="Bulletslist"/>
      </w:pPr>
      <w:r w:rsidRPr="00FE6496">
        <w:rPr>
          <w:b/>
          <w:bCs/>
        </w:rPr>
        <w:t>29 December:</w:t>
      </w:r>
      <w:r>
        <w:t xml:space="preserve"> </w:t>
      </w:r>
      <w:r w:rsidRPr="00FE6496">
        <w:t>COVID-19: Finland reports cases of new variants first identified in UK and South Africa</w:t>
      </w:r>
      <w:r w:rsidR="008C3C9B">
        <w:t xml:space="preserve"> – </w:t>
      </w:r>
      <w:hyperlink r:id="rId324" w:history="1">
        <w:r w:rsidR="008C3C9B" w:rsidRPr="008C3C9B">
          <w:rPr>
            <w:rStyle w:val="Hyperlink"/>
          </w:rPr>
          <w:t>Sky News</w:t>
        </w:r>
      </w:hyperlink>
    </w:p>
    <w:p w14:paraId="7570C2C8" w14:textId="1A9CD137" w:rsidR="00F77BBC" w:rsidRPr="006024D7" w:rsidRDefault="00F77BBC" w:rsidP="00F77BBC">
      <w:pPr>
        <w:pStyle w:val="Bulletslist"/>
      </w:pPr>
      <w:r w:rsidRPr="006024D7">
        <w:rPr>
          <w:b/>
          <w:bCs/>
          <w:lang w:val="en-US"/>
        </w:rPr>
        <w:t>3 December</w:t>
      </w:r>
      <w:r>
        <w:rPr>
          <w:lang w:val="en-US"/>
        </w:rPr>
        <w:t xml:space="preserve">: </w:t>
      </w:r>
      <w:r w:rsidRPr="008C3C9B">
        <w:t>Finland to offer Covid-19 vaccine to everyone, starting with health care staff</w:t>
      </w:r>
      <w:r>
        <w:rPr>
          <w:lang w:val="en-US"/>
        </w:rPr>
        <w:t xml:space="preserve"> – </w:t>
      </w:r>
      <w:hyperlink r:id="rId325" w:history="1">
        <w:r w:rsidRPr="00F77BBC">
          <w:rPr>
            <w:rStyle w:val="Hyperlink"/>
            <w:lang w:val="en-US"/>
          </w:rPr>
          <w:t>Helsinki Times</w:t>
        </w:r>
      </w:hyperlink>
    </w:p>
    <w:p w14:paraId="045C9018" w14:textId="0F5971D5" w:rsidR="00E31A82" w:rsidRPr="00AF5C94" w:rsidRDefault="00E31A82" w:rsidP="00E31A82">
      <w:pPr>
        <w:pStyle w:val="Bulletslist"/>
        <w:rPr>
          <w:lang w:val="en-US"/>
        </w:rPr>
      </w:pPr>
      <w:r w:rsidRPr="00AF5C94">
        <w:rPr>
          <w:b/>
          <w:bCs/>
          <w:lang w:val="en-US"/>
        </w:rPr>
        <w:t>2 December</w:t>
      </w:r>
      <w:r>
        <w:rPr>
          <w:lang w:val="en-US"/>
        </w:rPr>
        <w:t xml:space="preserve">: </w:t>
      </w:r>
      <w:r w:rsidRPr="00E31A82">
        <w:rPr>
          <w:lang w:val="en-US"/>
        </w:rPr>
        <w:t>Face mask sales skyrocket but there's still adequate supply, retailers say</w:t>
      </w:r>
      <w:r>
        <w:rPr>
          <w:lang w:val="en-US"/>
        </w:rPr>
        <w:t xml:space="preserve"> – </w:t>
      </w:r>
      <w:hyperlink r:id="rId326" w:history="1">
        <w:r w:rsidRPr="00E31A82">
          <w:rPr>
            <w:rStyle w:val="Hyperlink"/>
            <w:lang w:val="en-US"/>
          </w:rPr>
          <w:t>YLE</w:t>
        </w:r>
      </w:hyperlink>
      <w:r>
        <w:rPr>
          <w:lang w:val="en-US"/>
        </w:rPr>
        <w:t xml:space="preserve"> </w:t>
      </w:r>
    </w:p>
    <w:p w14:paraId="4F63E865" w14:textId="46DF6CC5" w:rsidR="00E31A82" w:rsidRPr="00E31A82" w:rsidRDefault="00E31A82" w:rsidP="00AF5C94">
      <w:pPr>
        <w:pStyle w:val="Bulletslist"/>
        <w:rPr>
          <w:lang w:val="en-US"/>
        </w:rPr>
      </w:pPr>
      <w:r w:rsidRPr="00AF5C94">
        <w:rPr>
          <w:b/>
          <w:bCs/>
          <w:lang w:val="en-US"/>
        </w:rPr>
        <w:t>1 December</w:t>
      </w:r>
      <w:r>
        <w:rPr>
          <w:lang w:val="en-US"/>
        </w:rPr>
        <w:t xml:space="preserve">: </w:t>
      </w:r>
      <w:r w:rsidRPr="00E31A82">
        <w:rPr>
          <w:lang w:val="en-US"/>
        </w:rPr>
        <w:t xml:space="preserve">Labs battle </w:t>
      </w:r>
      <w:r>
        <w:rPr>
          <w:lang w:val="en-US"/>
        </w:rPr>
        <w:t>COVID</w:t>
      </w:r>
      <w:r w:rsidRPr="00E31A82">
        <w:rPr>
          <w:lang w:val="en-US"/>
        </w:rPr>
        <w:t xml:space="preserve"> testing supplies shortage</w:t>
      </w:r>
      <w:r>
        <w:rPr>
          <w:lang w:val="en-US"/>
        </w:rPr>
        <w:t xml:space="preserve"> – </w:t>
      </w:r>
      <w:hyperlink r:id="rId327" w:history="1">
        <w:r w:rsidRPr="00E31A82">
          <w:rPr>
            <w:rStyle w:val="Hyperlink"/>
            <w:lang w:val="en-US"/>
          </w:rPr>
          <w:t>YLE</w:t>
        </w:r>
      </w:hyperlink>
      <w:r>
        <w:rPr>
          <w:lang w:val="en-US"/>
        </w:rPr>
        <w:t xml:space="preserve"> </w:t>
      </w:r>
    </w:p>
    <w:p w14:paraId="03267FC2" w14:textId="6ABFABC7" w:rsidR="00D64CDD" w:rsidRPr="00DA454A" w:rsidRDefault="002B0D7C" w:rsidP="004C0A20">
      <w:pPr>
        <w:pStyle w:val="Heading6"/>
        <w:rPr>
          <w:lang w:val="en-US"/>
        </w:rPr>
      </w:pPr>
      <w:r>
        <w:rPr>
          <w:lang w:val="en-US"/>
        </w:rPr>
        <w:t>November</w:t>
      </w:r>
    </w:p>
    <w:p w14:paraId="1A2804EA" w14:textId="69CC9730" w:rsidR="00E31A82" w:rsidRPr="00AF5C94" w:rsidRDefault="00E31A82">
      <w:pPr>
        <w:pStyle w:val="Bulletslist"/>
        <w:rPr>
          <w:lang w:val="en-US"/>
        </w:rPr>
      </w:pPr>
      <w:r w:rsidRPr="00AF5C94">
        <w:rPr>
          <w:b/>
          <w:bCs/>
          <w:lang w:val="en-US"/>
        </w:rPr>
        <w:t>30 November</w:t>
      </w:r>
      <w:r>
        <w:rPr>
          <w:lang w:val="en-US"/>
        </w:rPr>
        <w:t xml:space="preserve">: </w:t>
      </w:r>
      <w:r w:rsidRPr="00E31A82">
        <w:rPr>
          <w:lang w:val="en-US"/>
        </w:rPr>
        <w:t>Coronavirus vaccines may be available in Finland before Christmas</w:t>
      </w:r>
      <w:r>
        <w:rPr>
          <w:lang w:val="en-US"/>
        </w:rPr>
        <w:t xml:space="preserve"> – </w:t>
      </w:r>
      <w:hyperlink r:id="rId328" w:history="1">
        <w:r w:rsidRPr="00E31A82">
          <w:rPr>
            <w:rStyle w:val="Hyperlink"/>
            <w:lang w:val="en-US"/>
          </w:rPr>
          <w:t>YLE</w:t>
        </w:r>
      </w:hyperlink>
      <w:r>
        <w:rPr>
          <w:lang w:val="en-US"/>
        </w:rPr>
        <w:t xml:space="preserve"> </w:t>
      </w:r>
    </w:p>
    <w:p w14:paraId="2F95B108" w14:textId="5EF939B7" w:rsidR="00AD1DE7" w:rsidRPr="00AF5C94" w:rsidRDefault="00AD1DE7">
      <w:pPr>
        <w:pStyle w:val="Bulletslist"/>
        <w:rPr>
          <w:lang w:val="en-US"/>
        </w:rPr>
      </w:pPr>
      <w:r w:rsidRPr="00AF5C94">
        <w:rPr>
          <w:b/>
          <w:bCs/>
          <w:lang w:val="en-US"/>
        </w:rPr>
        <w:t>19 N</w:t>
      </w:r>
      <w:r w:rsidR="00E31A82" w:rsidRPr="00AF5C94">
        <w:rPr>
          <w:b/>
          <w:bCs/>
          <w:lang w:val="en-US"/>
        </w:rPr>
        <w:t>o</w:t>
      </w:r>
      <w:r w:rsidRPr="00AF5C94">
        <w:rPr>
          <w:b/>
          <w:bCs/>
          <w:lang w:val="en-US"/>
        </w:rPr>
        <w:t>vember</w:t>
      </w:r>
      <w:r>
        <w:rPr>
          <w:lang w:val="en-US"/>
        </w:rPr>
        <w:t xml:space="preserve">: </w:t>
      </w:r>
      <w:r w:rsidRPr="00AD1DE7">
        <w:rPr>
          <w:lang w:val="en-US"/>
        </w:rPr>
        <w:t>Finland and Vietnam collaborate to use AI for cost-effective COVID-19 mass testi</w:t>
      </w:r>
      <w:r w:rsidR="00E31A82">
        <w:rPr>
          <w:lang w:val="en-US"/>
        </w:rPr>
        <w:t xml:space="preserve">ng – </w:t>
      </w:r>
      <w:hyperlink r:id="rId329" w:history="1">
        <w:r w:rsidR="00E31A82" w:rsidRPr="00E31A82">
          <w:rPr>
            <w:rStyle w:val="Hyperlink"/>
            <w:lang w:val="en-US"/>
          </w:rPr>
          <w:t>Business Science</w:t>
        </w:r>
      </w:hyperlink>
    </w:p>
    <w:p w14:paraId="5D9EE101" w14:textId="1F843FF1" w:rsidR="002B0D7C" w:rsidRDefault="002B0D7C">
      <w:pPr>
        <w:pStyle w:val="Bulletslist"/>
        <w:rPr>
          <w:lang w:val="en-US"/>
        </w:rPr>
      </w:pPr>
      <w:r w:rsidRPr="00C55FCE">
        <w:rPr>
          <w:b/>
          <w:bCs/>
          <w:lang w:val="en-US"/>
        </w:rPr>
        <w:t>13 November</w:t>
      </w:r>
      <w:r>
        <w:rPr>
          <w:lang w:val="en-US"/>
        </w:rPr>
        <w:t xml:space="preserve">: Finland is considering the use of self-administered </w:t>
      </w:r>
      <w:r w:rsidR="006A227F">
        <w:rPr>
          <w:lang w:val="en-US"/>
        </w:rPr>
        <w:t xml:space="preserve">corona tests - </w:t>
      </w:r>
      <w:hyperlink r:id="rId330" w:history="1">
        <w:r w:rsidR="006A227F" w:rsidRPr="006A227F">
          <w:rPr>
            <w:rStyle w:val="Hyperlink"/>
            <w:lang w:val="en-US"/>
          </w:rPr>
          <w:t>YLE</w:t>
        </w:r>
      </w:hyperlink>
    </w:p>
    <w:p w14:paraId="719FE8F3" w14:textId="0D215D21" w:rsidR="00041B78" w:rsidRPr="00333D0F" w:rsidRDefault="00041B78" w:rsidP="00C55FCE">
      <w:pPr>
        <w:pStyle w:val="Bulletslist"/>
        <w:rPr>
          <w:lang w:val="en-US"/>
        </w:rPr>
      </w:pPr>
      <w:r>
        <w:rPr>
          <w:b/>
          <w:bCs/>
          <w:lang w:val="en-US"/>
        </w:rPr>
        <w:t>11 November:</w:t>
      </w:r>
      <w:r>
        <w:rPr>
          <w:lang w:val="en-US"/>
        </w:rPr>
        <w:t xml:space="preserve"> High demand in flu shots creates shortages - </w:t>
      </w:r>
      <w:hyperlink r:id="rId331" w:history="1">
        <w:r w:rsidRPr="00041B78">
          <w:rPr>
            <w:rStyle w:val="Hyperlink"/>
            <w:lang w:val="en-US"/>
          </w:rPr>
          <w:t>YLE</w:t>
        </w:r>
      </w:hyperlink>
    </w:p>
    <w:p w14:paraId="5AB142F1" w14:textId="6FA1C8BD" w:rsidR="006C4042" w:rsidRPr="00C55FCE" w:rsidRDefault="006C4042" w:rsidP="004C0A20">
      <w:pPr>
        <w:pStyle w:val="Heading6"/>
        <w:rPr>
          <w:lang w:val="en-US"/>
        </w:rPr>
      </w:pPr>
      <w:r>
        <w:rPr>
          <w:lang w:val="en-US"/>
        </w:rPr>
        <w:t>October</w:t>
      </w:r>
    </w:p>
    <w:p w14:paraId="212E1243" w14:textId="5D61F24A" w:rsidR="00115022" w:rsidRPr="006C4042" w:rsidRDefault="00115022">
      <w:pPr>
        <w:pStyle w:val="Bulletslist"/>
        <w:rPr>
          <w:lang w:val="en-US"/>
        </w:rPr>
      </w:pPr>
      <w:r w:rsidRPr="006C4042">
        <w:rPr>
          <w:b/>
          <w:bCs/>
          <w:lang w:val="en-US"/>
        </w:rPr>
        <w:t>22 October</w:t>
      </w:r>
      <w:r w:rsidRPr="006C4042">
        <w:rPr>
          <w:lang w:val="en-US"/>
        </w:rPr>
        <w:t xml:space="preserve">: Government finalizing testing rules for arrivals in Finland – </w:t>
      </w:r>
      <w:hyperlink r:id="rId332" w:history="1">
        <w:r w:rsidRPr="006C4042">
          <w:rPr>
            <w:rStyle w:val="Hyperlink"/>
            <w:lang w:val="en-US"/>
          </w:rPr>
          <w:t>Helsinki Times</w:t>
        </w:r>
      </w:hyperlink>
    </w:p>
    <w:p w14:paraId="5854DF84" w14:textId="2AF20171" w:rsidR="007D24C2" w:rsidRPr="00241CD3" w:rsidRDefault="007D24C2" w:rsidP="00A02E91">
      <w:pPr>
        <w:pStyle w:val="Bulletslist"/>
        <w:rPr>
          <w:lang w:val="en-US"/>
        </w:rPr>
      </w:pPr>
      <w:r w:rsidRPr="00241CD3">
        <w:rPr>
          <w:b/>
          <w:bCs/>
          <w:lang w:val="en-US"/>
        </w:rPr>
        <w:t>13 October</w:t>
      </w:r>
      <w:r>
        <w:rPr>
          <w:lang w:val="en-US"/>
        </w:rPr>
        <w:t xml:space="preserve">: Mask guidelines tightened at airports - </w:t>
      </w:r>
      <w:hyperlink r:id="rId333" w:history="1">
        <w:r w:rsidRPr="007D24C2">
          <w:rPr>
            <w:rStyle w:val="Hyperlink"/>
            <w:lang w:val="en-US"/>
          </w:rPr>
          <w:t>YLE</w:t>
        </w:r>
      </w:hyperlink>
    </w:p>
    <w:p w14:paraId="24B64BFA" w14:textId="3C4C5B3C" w:rsidR="00ED522C" w:rsidRPr="00201CA5" w:rsidRDefault="00ED522C" w:rsidP="00A02E91">
      <w:pPr>
        <w:pStyle w:val="Bulletslist"/>
        <w:rPr>
          <w:lang w:val="en-US"/>
        </w:rPr>
      </w:pPr>
      <w:r w:rsidRPr="00201CA5">
        <w:rPr>
          <w:b/>
          <w:bCs/>
          <w:lang w:val="en-US"/>
        </w:rPr>
        <w:t>6 October</w:t>
      </w:r>
      <w:r>
        <w:rPr>
          <w:lang w:val="en-US"/>
        </w:rPr>
        <w:t xml:space="preserve">: Government promises action as Helsinki leaders demand more mask usage - </w:t>
      </w:r>
      <w:hyperlink r:id="rId334" w:history="1">
        <w:r w:rsidRPr="00ED522C">
          <w:rPr>
            <w:rStyle w:val="Hyperlink"/>
            <w:lang w:val="en-US"/>
          </w:rPr>
          <w:t>YLE</w:t>
        </w:r>
      </w:hyperlink>
    </w:p>
    <w:p w14:paraId="1150535F" w14:textId="75E99BA7" w:rsidR="0088790D" w:rsidRPr="00C55FCE" w:rsidRDefault="00D07312" w:rsidP="00A02E91">
      <w:pPr>
        <w:pStyle w:val="Bulletslist"/>
        <w:rPr>
          <w:rStyle w:val="Hyperlink"/>
          <w:color w:val="333333"/>
          <w:u w:val="none"/>
          <w:lang w:val="en-US"/>
        </w:rPr>
      </w:pPr>
      <w:r w:rsidRPr="00201CA5">
        <w:rPr>
          <w:b/>
          <w:bCs/>
          <w:lang w:val="en-US"/>
        </w:rPr>
        <w:t>1 October</w:t>
      </w:r>
      <w:r>
        <w:rPr>
          <w:lang w:val="en-US"/>
        </w:rPr>
        <w:t xml:space="preserve">: Health Ministry recommends using masks in all of Finland – </w:t>
      </w:r>
      <w:hyperlink r:id="rId335" w:history="1">
        <w:r w:rsidRPr="00D07312">
          <w:rPr>
            <w:rStyle w:val="Hyperlink"/>
            <w:lang w:val="en-US"/>
          </w:rPr>
          <w:t>Helsinki Times</w:t>
        </w:r>
      </w:hyperlink>
    </w:p>
    <w:p w14:paraId="1E054816" w14:textId="6C02F649" w:rsidR="00852931" w:rsidRPr="00201CA5" w:rsidRDefault="00852931" w:rsidP="004C0A20">
      <w:pPr>
        <w:pStyle w:val="Heading6"/>
        <w:rPr>
          <w:lang w:val="en-US"/>
        </w:rPr>
      </w:pPr>
      <w:r>
        <w:rPr>
          <w:lang w:val="en-US"/>
        </w:rPr>
        <w:t>September</w:t>
      </w:r>
    </w:p>
    <w:p w14:paraId="25FF3577" w14:textId="48AF4402" w:rsidR="00AB4559" w:rsidRPr="00C55FCE" w:rsidRDefault="00AB4559" w:rsidP="00A02E91">
      <w:pPr>
        <w:pStyle w:val="Bulletslist"/>
        <w:rPr>
          <w:rStyle w:val="Hyperlink"/>
          <w:color w:val="333333"/>
          <w:u w:val="none"/>
          <w:lang w:val="en-US"/>
        </w:rPr>
      </w:pPr>
      <w:r w:rsidRPr="00AB4559">
        <w:rPr>
          <w:b/>
          <w:bCs/>
          <w:lang w:val="en-US"/>
        </w:rPr>
        <w:t>15 September</w:t>
      </w:r>
      <w:r>
        <w:rPr>
          <w:lang w:val="en-US"/>
        </w:rPr>
        <w:t xml:space="preserve">: Finland eases corona testing backlogs - </w:t>
      </w:r>
      <w:hyperlink r:id="rId336" w:history="1">
        <w:r w:rsidRPr="00AB4559">
          <w:rPr>
            <w:rStyle w:val="Hyperlink"/>
            <w:lang w:val="en-US"/>
          </w:rPr>
          <w:t>YLE</w:t>
        </w:r>
      </w:hyperlink>
    </w:p>
    <w:p w14:paraId="06D0D360" w14:textId="34EE38F5" w:rsidR="00852931" w:rsidRPr="00AB4559" w:rsidRDefault="00852931" w:rsidP="004C0A20">
      <w:pPr>
        <w:pStyle w:val="Heading6"/>
        <w:rPr>
          <w:lang w:val="en-US"/>
        </w:rPr>
      </w:pPr>
      <w:r>
        <w:rPr>
          <w:lang w:val="en-US"/>
        </w:rPr>
        <w:t>August</w:t>
      </w:r>
    </w:p>
    <w:p w14:paraId="1A7608C9" w14:textId="2FE958C4" w:rsidR="00B6567E" w:rsidRPr="00450639" w:rsidRDefault="00B6567E" w:rsidP="00A02E91">
      <w:pPr>
        <w:pStyle w:val="Bulletslist"/>
        <w:rPr>
          <w:lang w:val="en-US"/>
        </w:rPr>
      </w:pPr>
      <w:r w:rsidRPr="00450639">
        <w:rPr>
          <w:b/>
          <w:bCs/>
          <w:lang w:val="en-US"/>
        </w:rPr>
        <w:t>20 August</w:t>
      </w:r>
      <w:r>
        <w:rPr>
          <w:lang w:val="en-US"/>
        </w:rPr>
        <w:t xml:space="preserve">: Mask prices drop sharply - </w:t>
      </w:r>
      <w:hyperlink r:id="rId337" w:history="1">
        <w:r w:rsidRPr="00B6567E">
          <w:rPr>
            <w:rStyle w:val="Hyperlink"/>
            <w:lang w:val="en-US"/>
          </w:rPr>
          <w:t>YLE</w:t>
        </w:r>
      </w:hyperlink>
    </w:p>
    <w:p w14:paraId="642ADDE6" w14:textId="071AC78F" w:rsidR="00DF7480" w:rsidRPr="00450639" w:rsidRDefault="00DF7480" w:rsidP="00A02E91">
      <w:pPr>
        <w:pStyle w:val="Bulletslist"/>
        <w:rPr>
          <w:lang w:val="en-US"/>
        </w:rPr>
      </w:pPr>
      <w:r w:rsidRPr="00450639">
        <w:rPr>
          <w:b/>
          <w:bCs/>
          <w:lang w:val="en-US"/>
        </w:rPr>
        <w:t>19 August</w:t>
      </w:r>
      <w:r>
        <w:rPr>
          <w:lang w:val="en-US"/>
        </w:rPr>
        <w:t xml:space="preserve">: Finland plans to increase testing capacity to 20,000 a day - </w:t>
      </w:r>
      <w:hyperlink r:id="rId338" w:history="1">
        <w:r w:rsidRPr="00DF7480">
          <w:rPr>
            <w:rStyle w:val="Hyperlink"/>
            <w:lang w:val="en-US"/>
          </w:rPr>
          <w:t>YLE</w:t>
        </w:r>
      </w:hyperlink>
    </w:p>
    <w:p w14:paraId="760636D2" w14:textId="7C870DD7" w:rsidR="00B6567E" w:rsidRPr="00450639" w:rsidRDefault="00B6567E" w:rsidP="00A02E91">
      <w:pPr>
        <w:pStyle w:val="Bulletslist"/>
        <w:rPr>
          <w:lang w:val="en-US"/>
        </w:rPr>
      </w:pPr>
      <w:r w:rsidRPr="00450639">
        <w:rPr>
          <w:b/>
          <w:bCs/>
          <w:lang w:val="en-US"/>
        </w:rPr>
        <w:t>19 August</w:t>
      </w:r>
      <w:r>
        <w:rPr>
          <w:lang w:val="en-US"/>
        </w:rPr>
        <w:t xml:space="preserve">: Masks for work and commuting can be tax deductible - </w:t>
      </w:r>
      <w:hyperlink r:id="rId339" w:history="1">
        <w:r w:rsidRPr="00B6567E">
          <w:rPr>
            <w:rStyle w:val="Hyperlink"/>
            <w:lang w:val="en-US"/>
          </w:rPr>
          <w:t>YLE</w:t>
        </w:r>
      </w:hyperlink>
    </w:p>
    <w:p w14:paraId="524E07BE" w14:textId="6BFD788A" w:rsidR="00FE5342" w:rsidRPr="00D148AC" w:rsidRDefault="00FE5342" w:rsidP="00A02E91">
      <w:pPr>
        <w:pStyle w:val="Bulletslist"/>
        <w:rPr>
          <w:lang w:val="en-US"/>
        </w:rPr>
      </w:pPr>
      <w:r w:rsidRPr="00D148AC">
        <w:rPr>
          <w:b/>
          <w:bCs/>
          <w:lang w:val="en-US"/>
        </w:rPr>
        <w:t>11 August</w:t>
      </w:r>
      <w:r>
        <w:rPr>
          <w:lang w:val="en-US"/>
        </w:rPr>
        <w:t xml:space="preserve">: Face mask demand prompts some shops to limit sales - </w:t>
      </w:r>
      <w:hyperlink r:id="rId340" w:history="1">
        <w:r w:rsidRPr="00FE5342">
          <w:rPr>
            <w:rStyle w:val="Hyperlink"/>
            <w:lang w:val="en-US"/>
          </w:rPr>
          <w:t>YLE</w:t>
        </w:r>
      </w:hyperlink>
    </w:p>
    <w:p w14:paraId="506D47C1" w14:textId="6195FE6A" w:rsidR="00FE5342" w:rsidRPr="00D148AC" w:rsidRDefault="00FE5342" w:rsidP="00A02E91">
      <w:pPr>
        <w:pStyle w:val="Bulletslist"/>
        <w:rPr>
          <w:lang w:val="en-US"/>
        </w:rPr>
      </w:pPr>
      <w:r w:rsidRPr="00D148AC">
        <w:rPr>
          <w:b/>
          <w:bCs/>
          <w:lang w:val="en-US"/>
        </w:rPr>
        <w:t>11 August</w:t>
      </w:r>
      <w:r>
        <w:rPr>
          <w:lang w:val="en-US"/>
        </w:rPr>
        <w:t xml:space="preserve">: Covid testing delays grow in Helsinki region - </w:t>
      </w:r>
      <w:hyperlink r:id="rId341" w:history="1">
        <w:r w:rsidRPr="00FE5342">
          <w:rPr>
            <w:rStyle w:val="Hyperlink"/>
            <w:lang w:val="en-US"/>
          </w:rPr>
          <w:t>YLE</w:t>
        </w:r>
      </w:hyperlink>
    </w:p>
    <w:p w14:paraId="64C1266C" w14:textId="415AB8B8" w:rsidR="008E2225" w:rsidRPr="00D148AC" w:rsidRDefault="008E2225" w:rsidP="00A02E91">
      <w:pPr>
        <w:pStyle w:val="Bulletslist"/>
        <w:rPr>
          <w:lang w:val="en-US"/>
        </w:rPr>
      </w:pPr>
      <w:r w:rsidRPr="00D148AC">
        <w:rPr>
          <w:b/>
          <w:bCs/>
          <w:lang w:val="en-US"/>
        </w:rPr>
        <w:t>10 August</w:t>
      </w:r>
      <w:r>
        <w:rPr>
          <w:lang w:val="en-US"/>
        </w:rPr>
        <w:t xml:space="preserve">: Employers don’t have to pay for face masks - </w:t>
      </w:r>
      <w:hyperlink r:id="rId342" w:history="1">
        <w:r w:rsidRPr="008E2225">
          <w:rPr>
            <w:rStyle w:val="Hyperlink"/>
            <w:lang w:val="en-US"/>
          </w:rPr>
          <w:t>YLE</w:t>
        </w:r>
      </w:hyperlink>
    </w:p>
    <w:p w14:paraId="1AAA7B14" w14:textId="0AC690BF" w:rsidR="00754FE1" w:rsidRPr="00D148AC" w:rsidRDefault="00754FE1" w:rsidP="00A02E91">
      <w:pPr>
        <w:pStyle w:val="Bulletslist"/>
        <w:rPr>
          <w:lang w:val="en-US"/>
        </w:rPr>
      </w:pPr>
      <w:r w:rsidRPr="00D148AC">
        <w:rPr>
          <w:b/>
          <w:bCs/>
          <w:lang w:val="en-US"/>
        </w:rPr>
        <w:t>7 August</w:t>
      </w:r>
      <w:r>
        <w:rPr>
          <w:lang w:val="en-US"/>
        </w:rPr>
        <w:t xml:space="preserve">: Turku region issues face mask recommendation - </w:t>
      </w:r>
      <w:hyperlink r:id="rId343" w:history="1">
        <w:r w:rsidRPr="00754FE1">
          <w:rPr>
            <w:rStyle w:val="Hyperlink"/>
            <w:lang w:val="en-US"/>
          </w:rPr>
          <w:t>YLE</w:t>
        </w:r>
      </w:hyperlink>
    </w:p>
    <w:p w14:paraId="26B336EF" w14:textId="320BD7FC" w:rsidR="001435C0" w:rsidRPr="00C55FCE" w:rsidRDefault="001435C0" w:rsidP="00A02E91">
      <w:pPr>
        <w:pStyle w:val="Bulletslist"/>
        <w:rPr>
          <w:rStyle w:val="Hyperlink"/>
          <w:color w:val="333333"/>
          <w:u w:val="none"/>
          <w:lang w:val="en-US"/>
        </w:rPr>
      </w:pPr>
      <w:r w:rsidRPr="00D148AC">
        <w:rPr>
          <w:b/>
          <w:bCs/>
          <w:lang w:val="en-US"/>
        </w:rPr>
        <w:t>4 August</w:t>
      </w:r>
      <w:r>
        <w:rPr>
          <w:lang w:val="en-US"/>
        </w:rPr>
        <w:t xml:space="preserve">: Mask sales spike in Finland - </w:t>
      </w:r>
      <w:hyperlink r:id="rId344" w:history="1">
        <w:r w:rsidRPr="001435C0">
          <w:rPr>
            <w:rStyle w:val="Hyperlink"/>
            <w:lang w:val="en-US"/>
          </w:rPr>
          <w:t>YLE</w:t>
        </w:r>
      </w:hyperlink>
    </w:p>
    <w:p w14:paraId="0B69B53E" w14:textId="6A5336E5" w:rsidR="00852931" w:rsidRPr="00D148AC" w:rsidRDefault="00852931" w:rsidP="004C0A20">
      <w:pPr>
        <w:pStyle w:val="Heading6"/>
        <w:rPr>
          <w:lang w:val="en-US"/>
        </w:rPr>
      </w:pPr>
      <w:r>
        <w:rPr>
          <w:lang w:val="en-US"/>
        </w:rPr>
        <w:t>July</w:t>
      </w:r>
    </w:p>
    <w:p w14:paraId="4AF5A808" w14:textId="268A678C" w:rsidR="00810173" w:rsidRPr="00FA447A" w:rsidRDefault="00810173" w:rsidP="00A02E91">
      <w:pPr>
        <w:pStyle w:val="Bulletslist"/>
        <w:rPr>
          <w:lang w:val="en-US"/>
        </w:rPr>
      </w:pPr>
      <w:r w:rsidRPr="00FA447A">
        <w:rPr>
          <w:b/>
          <w:bCs/>
          <w:lang w:val="en-US"/>
        </w:rPr>
        <w:t>28 July</w:t>
      </w:r>
      <w:r>
        <w:rPr>
          <w:lang w:val="en-US"/>
        </w:rPr>
        <w:t xml:space="preserve">: Finnish health experts call for national recommendation on face masks - </w:t>
      </w:r>
      <w:hyperlink r:id="rId345" w:history="1">
        <w:r w:rsidRPr="00810173">
          <w:rPr>
            <w:rStyle w:val="Hyperlink"/>
            <w:lang w:val="en-US"/>
          </w:rPr>
          <w:t>YLE</w:t>
        </w:r>
      </w:hyperlink>
    </w:p>
    <w:p w14:paraId="76F39013" w14:textId="156DCC7B" w:rsidR="00810173" w:rsidRPr="00C55FCE" w:rsidRDefault="00810173" w:rsidP="00A02E91">
      <w:pPr>
        <w:pStyle w:val="Bulletslist"/>
        <w:rPr>
          <w:rStyle w:val="Hyperlink"/>
          <w:color w:val="333333"/>
          <w:u w:val="none"/>
          <w:lang w:val="en-US"/>
        </w:rPr>
      </w:pPr>
      <w:r w:rsidRPr="00FA447A">
        <w:rPr>
          <w:b/>
          <w:bCs/>
          <w:lang w:val="en-US"/>
        </w:rPr>
        <w:t>24 July</w:t>
      </w:r>
      <w:r>
        <w:rPr>
          <w:lang w:val="en-US"/>
        </w:rPr>
        <w:t xml:space="preserve">: Strong increase in testing, but variations in access in Finland - </w:t>
      </w:r>
      <w:hyperlink r:id="rId346" w:history="1">
        <w:r w:rsidRPr="00810173">
          <w:rPr>
            <w:rStyle w:val="Hyperlink"/>
            <w:lang w:val="en-US"/>
          </w:rPr>
          <w:t>YLE</w:t>
        </w:r>
      </w:hyperlink>
    </w:p>
    <w:p w14:paraId="304A43A1" w14:textId="0170F71C" w:rsidR="00852931" w:rsidRPr="00FA447A" w:rsidRDefault="00852931" w:rsidP="004C0A20">
      <w:pPr>
        <w:pStyle w:val="Heading6"/>
        <w:rPr>
          <w:lang w:val="en-US"/>
        </w:rPr>
      </w:pPr>
      <w:r>
        <w:rPr>
          <w:lang w:val="en-US"/>
        </w:rPr>
        <w:t>June</w:t>
      </w:r>
    </w:p>
    <w:p w14:paraId="6DC06888" w14:textId="4BC59BB7" w:rsidR="00B71DC4" w:rsidRPr="000C493D" w:rsidRDefault="00B71DC4" w:rsidP="00A02E91">
      <w:pPr>
        <w:pStyle w:val="Bulletslist"/>
        <w:rPr>
          <w:lang w:val="en-US"/>
        </w:rPr>
      </w:pPr>
      <w:r w:rsidRPr="000C493D">
        <w:rPr>
          <w:b/>
          <w:bCs/>
          <w:lang w:val="en-US"/>
        </w:rPr>
        <w:t>29 June</w:t>
      </w:r>
      <w:r>
        <w:rPr>
          <w:lang w:val="en-US"/>
        </w:rPr>
        <w:t xml:space="preserve">: Helsinki to trial coronavirus breathalyser - </w:t>
      </w:r>
      <w:hyperlink r:id="rId347" w:history="1">
        <w:r w:rsidRPr="00B71DC4">
          <w:rPr>
            <w:rStyle w:val="Hyperlink"/>
            <w:lang w:val="en-US"/>
          </w:rPr>
          <w:t>YLE</w:t>
        </w:r>
      </w:hyperlink>
    </w:p>
    <w:p w14:paraId="71713A89" w14:textId="2CA269C5" w:rsidR="001851E5" w:rsidRPr="005D766F" w:rsidRDefault="001851E5" w:rsidP="00A02E91">
      <w:pPr>
        <w:pStyle w:val="Bulletslist"/>
        <w:rPr>
          <w:lang w:val="en-US"/>
        </w:rPr>
      </w:pPr>
      <w:r w:rsidRPr="005D766F">
        <w:rPr>
          <w:b/>
          <w:bCs/>
          <w:lang w:val="en-US"/>
        </w:rPr>
        <w:t>4 June</w:t>
      </w:r>
      <w:r>
        <w:rPr>
          <w:lang w:val="en-US"/>
        </w:rPr>
        <w:t xml:space="preserve">: Finnish government not issuing face mask use guidelines - </w:t>
      </w:r>
      <w:hyperlink r:id="rId348" w:history="1">
        <w:r w:rsidRPr="001851E5">
          <w:rPr>
            <w:rStyle w:val="Hyperlink"/>
            <w:lang w:val="en-US"/>
          </w:rPr>
          <w:t>YLE</w:t>
        </w:r>
      </w:hyperlink>
    </w:p>
    <w:p w14:paraId="1C670554" w14:textId="142F30D6" w:rsidR="00F84FA5" w:rsidRPr="00CD21BC" w:rsidRDefault="00F84FA5" w:rsidP="00A02E91">
      <w:pPr>
        <w:pStyle w:val="Bulletslist"/>
        <w:rPr>
          <w:lang w:val="en-US"/>
        </w:rPr>
      </w:pPr>
      <w:r w:rsidRPr="00CD21BC">
        <w:rPr>
          <w:b/>
          <w:bCs/>
          <w:lang w:val="en-US"/>
        </w:rPr>
        <w:t>3 June</w:t>
      </w:r>
      <w:r>
        <w:rPr>
          <w:lang w:val="en-US"/>
        </w:rPr>
        <w:t xml:space="preserve">: Finnish researchers call for mandatory mask use - </w:t>
      </w:r>
      <w:hyperlink r:id="rId349" w:history="1">
        <w:r w:rsidRPr="00F84FA5">
          <w:rPr>
            <w:rStyle w:val="Hyperlink"/>
            <w:lang w:val="en-US"/>
          </w:rPr>
          <w:t>YLE</w:t>
        </w:r>
      </w:hyperlink>
    </w:p>
    <w:p w14:paraId="43F65F71" w14:textId="65C4B121" w:rsidR="00F84FA5" w:rsidRPr="00C55FCE" w:rsidRDefault="00F84FA5" w:rsidP="00A02E91">
      <w:pPr>
        <w:pStyle w:val="Bulletslist"/>
        <w:rPr>
          <w:rStyle w:val="Hyperlink"/>
          <w:color w:val="333333"/>
          <w:u w:val="none"/>
          <w:lang w:val="en-US"/>
        </w:rPr>
      </w:pPr>
      <w:r w:rsidRPr="00CD21BC">
        <w:rPr>
          <w:b/>
          <w:bCs/>
          <w:lang w:val="en-US"/>
        </w:rPr>
        <w:t>2 June</w:t>
      </w:r>
      <w:r>
        <w:rPr>
          <w:lang w:val="en-US"/>
        </w:rPr>
        <w:t xml:space="preserve">: Government appointed expert panel advices for obligatory mask wearing until vaccine available - </w:t>
      </w:r>
      <w:hyperlink r:id="rId350" w:history="1">
        <w:r w:rsidRPr="00F84FA5">
          <w:rPr>
            <w:rStyle w:val="Hyperlink"/>
            <w:lang w:val="en-US"/>
          </w:rPr>
          <w:t>YLE</w:t>
        </w:r>
      </w:hyperlink>
    </w:p>
    <w:p w14:paraId="45CC3587" w14:textId="648C9EAB" w:rsidR="00852931" w:rsidRPr="00CD21BC" w:rsidRDefault="00852931" w:rsidP="004C0A20">
      <w:pPr>
        <w:pStyle w:val="Heading6"/>
        <w:rPr>
          <w:lang w:val="en-US"/>
        </w:rPr>
      </w:pPr>
      <w:r>
        <w:rPr>
          <w:lang w:val="en-US"/>
        </w:rPr>
        <w:t>May</w:t>
      </w:r>
    </w:p>
    <w:p w14:paraId="00AFCEA7" w14:textId="7F82474D" w:rsidR="00904530" w:rsidRPr="00A46C2A" w:rsidRDefault="00904530" w:rsidP="00A02E91">
      <w:pPr>
        <w:pStyle w:val="Bulletslist"/>
        <w:rPr>
          <w:lang w:val="en-US"/>
        </w:rPr>
      </w:pPr>
      <w:r w:rsidRPr="00A46C2A">
        <w:rPr>
          <w:b/>
          <w:bCs/>
          <w:lang w:val="en-US"/>
        </w:rPr>
        <w:t>25 May</w:t>
      </w:r>
      <w:r>
        <w:rPr>
          <w:lang w:val="en-US"/>
        </w:rPr>
        <w:t xml:space="preserve">: Ministry requests procurement of 100 million euros of PPE - </w:t>
      </w:r>
      <w:hyperlink r:id="rId351" w:history="1">
        <w:r w:rsidRPr="00904530">
          <w:rPr>
            <w:rStyle w:val="Hyperlink"/>
            <w:lang w:val="en-US"/>
          </w:rPr>
          <w:t>YLE</w:t>
        </w:r>
      </w:hyperlink>
    </w:p>
    <w:p w14:paraId="1933F41C" w14:textId="79DBCF62" w:rsidR="00B85C1F" w:rsidRDefault="00B85C1F" w:rsidP="00A02E91">
      <w:pPr>
        <w:pStyle w:val="Bulletslist"/>
        <w:rPr>
          <w:lang w:val="en-US"/>
        </w:rPr>
      </w:pPr>
      <w:r w:rsidRPr="004B5AB1">
        <w:rPr>
          <w:b/>
          <w:bCs/>
          <w:lang w:val="en-US"/>
        </w:rPr>
        <w:t>19 May</w:t>
      </w:r>
      <w:r>
        <w:rPr>
          <w:lang w:val="en-US"/>
        </w:rPr>
        <w:t xml:space="preserve">: Helsinki to increase testing capacity to 4,000 a day by Autumn - </w:t>
      </w:r>
      <w:hyperlink r:id="rId352" w:history="1">
        <w:r w:rsidRPr="00B85C1F">
          <w:rPr>
            <w:rStyle w:val="Hyperlink"/>
            <w:lang w:val="en-US"/>
          </w:rPr>
          <w:t>YLE</w:t>
        </w:r>
      </w:hyperlink>
    </w:p>
    <w:p w14:paraId="1CDF7621" w14:textId="1F886335" w:rsidR="001619BC" w:rsidRPr="004B5AB1" w:rsidRDefault="001619BC" w:rsidP="00A02E91">
      <w:pPr>
        <w:pStyle w:val="Bulletslist"/>
        <w:rPr>
          <w:lang w:val="en-US"/>
        </w:rPr>
      </w:pPr>
      <w:r>
        <w:rPr>
          <w:b/>
          <w:bCs/>
          <w:lang w:val="en-US"/>
        </w:rPr>
        <w:t>18 May:</w:t>
      </w:r>
      <w:r>
        <w:rPr>
          <w:lang w:val="en-US"/>
        </w:rPr>
        <w:t xml:space="preserve"> Finnair boosting cargo capacity by stripping seats from passenger planes - </w:t>
      </w:r>
      <w:hyperlink r:id="rId353" w:history="1">
        <w:r w:rsidRPr="001619BC">
          <w:rPr>
            <w:rStyle w:val="Hyperlink"/>
            <w:lang w:val="en-US"/>
          </w:rPr>
          <w:t>YLE</w:t>
        </w:r>
      </w:hyperlink>
    </w:p>
    <w:p w14:paraId="7EFD5B85" w14:textId="2A124027" w:rsidR="002808F1" w:rsidRPr="003A75B5" w:rsidRDefault="002808F1" w:rsidP="00A02E91">
      <w:pPr>
        <w:pStyle w:val="Bulletslist"/>
        <w:rPr>
          <w:lang w:val="en-US"/>
        </w:rPr>
      </w:pPr>
      <w:r w:rsidRPr="003A75B5">
        <w:rPr>
          <w:b/>
          <w:bCs/>
          <w:lang w:val="en-US"/>
        </w:rPr>
        <w:t>12 May</w:t>
      </w:r>
      <w:r>
        <w:rPr>
          <w:lang w:val="en-US"/>
        </w:rPr>
        <w:t xml:space="preserve">: Private antibody testing numbers increasing - </w:t>
      </w:r>
      <w:hyperlink r:id="rId354" w:history="1">
        <w:r w:rsidRPr="002808F1">
          <w:rPr>
            <w:rStyle w:val="Hyperlink"/>
            <w:lang w:val="en-US"/>
          </w:rPr>
          <w:t>HS</w:t>
        </w:r>
      </w:hyperlink>
    </w:p>
    <w:p w14:paraId="618DD283" w14:textId="77777777" w:rsidR="0080525A" w:rsidRPr="00A02E91" w:rsidRDefault="0080525A" w:rsidP="009D734A">
      <w:pPr>
        <w:pStyle w:val="Bulletslist"/>
        <w:numPr>
          <w:ilvl w:val="0"/>
          <w:numId w:val="0"/>
        </w:numPr>
        <w:ind w:left="360"/>
      </w:pPr>
    </w:p>
    <w:p w14:paraId="6642F35F" w14:textId="77777777" w:rsidR="00F85DBF" w:rsidRDefault="00F85DBF" w:rsidP="006024D7"/>
    <w:p w14:paraId="7F6A1D1C" w14:textId="77777777" w:rsidR="00F85DBF" w:rsidRDefault="00F85DBF">
      <w:pPr>
        <w:pStyle w:val="Heading3"/>
      </w:pPr>
    </w:p>
    <w:p w14:paraId="69713F6D" w14:textId="5BFC76E5" w:rsidR="0031540D" w:rsidRDefault="00655EB9">
      <w:pPr>
        <w:pStyle w:val="Heading3"/>
      </w:pPr>
      <w:bookmarkStart w:id="39" w:name="_Toc61450717"/>
      <w:r>
        <w:t>France</w:t>
      </w:r>
      <w:bookmarkEnd w:id="39"/>
      <w:r>
        <w:t xml:space="preserve"> </w:t>
      </w:r>
    </w:p>
    <w:tbl>
      <w:tblPr>
        <w:tblStyle w:val="GridTable4-Accent4"/>
        <w:tblW w:w="0" w:type="auto"/>
        <w:tblLook w:val="04A0" w:firstRow="1" w:lastRow="0" w:firstColumn="1" w:lastColumn="0" w:noHBand="0" w:noVBand="1"/>
      </w:tblPr>
      <w:tblGrid>
        <w:gridCol w:w="4884"/>
        <w:gridCol w:w="3301"/>
        <w:gridCol w:w="5220"/>
      </w:tblGrid>
      <w:tr w:rsidR="00F85DBF" w14:paraId="500AA795" w14:textId="3E57BDF7"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4" w:type="dxa"/>
          </w:tcPr>
          <w:p w14:paraId="2820E41A" w14:textId="77777777" w:rsidR="00F85DBF" w:rsidRPr="004371AA" w:rsidRDefault="00F85DBF" w:rsidP="000607AF">
            <w:pPr>
              <w:rPr>
                <w:color w:val="FFFFFF" w:themeColor="background1"/>
              </w:rPr>
            </w:pPr>
            <w:bookmarkStart w:id="40" w:name="_Hlk56585945"/>
            <w:r w:rsidRPr="004371AA">
              <w:rPr>
                <w:color w:val="FFFFFF" w:themeColor="background1"/>
              </w:rPr>
              <w:t>Relevant national websites</w:t>
            </w:r>
          </w:p>
        </w:tc>
        <w:tc>
          <w:tcPr>
            <w:tcW w:w="3301" w:type="dxa"/>
          </w:tcPr>
          <w:p w14:paraId="10DB81AE" w14:textId="77777777" w:rsidR="00F85DBF" w:rsidRPr="004371AA" w:rsidRDefault="00F85DBF"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471F84B2" w14:textId="2862D5B0" w:rsidR="00F85DBF" w:rsidRPr="004371AA" w:rsidRDefault="00F85DBF"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85DBF" w14:paraId="6DD05613" w14:textId="1F3283F2"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884" w:type="dxa"/>
          </w:tcPr>
          <w:p w14:paraId="53695C98" w14:textId="77777777" w:rsidR="00F85DBF" w:rsidRPr="004371AA" w:rsidRDefault="00860DF2" w:rsidP="00333D0F">
            <w:pPr>
              <w:pStyle w:val="Bulletslist"/>
              <w:jc w:val="left"/>
              <w:rPr>
                <w:b w:val="0"/>
                <w:bCs w:val="0"/>
              </w:rPr>
            </w:pPr>
            <w:hyperlink r:id="rId355" w:history="1">
              <w:r w:rsidR="00F85DBF" w:rsidRPr="004371AA">
                <w:rPr>
                  <w:rStyle w:val="Hyperlink"/>
                  <w:b w:val="0"/>
                  <w:bCs w:val="0"/>
                </w:rPr>
                <w:t>Official information</w:t>
              </w:r>
            </w:hyperlink>
            <w:r w:rsidR="00F85DBF" w:rsidRPr="004371AA">
              <w:rPr>
                <w:b w:val="0"/>
                <w:bCs w:val="0"/>
              </w:rPr>
              <w:t xml:space="preserve"> from the government. </w:t>
            </w:r>
          </w:p>
          <w:p w14:paraId="4D1B1F76" w14:textId="77777777" w:rsidR="00F85DBF" w:rsidRPr="00C55FCE" w:rsidRDefault="00F85DBF" w:rsidP="00AB21D4">
            <w:pPr>
              <w:pStyle w:val="Bulletslist"/>
              <w:jc w:val="left"/>
              <w:rPr>
                <w:rStyle w:val="Hyperlink"/>
                <w:b w:val="0"/>
                <w:bCs w:val="0"/>
                <w:color w:val="333333"/>
                <w:u w:val="none"/>
              </w:rPr>
            </w:pPr>
            <w:r w:rsidRPr="004371AA">
              <w:rPr>
                <w:b w:val="0"/>
                <w:bCs w:val="0"/>
              </w:rPr>
              <w:t xml:space="preserve">Overview of protocols for travellers entering France – </w:t>
            </w:r>
            <w:hyperlink r:id="rId356" w:history="1">
              <w:r w:rsidRPr="004371AA">
                <w:rPr>
                  <w:rStyle w:val="Hyperlink"/>
                  <w:b w:val="0"/>
                  <w:bCs w:val="0"/>
                </w:rPr>
                <w:t>French Government</w:t>
              </w:r>
            </w:hyperlink>
          </w:p>
          <w:p w14:paraId="0BD43896" w14:textId="41FE1FEA" w:rsidR="00F85DBF" w:rsidRPr="00C55FCE" w:rsidRDefault="00860DF2" w:rsidP="00C55FCE">
            <w:pPr>
              <w:pStyle w:val="Bulletslist"/>
              <w:jc w:val="left"/>
              <w:rPr>
                <w:b w:val="0"/>
                <w:bCs w:val="0"/>
              </w:rPr>
            </w:pPr>
            <w:hyperlink r:id="rId357" w:history="1">
              <w:r w:rsidR="00F85DBF" w:rsidRPr="004371AA">
                <w:rPr>
                  <w:rStyle w:val="Hyperlink"/>
                  <w:b w:val="0"/>
                  <w:bCs w:val="0"/>
                </w:rPr>
                <w:t>Recommendations and protocols dealing with COVID-19 for HCPs</w:t>
              </w:r>
            </w:hyperlink>
          </w:p>
        </w:tc>
        <w:tc>
          <w:tcPr>
            <w:tcW w:w="3301" w:type="dxa"/>
          </w:tcPr>
          <w:p w14:paraId="678B8092" w14:textId="4234AE14" w:rsidR="00F85DBF" w:rsidRDefault="000329B5" w:rsidP="00333D0F">
            <w:pPr>
              <w:jc w:val="left"/>
              <w:cnfStyle w:val="000000100000" w:firstRow="0" w:lastRow="0" w:firstColumn="0" w:lastColumn="0" w:oddVBand="0" w:evenVBand="0" w:oddHBand="1" w:evenHBand="0" w:firstRowFirstColumn="0" w:firstRowLastColumn="0" w:lastRowFirstColumn="0" w:lastRowLastColumn="0"/>
              <w:rPr>
                <w:color w:val="auto"/>
              </w:rPr>
            </w:pPr>
            <w:r w:rsidRPr="000329B5">
              <w:t xml:space="preserve">Officials to tighten existing COVID-19-related curfew measures in </w:t>
            </w:r>
            <w:r w:rsidR="001D6638">
              <w:t>eight</w:t>
            </w:r>
            <w:r w:rsidRPr="000329B5">
              <w:t xml:space="preserve"> departments from </w:t>
            </w:r>
            <w:r w:rsidR="001D6638">
              <w:t>10</w:t>
            </w:r>
            <w:r w:rsidR="00E57BC0">
              <w:t xml:space="preserve"> January 2021</w:t>
            </w:r>
            <w:r w:rsidR="001D6638">
              <w:t>. C</w:t>
            </w:r>
            <w:r w:rsidR="001D6638" w:rsidRPr="001D6638">
              <w:t xml:space="preserve">urfew is in effect nationwide through at least </w:t>
            </w:r>
            <w:r w:rsidR="001D6638">
              <w:t>20 January 2021</w:t>
            </w:r>
            <w:r w:rsidR="001D6638" w:rsidRPr="001D6638">
              <w:t xml:space="preserve">. A stricter 1800-0600 curfew is in effect in 15 </w:t>
            </w:r>
            <w:r w:rsidR="001D6638" w:rsidRPr="001D6638">
              <w:lastRenderedPageBreak/>
              <w:t>departments in the eastern part of the country</w:t>
            </w:r>
            <w:r w:rsidRPr="000329B5">
              <w:t xml:space="preserve"> </w:t>
            </w:r>
            <w:r w:rsidR="00D80F67">
              <w:t>(</w:t>
            </w:r>
            <w:hyperlink r:id="rId358" w:history="1">
              <w:r w:rsidR="00E57BC0" w:rsidRPr="00E57BC0">
                <w:rPr>
                  <w:rStyle w:val="Hyperlink"/>
                </w:rPr>
                <w:t>Link</w:t>
              </w:r>
            </w:hyperlink>
            <w:r w:rsidR="00E57BC0">
              <w:t>)</w:t>
            </w:r>
          </w:p>
        </w:tc>
        <w:tc>
          <w:tcPr>
            <w:tcW w:w="5220" w:type="dxa"/>
          </w:tcPr>
          <w:p w14:paraId="2FA045C8" w14:textId="2780E95C" w:rsidR="00627101"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Pr>
                <w:b/>
                <w:bCs/>
              </w:rPr>
              <w:lastRenderedPageBreak/>
              <w:t>S</w:t>
            </w:r>
            <w:r w:rsidRPr="00F07264">
              <w:rPr>
                <w:b/>
                <w:bCs/>
              </w:rPr>
              <w:t>tart</w:t>
            </w:r>
            <w:r>
              <w:rPr>
                <w:b/>
                <w:bCs/>
              </w:rPr>
              <w:t xml:space="preserve"> date</w:t>
            </w:r>
            <w:r w:rsidRPr="00F07264">
              <w:rPr>
                <w:b/>
                <w:bCs/>
              </w:rPr>
              <w:t>:</w:t>
            </w:r>
            <w:r w:rsidRPr="00F07264">
              <w:t xml:space="preserve"> </w:t>
            </w:r>
            <w:r w:rsidR="000329B5">
              <w:t>27 December 2020</w:t>
            </w:r>
          </w:p>
          <w:p w14:paraId="32A1D1BD" w14:textId="4884F48E" w:rsidR="00627101" w:rsidRPr="00C01246"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29</w:t>
            </w:r>
            <w:r w:rsidR="00E10EE1">
              <w:rPr>
                <w:b/>
                <w:bCs/>
              </w:rPr>
              <w:t xml:space="preserve"> </w:t>
            </w:r>
            <w:r w:rsidR="00E10EE1" w:rsidRPr="00C01246">
              <w:t>doses per 100 people</w:t>
            </w:r>
            <w:r w:rsidR="00E10EE1">
              <w:t xml:space="preserve"> (</w:t>
            </w:r>
            <w:r w:rsidR="009D16A5">
              <w:t>12</w:t>
            </w:r>
            <w:r w:rsidR="00E10EE1">
              <w:t xml:space="preserve"> January 2021)</w:t>
            </w:r>
          </w:p>
          <w:p w14:paraId="57E89D33" w14:textId="5492DBBF" w:rsidR="00F85DBF"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00C06581" w:rsidRPr="004C0A20">
              <w:rPr>
                <w:b/>
                <w:bCs/>
                <w:color w:val="auto"/>
              </w:rPr>
              <w:t>:</w:t>
            </w:r>
            <w:r w:rsidR="00C06581" w:rsidRPr="00C06581">
              <w:rPr>
                <w:color w:val="auto"/>
              </w:rPr>
              <w:t xml:space="preserve"> </w:t>
            </w:r>
            <w:hyperlink r:id="rId359" w:history="1">
              <w:hyperlink r:id="rId360" w:history="1">
                <w:r w:rsidR="00F85DBF" w:rsidRPr="003F6308">
                  <w:rPr>
                    <w:rStyle w:val="Hyperlink"/>
                  </w:rPr>
                  <w:t>France’s Vaccination Strategy</w:t>
                </w:r>
              </w:hyperlink>
            </w:hyperlink>
          </w:p>
          <w:p w14:paraId="6FFCA83D" w14:textId="21050096" w:rsidR="00C06581" w:rsidRPr="004371AA"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Pr>
                <w:b/>
                <w:bCs/>
              </w:rPr>
              <w:t xml:space="preserve"> Acquired</w:t>
            </w:r>
            <w:r w:rsidR="00C06581" w:rsidRPr="004C0A20">
              <w:rPr>
                <w:b/>
                <w:bCs/>
                <w:color w:val="auto"/>
              </w:rPr>
              <w:t>:</w:t>
            </w:r>
            <w:r w:rsidR="00381144">
              <w:rPr>
                <w:color w:val="auto"/>
              </w:rPr>
              <w:t xml:space="preserve"> </w:t>
            </w:r>
            <w:r w:rsidR="00381144" w:rsidRPr="00F07264">
              <w:rPr>
                <w:color w:val="auto"/>
              </w:rPr>
              <w:t>200 milli</w:t>
            </w:r>
            <w:r w:rsidR="003F6308" w:rsidRPr="00F07264">
              <w:rPr>
                <w:color w:val="auto"/>
              </w:rPr>
              <w:t>on (</w:t>
            </w:r>
            <w:hyperlink r:id="rId361" w:history="1">
              <w:r w:rsidR="003F6308" w:rsidRPr="00F07264">
                <w:rPr>
                  <w:rStyle w:val="Hyperlink"/>
                </w:rPr>
                <w:t>Link</w:t>
              </w:r>
            </w:hyperlink>
            <w:r w:rsidR="003F6308" w:rsidRPr="00F07264">
              <w:rPr>
                <w:color w:val="auto"/>
              </w:rPr>
              <w:t>)</w:t>
            </w:r>
            <w:r w:rsidR="003F6308">
              <w:rPr>
                <w:color w:val="auto"/>
              </w:rPr>
              <w:t xml:space="preserve"> </w:t>
            </w:r>
            <w:r w:rsidR="003F6308" w:rsidRPr="003F6308">
              <w:rPr>
                <w:color w:val="auto"/>
              </w:rPr>
              <w:t>6 different vaccines</w:t>
            </w:r>
          </w:p>
        </w:tc>
      </w:tr>
    </w:tbl>
    <w:bookmarkEnd w:id="40"/>
    <w:p w14:paraId="79DCAE6F" w14:textId="1919C00E" w:rsidR="00627101" w:rsidRPr="004C0A20" w:rsidRDefault="00627101" w:rsidP="004C0A20">
      <w:pPr>
        <w:pStyle w:val="Heading4"/>
        <w:rPr>
          <w:b/>
          <w:bCs w:val="0"/>
        </w:rPr>
      </w:pPr>
      <w:r w:rsidRPr="004C0A20">
        <w:rPr>
          <w:b/>
          <w:bCs w:val="0"/>
        </w:rPr>
        <w:t>Latest Member State developments affecting the medical technology industry</w:t>
      </w:r>
    </w:p>
    <w:p w14:paraId="6B89DF64" w14:textId="765136ED" w:rsidR="00627101" w:rsidRDefault="00627101" w:rsidP="004C0A20">
      <w:pPr>
        <w:pStyle w:val="Heading5"/>
        <w:rPr>
          <w:b/>
          <w:bCs/>
        </w:rPr>
      </w:pPr>
      <w:r w:rsidRPr="004C0A20">
        <w:rPr>
          <w:b/>
          <w:bCs/>
        </w:rPr>
        <w:t>2021</w:t>
      </w:r>
    </w:p>
    <w:p w14:paraId="24B52440" w14:textId="782A2A1C" w:rsidR="008C3C9B" w:rsidRDefault="008C3C9B" w:rsidP="008C3C9B">
      <w:pPr>
        <w:pStyle w:val="Heading6"/>
      </w:pPr>
      <w:r>
        <w:t>January</w:t>
      </w:r>
    </w:p>
    <w:p w14:paraId="14985191" w14:textId="1C8286FA" w:rsidR="002B2F3A" w:rsidRDefault="002B2F3A" w:rsidP="002B2F3A">
      <w:pPr>
        <w:pStyle w:val="Bulletslist"/>
      </w:pPr>
      <w:r w:rsidRPr="002B2F3A">
        <w:rPr>
          <w:b/>
          <w:bCs/>
        </w:rPr>
        <w:t>12 January:</w:t>
      </w:r>
      <w:r>
        <w:t xml:space="preserve"> </w:t>
      </w:r>
      <w:r w:rsidRPr="002B2F3A">
        <w:t>Up to 30 percent of France's Covid vaccine doses could end up in the bin</w:t>
      </w:r>
      <w:r>
        <w:t xml:space="preserve"> – </w:t>
      </w:r>
      <w:hyperlink r:id="rId362" w:history="1">
        <w:r w:rsidRPr="002B2F3A">
          <w:rPr>
            <w:rStyle w:val="Hyperlink"/>
          </w:rPr>
          <w:t>RFI</w:t>
        </w:r>
      </w:hyperlink>
      <w:r>
        <w:t xml:space="preserve"> </w:t>
      </w:r>
    </w:p>
    <w:p w14:paraId="5072111C" w14:textId="77777777" w:rsidR="002B2F3A" w:rsidRDefault="002B2F3A" w:rsidP="002B2F3A">
      <w:pPr>
        <w:pStyle w:val="Bulletslist"/>
      </w:pPr>
      <w:r>
        <w:rPr>
          <w:b/>
          <w:bCs/>
        </w:rPr>
        <w:t>12 January:</w:t>
      </w:r>
      <w:r>
        <w:t xml:space="preserve"> </w:t>
      </w:r>
      <w:r w:rsidRPr="002B2F3A">
        <w:t>French government partners with Doctolib for Covid-19 vaccine appointments</w:t>
      </w:r>
      <w:r>
        <w:t xml:space="preserve"> – </w:t>
      </w:r>
      <w:hyperlink r:id="rId363" w:history="1">
        <w:r w:rsidRPr="002B2F3A">
          <w:rPr>
            <w:rStyle w:val="Hyperlink"/>
          </w:rPr>
          <w:t>FR</w:t>
        </w:r>
      </w:hyperlink>
    </w:p>
    <w:p w14:paraId="5680E927" w14:textId="7920F0DE" w:rsidR="002B2F3A" w:rsidRPr="002B2F3A" w:rsidRDefault="002B2F3A" w:rsidP="002B2F3A">
      <w:pPr>
        <w:pStyle w:val="Bulletslist"/>
      </w:pPr>
      <w:r>
        <w:rPr>
          <w:b/>
          <w:bCs/>
        </w:rPr>
        <w:t>12 January:</w:t>
      </w:r>
      <w:r>
        <w:t xml:space="preserve"> </w:t>
      </w:r>
      <w:r w:rsidRPr="002B2F3A">
        <w:t>Online vaccine reservations open this week</w:t>
      </w:r>
      <w:r>
        <w:t xml:space="preserve"> – </w:t>
      </w:r>
      <w:hyperlink r:id="rId364" w:history="1">
        <w:r w:rsidRPr="002B2F3A">
          <w:rPr>
            <w:rStyle w:val="Hyperlink"/>
          </w:rPr>
          <w:t xml:space="preserve">CX </w:t>
        </w:r>
      </w:hyperlink>
      <w:r>
        <w:t xml:space="preserve"> </w:t>
      </w:r>
    </w:p>
    <w:p w14:paraId="2B1AAB0C" w14:textId="54066688" w:rsidR="002B2F3A" w:rsidRDefault="002B2F3A" w:rsidP="002B2F3A">
      <w:pPr>
        <w:pStyle w:val="Bulletslist"/>
      </w:pPr>
      <w:r w:rsidRPr="002B2F3A">
        <w:rPr>
          <w:b/>
          <w:bCs/>
        </w:rPr>
        <w:t xml:space="preserve">11 January: </w:t>
      </w:r>
      <w:r w:rsidRPr="002B2F3A">
        <w:t>French government calls on Sanofi to share facilities with competitors</w:t>
      </w:r>
      <w:r>
        <w:t xml:space="preserve"> – </w:t>
      </w:r>
      <w:hyperlink r:id="rId365" w:history="1">
        <w:r w:rsidRPr="002B2F3A">
          <w:rPr>
            <w:rStyle w:val="Hyperlink"/>
          </w:rPr>
          <w:t>POLITICO</w:t>
        </w:r>
      </w:hyperlink>
    </w:p>
    <w:p w14:paraId="689D51B9" w14:textId="77777777" w:rsidR="002B2F3A" w:rsidRDefault="002B2F3A" w:rsidP="002B2F3A">
      <w:pPr>
        <w:pStyle w:val="Bulletslist"/>
      </w:pPr>
      <w:r>
        <w:rPr>
          <w:b/>
          <w:bCs/>
        </w:rPr>
        <w:t>11 January:</w:t>
      </w:r>
      <w:r>
        <w:t xml:space="preserve"> </w:t>
      </w:r>
      <w:r w:rsidRPr="002B2F3A">
        <w:t>How Sanofi got left behind in the race for the Covid-19 vaccine</w:t>
      </w:r>
      <w:r>
        <w:t xml:space="preserve"> – </w:t>
      </w:r>
      <w:hyperlink r:id="rId366" w:history="1">
        <w:r w:rsidRPr="002B2F3A">
          <w:rPr>
            <w:rStyle w:val="Hyperlink"/>
          </w:rPr>
          <w:t xml:space="preserve">Le Monde </w:t>
        </w:r>
      </w:hyperlink>
    </w:p>
    <w:p w14:paraId="049E67DD" w14:textId="3F5E8E1D" w:rsidR="002B2F3A" w:rsidRDefault="002B2F3A" w:rsidP="002B2F3A">
      <w:pPr>
        <w:pStyle w:val="Bulletslist"/>
      </w:pPr>
      <w:r>
        <w:rPr>
          <w:b/>
          <w:bCs/>
        </w:rPr>
        <w:t>10 January:</w:t>
      </w:r>
      <w:r>
        <w:t xml:space="preserve"> </w:t>
      </w:r>
      <w:r w:rsidRPr="002B2F3A">
        <w:t>France rejects criticism of EU coronavirus vaccine procurement</w:t>
      </w:r>
      <w:r>
        <w:t xml:space="preserve"> – </w:t>
      </w:r>
      <w:hyperlink r:id="rId367" w:history="1">
        <w:r w:rsidRPr="002B2F3A">
          <w:rPr>
            <w:rStyle w:val="Hyperlink"/>
          </w:rPr>
          <w:t xml:space="preserve">POLITICO </w:t>
        </w:r>
      </w:hyperlink>
      <w:r>
        <w:t xml:space="preserve"> </w:t>
      </w:r>
    </w:p>
    <w:p w14:paraId="297EBD96" w14:textId="0DAF6356" w:rsidR="002B2F3A" w:rsidRPr="002B2F3A" w:rsidRDefault="002B2F3A" w:rsidP="002B2F3A">
      <w:pPr>
        <w:pStyle w:val="Bulletslist"/>
      </w:pPr>
      <w:r>
        <w:rPr>
          <w:b/>
          <w:bCs/>
        </w:rPr>
        <w:t>4 January:</w:t>
      </w:r>
      <w:r>
        <w:t xml:space="preserve"> </w:t>
      </w:r>
      <w:r w:rsidRPr="002B2F3A">
        <w:t>France’s go-slow coronavirus vaccination strategy backfires</w:t>
      </w:r>
      <w:r>
        <w:t xml:space="preserve"> – </w:t>
      </w:r>
      <w:hyperlink r:id="rId368" w:history="1">
        <w:r w:rsidRPr="002B2F3A">
          <w:rPr>
            <w:rStyle w:val="Hyperlink"/>
          </w:rPr>
          <w:t>AP</w:t>
        </w:r>
      </w:hyperlink>
      <w:r>
        <w:t xml:space="preserve"> </w:t>
      </w:r>
    </w:p>
    <w:p w14:paraId="2007A30F" w14:textId="1BA4DA02" w:rsidR="00B16B9B" w:rsidRPr="004C0A20" w:rsidRDefault="00627101" w:rsidP="001425CB">
      <w:pPr>
        <w:pStyle w:val="Heading5"/>
        <w15:collapsed/>
        <w:rPr>
          <w:b/>
          <w:bCs/>
        </w:rPr>
      </w:pPr>
      <w:r w:rsidRPr="004C0A20">
        <w:rPr>
          <w:b/>
          <w:bCs/>
        </w:rPr>
        <w:t>2020</w:t>
      </w:r>
    </w:p>
    <w:p w14:paraId="374C772E" w14:textId="5BDA4ACD" w:rsidR="00E31A82" w:rsidRDefault="00E31A82" w:rsidP="004C0A20">
      <w:pPr>
        <w:pStyle w:val="Heading6"/>
      </w:pPr>
      <w:r>
        <w:t>December</w:t>
      </w:r>
    </w:p>
    <w:p w14:paraId="089998B4" w14:textId="5D1808BB" w:rsidR="008C3C9B" w:rsidRPr="008C3C9B" w:rsidRDefault="008C3C9B" w:rsidP="008C3C9B">
      <w:pPr>
        <w:pStyle w:val="Bulletslist"/>
      </w:pPr>
      <w:r w:rsidRPr="008C3C9B">
        <w:rPr>
          <w:b/>
          <w:bCs/>
        </w:rPr>
        <w:t>31 December:</w:t>
      </w:r>
      <w:r>
        <w:t xml:space="preserve"> </w:t>
      </w:r>
      <w:r w:rsidRPr="008C3C9B">
        <w:t>France under pressure to speed up coronavirus vaccine rollout</w:t>
      </w:r>
      <w:r>
        <w:t xml:space="preserve"> – </w:t>
      </w:r>
      <w:hyperlink r:id="rId369" w:history="1">
        <w:r w:rsidRPr="008C3C9B">
          <w:rPr>
            <w:rStyle w:val="Hyperlink"/>
          </w:rPr>
          <w:t>POLITICO</w:t>
        </w:r>
      </w:hyperlink>
      <w:r>
        <w:t xml:space="preserve"> </w:t>
      </w:r>
    </w:p>
    <w:p w14:paraId="34BFDD16" w14:textId="53DE0CB0" w:rsidR="008C3C9B" w:rsidRPr="008C3C9B" w:rsidRDefault="008C3C9B" w:rsidP="00AF5C94">
      <w:pPr>
        <w:pStyle w:val="Bulletslist"/>
      </w:pPr>
      <w:r w:rsidRPr="008C3C9B">
        <w:rPr>
          <w:b/>
          <w:bCs/>
        </w:rPr>
        <w:t>21 December:</w:t>
      </w:r>
      <w:r>
        <w:t xml:space="preserve"> </w:t>
      </w:r>
      <w:r w:rsidRPr="008C3C9B">
        <w:t>An estimation of undetected COVID cases in France</w:t>
      </w:r>
      <w:r>
        <w:t xml:space="preserve"> – </w:t>
      </w:r>
      <w:hyperlink r:id="rId370" w:history="1">
        <w:r w:rsidRPr="008C3C9B">
          <w:rPr>
            <w:rStyle w:val="Hyperlink"/>
          </w:rPr>
          <w:t>nature</w:t>
        </w:r>
      </w:hyperlink>
      <w:r>
        <w:t xml:space="preserve"> </w:t>
      </w:r>
    </w:p>
    <w:p w14:paraId="3C00E983" w14:textId="51D00796" w:rsidR="00D80F67" w:rsidRPr="0071482C" w:rsidRDefault="00D80F67" w:rsidP="00AF5C94">
      <w:pPr>
        <w:pStyle w:val="Bulletslist"/>
      </w:pPr>
      <w:r w:rsidRPr="0071482C">
        <w:rPr>
          <w:b/>
          <w:bCs/>
        </w:rPr>
        <w:t>16 December:</w:t>
      </w:r>
      <w:r>
        <w:t xml:space="preserve"> </w:t>
      </w:r>
      <w:r w:rsidRPr="00D80F67">
        <w:t>France prepares as EU says Covid vaccine ready within a week</w:t>
      </w:r>
      <w:r>
        <w:t xml:space="preserve"> – </w:t>
      </w:r>
      <w:hyperlink r:id="rId371" w:history="1">
        <w:r w:rsidRPr="00D80F67">
          <w:rPr>
            <w:rStyle w:val="Hyperlink"/>
          </w:rPr>
          <w:t>The Connexion</w:t>
        </w:r>
      </w:hyperlink>
    </w:p>
    <w:p w14:paraId="0089CD65" w14:textId="504D2E95" w:rsidR="00D80F67" w:rsidRPr="0071482C" w:rsidRDefault="00D80F67" w:rsidP="00AF5C94">
      <w:pPr>
        <w:pStyle w:val="Bulletslist"/>
      </w:pPr>
      <w:r w:rsidRPr="0071482C">
        <w:rPr>
          <w:b/>
          <w:bCs/>
        </w:rPr>
        <w:t>15 December:</w:t>
      </w:r>
      <w:r>
        <w:t xml:space="preserve"> </w:t>
      </w:r>
      <w:r w:rsidRPr="00D80F67">
        <w:t>France: Isolation and Covid tests advised for festive season</w:t>
      </w:r>
      <w:r>
        <w:t xml:space="preserve"> – </w:t>
      </w:r>
      <w:hyperlink r:id="rId372" w:history="1">
        <w:r w:rsidRPr="00D80F67">
          <w:rPr>
            <w:rStyle w:val="Hyperlink"/>
          </w:rPr>
          <w:t>The Connexion</w:t>
        </w:r>
      </w:hyperlink>
      <w:r>
        <w:t xml:space="preserve"> </w:t>
      </w:r>
    </w:p>
    <w:p w14:paraId="1561196C" w14:textId="48D3CDC5" w:rsidR="00D80F67" w:rsidRPr="0071482C" w:rsidRDefault="00D80F67" w:rsidP="00AF5C94">
      <w:pPr>
        <w:pStyle w:val="Bulletslist"/>
      </w:pPr>
      <w:r w:rsidRPr="0071482C">
        <w:rPr>
          <w:b/>
          <w:bCs/>
        </w:rPr>
        <w:t>14 December:</w:t>
      </w:r>
      <w:r>
        <w:t xml:space="preserve"> </w:t>
      </w:r>
      <w:r w:rsidRPr="00D80F67">
        <w:t>France launches mass Covid-19 screening campaigns before lifting lockdown</w:t>
      </w:r>
      <w:r>
        <w:t xml:space="preserve"> – </w:t>
      </w:r>
      <w:hyperlink r:id="rId373" w:history="1">
        <w:r w:rsidRPr="00D80F67">
          <w:rPr>
            <w:rStyle w:val="Hyperlink"/>
          </w:rPr>
          <w:t>France24</w:t>
        </w:r>
      </w:hyperlink>
    </w:p>
    <w:p w14:paraId="60747522" w14:textId="37280553" w:rsidR="00E31A82" w:rsidRPr="00E31A82" w:rsidRDefault="00E31A82" w:rsidP="00AF5C94">
      <w:pPr>
        <w:pStyle w:val="Bulletslist"/>
      </w:pPr>
      <w:r w:rsidRPr="00AF5C94">
        <w:rPr>
          <w:b/>
          <w:bCs/>
        </w:rPr>
        <w:t>2 December</w:t>
      </w:r>
      <w:r>
        <w:t xml:space="preserve">: </w:t>
      </w:r>
      <w:r w:rsidRPr="00E31A82">
        <w:t>France plans coronavirus vaccine drive for general population in April</w:t>
      </w:r>
      <w:r>
        <w:t xml:space="preserve"> – </w:t>
      </w:r>
      <w:hyperlink r:id="rId374" w:history="1">
        <w:r w:rsidRPr="00E31A82">
          <w:rPr>
            <w:rStyle w:val="Hyperlink"/>
          </w:rPr>
          <w:t>RFI</w:t>
        </w:r>
      </w:hyperlink>
      <w:r>
        <w:t xml:space="preserve"> </w:t>
      </w:r>
    </w:p>
    <w:p w14:paraId="5324B35F" w14:textId="54E38404" w:rsidR="00FE6B85" w:rsidRDefault="00FE6B85" w:rsidP="004C0A20">
      <w:pPr>
        <w:pStyle w:val="Heading6"/>
      </w:pPr>
      <w:r>
        <w:t>November</w:t>
      </w:r>
    </w:p>
    <w:p w14:paraId="6A508DC1" w14:textId="70CB1C96" w:rsidR="00E31A82" w:rsidRPr="00AF5C94" w:rsidRDefault="00E31A82">
      <w:pPr>
        <w:pStyle w:val="Bulletslist"/>
      </w:pPr>
      <w:r w:rsidRPr="00AF5C94">
        <w:rPr>
          <w:b/>
          <w:bCs/>
        </w:rPr>
        <w:t>30 November</w:t>
      </w:r>
      <w:r>
        <w:t xml:space="preserve">: </w:t>
      </w:r>
      <w:r w:rsidRPr="00E31A82">
        <w:t>French health authority wants Covid-19 vaccination to be optional</w:t>
      </w:r>
      <w:r>
        <w:t xml:space="preserve"> – </w:t>
      </w:r>
      <w:hyperlink r:id="rId375" w:history="1">
        <w:r w:rsidRPr="00E31A82">
          <w:rPr>
            <w:rStyle w:val="Hyperlink"/>
          </w:rPr>
          <w:t>RFI</w:t>
        </w:r>
      </w:hyperlink>
      <w:r>
        <w:t xml:space="preserve"> </w:t>
      </w:r>
    </w:p>
    <w:p w14:paraId="3E274C78" w14:textId="389C96C3" w:rsidR="00D64CDD" w:rsidRPr="00DA454A" w:rsidRDefault="00D64CDD">
      <w:pPr>
        <w:pStyle w:val="Bulletslist"/>
      </w:pPr>
      <w:r w:rsidRPr="00DA454A">
        <w:rPr>
          <w:b/>
          <w:bCs/>
        </w:rPr>
        <w:t>24 November</w:t>
      </w:r>
      <w:r>
        <w:t xml:space="preserve">: </w:t>
      </w:r>
      <w:r w:rsidRPr="00D64CDD">
        <w:t>Macron eases coronavirus lockdown ahead of Christmas</w:t>
      </w:r>
      <w:r>
        <w:t xml:space="preserve"> – </w:t>
      </w:r>
      <w:hyperlink r:id="rId376" w:history="1">
        <w:r w:rsidRPr="00D64CDD">
          <w:rPr>
            <w:rStyle w:val="Hyperlink"/>
          </w:rPr>
          <w:t>POLITICO</w:t>
        </w:r>
      </w:hyperlink>
      <w:r>
        <w:t xml:space="preserve"> </w:t>
      </w:r>
    </w:p>
    <w:p w14:paraId="799F8D85" w14:textId="44D229CA" w:rsidR="00230C21" w:rsidRPr="00C55FCE" w:rsidRDefault="00230C21">
      <w:pPr>
        <w:pStyle w:val="Bulletslist"/>
      </w:pPr>
      <w:r w:rsidRPr="00C55FCE">
        <w:rPr>
          <w:b/>
          <w:bCs/>
        </w:rPr>
        <w:t>17 November</w:t>
      </w:r>
      <w:r>
        <w:t xml:space="preserve">: France targets January for vaccination campaign launch - </w:t>
      </w:r>
      <w:hyperlink r:id="rId377" w:history="1">
        <w:r w:rsidRPr="00230C21">
          <w:rPr>
            <w:rStyle w:val="Hyperlink"/>
          </w:rPr>
          <w:t>RFI</w:t>
        </w:r>
      </w:hyperlink>
    </w:p>
    <w:p w14:paraId="54A79ECB" w14:textId="6EE245E0" w:rsidR="00FE6B85" w:rsidRPr="00333D0F" w:rsidRDefault="00FE6B85" w:rsidP="00C55FCE">
      <w:pPr>
        <w:pStyle w:val="Bulletslist"/>
      </w:pPr>
      <w:r w:rsidRPr="00C55FCE">
        <w:rPr>
          <w:b/>
          <w:bCs/>
        </w:rPr>
        <w:t>4 November</w:t>
      </w:r>
      <w:r>
        <w:t xml:space="preserve">: France sets aside another 20bn euros to support businesses during the pandemic - </w:t>
      </w:r>
      <w:hyperlink r:id="rId378" w:history="1">
        <w:r w:rsidRPr="00FE6B85">
          <w:rPr>
            <w:rStyle w:val="Hyperlink"/>
          </w:rPr>
          <w:t>RFI</w:t>
        </w:r>
      </w:hyperlink>
    </w:p>
    <w:p w14:paraId="6C6A43EE" w14:textId="7E6A6800" w:rsidR="00B16B9B" w:rsidRPr="00C55FCE" w:rsidRDefault="00B16B9B" w:rsidP="004C0A20">
      <w:pPr>
        <w:pStyle w:val="Heading6"/>
        <w:rPr>
          <w:bCs/>
        </w:rPr>
      </w:pPr>
      <w:r>
        <w:t>October</w:t>
      </w:r>
    </w:p>
    <w:p w14:paraId="223920AE" w14:textId="279F3257" w:rsidR="00115022" w:rsidRPr="00241CD3" w:rsidRDefault="00115022" w:rsidP="00A02E91">
      <w:pPr>
        <w:pStyle w:val="Bulletslist"/>
      </w:pPr>
      <w:r w:rsidRPr="00241CD3">
        <w:rPr>
          <w:b/>
          <w:bCs/>
        </w:rPr>
        <w:t>27 October</w:t>
      </w:r>
      <w:r>
        <w:t xml:space="preserve">: Major French airports to launch new rapid tests - </w:t>
      </w:r>
      <w:hyperlink r:id="rId379" w:history="1">
        <w:r w:rsidRPr="00115022">
          <w:rPr>
            <w:rStyle w:val="Hyperlink"/>
          </w:rPr>
          <w:t>Connexion</w:t>
        </w:r>
      </w:hyperlink>
    </w:p>
    <w:p w14:paraId="344155ED" w14:textId="0BC8678C" w:rsidR="0082465B" w:rsidRPr="00241CD3" w:rsidRDefault="0082465B" w:rsidP="00A02E91">
      <w:pPr>
        <w:pStyle w:val="Bulletslist"/>
      </w:pPr>
      <w:r w:rsidRPr="00241CD3">
        <w:rPr>
          <w:b/>
          <w:bCs/>
        </w:rPr>
        <w:t>20 October</w:t>
      </w:r>
      <w:r>
        <w:t xml:space="preserve">: Rush for flu vaccine depletes French pharmacy stocks amid Covid concerns - </w:t>
      </w:r>
      <w:hyperlink r:id="rId380" w:history="1">
        <w:r w:rsidRPr="0082465B">
          <w:rPr>
            <w:rStyle w:val="Hyperlink"/>
          </w:rPr>
          <w:t>RFI</w:t>
        </w:r>
      </w:hyperlink>
    </w:p>
    <w:p w14:paraId="65201503" w14:textId="5800DD94" w:rsidR="00075460" w:rsidRPr="00241CD3" w:rsidRDefault="00075460" w:rsidP="00A02E91">
      <w:pPr>
        <w:pStyle w:val="Bulletslist"/>
      </w:pPr>
      <w:r w:rsidRPr="00241CD3">
        <w:rPr>
          <w:b/>
          <w:bCs/>
        </w:rPr>
        <w:t>17 October</w:t>
      </w:r>
      <w:r>
        <w:t xml:space="preserve">: “Hospitals do not have means to handle second wave” – </w:t>
      </w:r>
      <w:hyperlink r:id="rId381" w:history="1">
        <w:r w:rsidRPr="00075460">
          <w:rPr>
            <w:rStyle w:val="Hyperlink"/>
          </w:rPr>
          <w:t>Le Monde</w:t>
        </w:r>
      </w:hyperlink>
    </w:p>
    <w:p w14:paraId="34833C69" w14:textId="6FBDF4EC" w:rsidR="00ED522C" w:rsidRPr="00C55FCE" w:rsidRDefault="00ED522C" w:rsidP="00A02E91">
      <w:pPr>
        <w:pStyle w:val="Bulletslist"/>
        <w:rPr>
          <w:rStyle w:val="Hyperlink"/>
          <w:color w:val="333333"/>
          <w:u w:val="none"/>
        </w:rPr>
      </w:pPr>
      <w:r w:rsidRPr="00201CA5">
        <w:rPr>
          <w:b/>
          <w:bCs/>
        </w:rPr>
        <w:t>7 October</w:t>
      </w:r>
      <w:r>
        <w:t xml:space="preserve">: Testing numbers decrease in France - </w:t>
      </w:r>
      <w:hyperlink r:id="rId382" w:history="1">
        <w:r w:rsidRPr="00ED522C">
          <w:rPr>
            <w:rStyle w:val="Hyperlink"/>
          </w:rPr>
          <w:t>Connexion</w:t>
        </w:r>
      </w:hyperlink>
    </w:p>
    <w:p w14:paraId="6569EE27" w14:textId="2F8DFD67" w:rsidR="00B16B9B" w:rsidRPr="00201CA5" w:rsidRDefault="00B16B9B" w:rsidP="004C0A20">
      <w:pPr>
        <w:pStyle w:val="Heading6"/>
      </w:pPr>
      <w:r>
        <w:t>September</w:t>
      </w:r>
    </w:p>
    <w:p w14:paraId="1BB66555" w14:textId="4E09EB24" w:rsidR="00B20B2F" w:rsidRPr="00C55FCE" w:rsidRDefault="00B20B2F" w:rsidP="00A02E91">
      <w:pPr>
        <w:pStyle w:val="Bulletslist"/>
      </w:pPr>
      <w:r>
        <w:t xml:space="preserve">28 September: Hospitals are postponing planned surgeries - </w:t>
      </w:r>
      <w:hyperlink r:id="rId383" w:history="1">
        <w:r w:rsidRPr="00B20B2F">
          <w:rPr>
            <w:rStyle w:val="Hyperlink"/>
          </w:rPr>
          <w:t>Euronews</w:t>
        </w:r>
      </w:hyperlink>
    </w:p>
    <w:p w14:paraId="019CD347" w14:textId="2A626481" w:rsidR="00CB13A3" w:rsidRPr="00201CA5" w:rsidRDefault="00CB13A3" w:rsidP="00A02E91">
      <w:pPr>
        <w:pStyle w:val="Bulletslist"/>
      </w:pPr>
      <w:r w:rsidRPr="00201CA5">
        <w:rPr>
          <w:b/>
          <w:bCs/>
        </w:rPr>
        <w:t>28 September</w:t>
      </w:r>
      <w:r>
        <w:t xml:space="preserve">: France to release five million 30-minute COVID-19 tests - </w:t>
      </w:r>
      <w:hyperlink r:id="rId384" w:history="1">
        <w:r w:rsidRPr="00CB13A3">
          <w:rPr>
            <w:rStyle w:val="Hyperlink"/>
          </w:rPr>
          <w:t>Connexion</w:t>
        </w:r>
      </w:hyperlink>
    </w:p>
    <w:p w14:paraId="65630CE1" w14:textId="07C73DDC" w:rsidR="00BB037E" w:rsidRPr="005B2CCF" w:rsidRDefault="00BB037E" w:rsidP="00A02E91">
      <w:pPr>
        <w:pStyle w:val="Bulletslist"/>
      </w:pPr>
      <w:r w:rsidRPr="005B2CCF">
        <w:rPr>
          <w:b/>
          <w:bCs/>
        </w:rPr>
        <w:t>23</w:t>
      </w:r>
      <w:r>
        <w:t xml:space="preserve"> </w:t>
      </w:r>
      <w:r w:rsidRPr="005B2CCF">
        <w:rPr>
          <w:b/>
          <w:bCs/>
        </w:rPr>
        <w:t>September</w:t>
      </w:r>
      <w:r>
        <w:t xml:space="preserve">: France requests citizens to give blood due to low reserve - </w:t>
      </w:r>
      <w:hyperlink r:id="rId385" w:history="1">
        <w:r w:rsidRPr="00BB037E">
          <w:rPr>
            <w:rStyle w:val="Hyperlink"/>
          </w:rPr>
          <w:t>RFI</w:t>
        </w:r>
      </w:hyperlink>
    </w:p>
    <w:p w14:paraId="467ECAD3" w14:textId="142EE064" w:rsidR="00AB4559" w:rsidRPr="00AB4559" w:rsidRDefault="00AB4559" w:rsidP="00A02E91">
      <w:pPr>
        <w:pStyle w:val="Bulletslist"/>
      </w:pPr>
      <w:r w:rsidRPr="00AB4559">
        <w:rPr>
          <w:b/>
          <w:bCs/>
        </w:rPr>
        <w:t>18 September</w:t>
      </w:r>
      <w:r>
        <w:t xml:space="preserve">: ICU beds in south to be full by mid-October if nothing changes - </w:t>
      </w:r>
      <w:hyperlink r:id="rId386" w:history="1">
        <w:r w:rsidRPr="00AB4559">
          <w:rPr>
            <w:rStyle w:val="Hyperlink"/>
          </w:rPr>
          <w:t>RFI</w:t>
        </w:r>
      </w:hyperlink>
    </w:p>
    <w:p w14:paraId="79FE1E2C" w14:textId="47B5C761" w:rsidR="00AB4559" w:rsidRPr="00AB4559" w:rsidRDefault="00AB4559" w:rsidP="00A02E91">
      <w:pPr>
        <w:pStyle w:val="Bulletslist"/>
      </w:pPr>
      <w:r w:rsidRPr="00AB4559">
        <w:rPr>
          <w:b/>
          <w:bCs/>
        </w:rPr>
        <w:t>15 September</w:t>
      </w:r>
      <w:r>
        <w:t xml:space="preserve">: More local restrictions in France due to rising numbers - </w:t>
      </w:r>
      <w:hyperlink r:id="rId387" w:history="1">
        <w:r w:rsidRPr="00AB4559">
          <w:rPr>
            <w:rStyle w:val="Hyperlink"/>
          </w:rPr>
          <w:t>RFI</w:t>
        </w:r>
      </w:hyperlink>
    </w:p>
    <w:p w14:paraId="628343E0" w14:textId="4FE0B149" w:rsidR="00513D15" w:rsidRPr="007333D7" w:rsidRDefault="00513D15" w:rsidP="00A02E91">
      <w:pPr>
        <w:pStyle w:val="Bulletslist"/>
      </w:pPr>
      <w:r w:rsidRPr="007333D7">
        <w:rPr>
          <w:b/>
          <w:bCs/>
        </w:rPr>
        <w:t>9 September</w:t>
      </w:r>
      <w:r>
        <w:t xml:space="preserve">: Paris to open 20 new testing centres - </w:t>
      </w:r>
      <w:hyperlink r:id="rId388" w:history="1">
        <w:r w:rsidRPr="00513D15">
          <w:rPr>
            <w:rStyle w:val="Hyperlink"/>
          </w:rPr>
          <w:t>RFI</w:t>
        </w:r>
      </w:hyperlink>
    </w:p>
    <w:p w14:paraId="26280647" w14:textId="4E1DA657" w:rsidR="00DC12F1" w:rsidRPr="007333D7" w:rsidRDefault="00DC12F1" w:rsidP="00A02E91">
      <w:pPr>
        <w:pStyle w:val="Bulletslist"/>
      </w:pPr>
      <w:r w:rsidRPr="007333D7">
        <w:rPr>
          <w:b/>
          <w:bCs/>
        </w:rPr>
        <w:t>7 September</w:t>
      </w:r>
      <w:r>
        <w:t xml:space="preserve">: Court rules that masks can be mandatory in cities - </w:t>
      </w:r>
      <w:hyperlink r:id="rId389" w:history="1">
        <w:r w:rsidRPr="00DC12F1">
          <w:rPr>
            <w:rStyle w:val="Hyperlink"/>
          </w:rPr>
          <w:t>RFI</w:t>
        </w:r>
      </w:hyperlink>
    </w:p>
    <w:p w14:paraId="0AB9E2D0" w14:textId="6DEFDE17" w:rsidR="00BF32D4" w:rsidRPr="007333D7" w:rsidRDefault="00BF32D4" w:rsidP="00A02E91">
      <w:pPr>
        <w:pStyle w:val="Bulletslist"/>
      </w:pPr>
      <w:r w:rsidRPr="007333D7">
        <w:rPr>
          <w:b/>
          <w:bCs/>
        </w:rPr>
        <w:t>7 September</w:t>
      </w:r>
      <w:r>
        <w:t xml:space="preserve">: ICU beds fill up in Marseille due to new Covid-19 spreads - </w:t>
      </w:r>
      <w:hyperlink r:id="rId390" w:history="1">
        <w:r w:rsidRPr="00BF32D4">
          <w:rPr>
            <w:rStyle w:val="Hyperlink"/>
          </w:rPr>
          <w:t>RFI</w:t>
        </w:r>
      </w:hyperlink>
    </w:p>
    <w:p w14:paraId="75453CF9" w14:textId="753F2F68" w:rsidR="0090519B" w:rsidRPr="00C55FCE" w:rsidRDefault="0090519B" w:rsidP="00A02E91">
      <w:pPr>
        <w:pStyle w:val="Bulletslist"/>
        <w:rPr>
          <w:rStyle w:val="Hyperlink"/>
          <w:color w:val="333333"/>
          <w:u w:val="none"/>
        </w:rPr>
      </w:pPr>
      <w:r w:rsidRPr="007333D7">
        <w:rPr>
          <w:b/>
          <w:bCs/>
        </w:rPr>
        <w:t>3 September</w:t>
      </w:r>
      <w:r>
        <w:t xml:space="preserve">: France invests 6 billion in health care system reform - </w:t>
      </w:r>
      <w:hyperlink r:id="rId391" w:history="1">
        <w:r w:rsidRPr="0090519B">
          <w:rPr>
            <w:rStyle w:val="Hyperlink"/>
          </w:rPr>
          <w:t>GOV</w:t>
        </w:r>
      </w:hyperlink>
    </w:p>
    <w:p w14:paraId="140AA491" w14:textId="0DE6A03A" w:rsidR="00B16B9B" w:rsidRPr="007333D7" w:rsidRDefault="00B16B9B" w:rsidP="004C0A20">
      <w:pPr>
        <w:pStyle w:val="Heading6"/>
      </w:pPr>
      <w:r>
        <w:t>August</w:t>
      </w:r>
    </w:p>
    <w:p w14:paraId="16999F27" w14:textId="5EB423FF" w:rsidR="00542AA6" w:rsidRPr="007333D7" w:rsidRDefault="00542AA6" w:rsidP="00A02E91">
      <w:pPr>
        <w:pStyle w:val="Bulletslist"/>
      </w:pPr>
      <w:r w:rsidRPr="007333D7">
        <w:rPr>
          <w:b/>
          <w:bCs/>
        </w:rPr>
        <w:t>28 August</w:t>
      </w:r>
      <w:r>
        <w:t xml:space="preserve">: Masks mandatory throughout Paris – </w:t>
      </w:r>
      <w:hyperlink r:id="rId392" w:history="1">
        <w:r w:rsidRPr="00542AA6">
          <w:rPr>
            <w:rStyle w:val="Hyperlink"/>
          </w:rPr>
          <w:t>France24</w:t>
        </w:r>
      </w:hyperlink>
    </w:p>
    <w:p w14:paraId="4CF33684" w14:textId="6B7C3211" w:rsidR="007D034A" w:rsidRPr="00450639" w:rsidRDefault="007D034A" w:rsidP="00A02E91">
      <w:pPr>
        <w:pStyle w:val="Bulletslist"/>
      </w:pPr>
      <w:r w:rsidRPr="00450639">
        <w:rPr>
          <w:b/>
          <w:bCs/>
        </w:rPr>
        <w:t>24 August</w:t>
      </w:r>
      <w:r>
        <w:t xml:space="preserve">: France reaches 700,000 tests a week - </w:t>
      </w:r>
      <w:hyperlink r:id="rId393" w:history="1">
        <w:r w:rsidRPr="007D034A">
          <w:rPr>
            <w:rStyle w:val="Hyperlink"/>
          </w:rPr>
          <w:t>Connexion</w:t>
        </w:r>
      </w:hyperlink>
    </w:p>
    <w:p w14:paraId="7D98B020" w14:textId="4D90EB8F" w:rsidR="007D034A" w:rsidRPr="00450639" w:rsidRDefault="007D034A" w:rsidP="00A02E91">
      <w:pPr>
        <w:pStyle w:val="Bulletslist"/>
      </w:pPr>
      <w:r w:rsidRPr="00450639">
        <w:rPr>
          <w:b/>
          <w:bCs/>
        </w:rPr>
        <w:t>21 August</w:t>
      </w:r>
      <w:r>
        <w:t xml:space="preserve">: French scientists review Covid saliva testing - </w:t>
      </w:r>
      <w:hyperlink r:id="rId394" w:history="1">
        <w:r w:rsidRPr="007D034A">
          <w:rPr>
            <w:rStyle w:val="Hyperlink"/>
          </w:rPr>
          <w:t>Connexion</w:t>
        </w:r>
      </w:hyperlink>
    </w:p>
    <w:p w14:paraId="1C7FD1AF" w14:textId="532DB565" w:rsidR="002F1176" w:rsidRPr="00450639" w:rsidRDefault="002F1176" w:rsidP="00A02E91">
      <w:pPr>
        <w:pStyle w:val="Bulletslist"/>
      </w:pPr>
      <w:r w:rsidRPr="00450639">
        <w:rPr>
          <w:b/>
          <w:bCs/>
        </w:rPr>
        <w:t>21 August</w:t>
      </w:r>
      <w:r>
        <w:t xml:space="preserve">: Masks mandatory at schools - </w:t>
      </w:r>
      <w:hyperlink r:id="rId395" w:history="1">
        <w:r w:rsidRPr="002F1176">
          <w:rPr>
            <w:rStyle w:val="Hyperlink"/>
          </w:rPr>
          <w:t>Connexion</w:t>
        </w:r>
      </w:hyperlink>
    </w:p>
    <w:p w14:paraId="4141B956" w14:textId="13A0D7B4" w:rsidR="00E2559F" w:rsidRPr="00450639" w:rsidRDefault="00E2559F" w:rsidP="00A02E91">
      <w:pPr>
        <w:pStyle w:val="Bulletslist"/>
      </w:pPr>
      <w:r w:rsidRPr="00450639">
        <w:rPr>
          <w:b/>
          <w:bCs/>
        </w:rPr>
        <w:t>19 August</w:t>
      </w:r>
      <w:r>
        <w:t xml:space="preserve">: Toulouse makes masks mandatory outdoors – </w:t>
      </w:r>
      <w:hyperlink r:id="rId396" w:history="1">
        <w:r w:rsidRPr="00E2559F">
          <w:rPr>
            <w:rStyle w:val="Hyperlink"/>
          </w:rPr>
          <w:t>France24</w:t>
        </w:r>
      </w:hyperlink>
    </w:p>
    <w:p w14:paraId="1CA2F75C" w14:textId="094BEFF8" w:rsidR="00B64CD3" w:rsidRPr="00450639" w:rsidRDefault="00B64CD3" w:rsidP="00A02E91">
      <w:pPr>
        <w:pStyle w:val="Bulletslist"/>
      </w:pPr>
      <w:r w:rsidRPr="00450639">
        <w:rPr>
          <w:b/>
          <w:bCs/>
        </w:rPr>
        <w:t>18 August</w:t>
      </w:r>
      <w:r>
        <w:t xml:space="preserve">: France makes masks obligatory in offices – </w:t>
      </w:r>
      <w:hyperlink r:id="rId397" w:history="1">
        <w:r w:rsidRPr="00B64CD3">
          <w:rPr>
            <w:rStyle w:val="Hyperlink"/>
          </w:rPr>
          <w:t>France24</w:t>
        </w:r>
      </w:hyperlink>
    </w:p>
    <w:p w14:paraId="4F8463A2" w14:textId="3C978A57" w:rsidR="00FC0129" w:rsidRPr="00D148AC" w:rsidRDefault="00FC0129" w:rsidP="00A02E91">
      <w:pPr>
        <w:pStyle w:val="Bulletslist"/>
      </w:pPr>
      <w:r w:rsidRPr="00D148AC">
        <w:rPr>
          <w:b/>
          <w:bCs/>
        </w:rPr>
        <w:t>12 August</w:t>
      </w:r>
      <w:r>
        <w:t xml:space="preserve">: PM wants mask obligation extended as far as possible throughout France – </w:t>
      </w:r>
      <w:hyperlink r:id="rId398" w:history="1">
        <w:r w:rsidRPr="00FC0129">
          <w:rPr>
            <w:rStyle w:val="Hyperlink"/>
          </w:rPr>
          <w:t>France24</w:t>
        </w:r>
      </w:hyperlink>
    </w:p>
    <w:p w14:paraId="321E7974" w14:textId="422639CE" w:rsidR="00754FE1" w:rsidRPr="00D148AC" w:rsidRDefault="00754FE1" w:rsidP="00A02E91">
      <w:pPr>
        <w:pStyle w:val="Bulletslist"/>
      </w:pPr>
      <w:r w:rsidRPr="00D148AC">
        <w:rPr>
          <w:b/>
          <w:bCs/>
        </w:rPr>
        <w:t>10 August</w:t>
      </w:r>
      <w:r>
        <w:t xml:space="preserve">: Masks mandatory in parts of Paris - </w:t>
      </w:r>
      <w:hyperlink r:id="rId399" w:history="1">
        <w:r w:rsidRPr="00754FE1">
          <w:rPr>
            <w:rStyle w:val="Hyperlink"/>
          </w:rPr>
          <w:t>Connexion</w:t>
        </w:r>
      </w:hyperlink>
    </w:p>
    <w:p w14:paraId="2E9A5B23" w14:textId="7110F1F0" w:rsidR="001435C0" w:rsidRPr="00D148AC" w:rsidRDefault="001435C0" w:rsidP="00A02E91">
      <w:pPr>
        <w:pStyle w:val="Bulletslist"/>
      </w:pPr>
      <w:r w:rsidRPr="00D148AC">
        <w:rPr>
          <w:b/>
          <w:bCs/>
        </w:rPr>
        <w:t>5 August</w:t>
      </w:r>
      <w:r>
        <w:t xml:space="preserve">: More French cities make masks mandatory – </w:t>
      </w:r>
      <w:hyperlink r:id="rId400" w:history="1">
        <w:r w:rsidRPr="001435C0">
          <w:rPr>
            <w:rStyle w:val="Hyperlink"/>
          </w:rPr>
          <w:t>Conexxion</w:t>
        </w:r>
      </w:hyperlink>
    </w:p>
    <w:p w14:paraId="1694D092" w14:textId="639D8239" w:rsidR="00FA447A" w:rsidRPr="00C55FCE" w:rsidRDefault="00FA447A" w:rsidP="00A02E91">
      <w:pPr>
        <w:pStyle w:val="Bulletslist"/>
        <w:rPr>
          <w:rStyle w:val="Hyperlink"/>
          <w:color w:val="333333"/>
          <w:u w:val="none"/>
        </w:rPr>
      </w:pPr>
      <w:r w:rsidRPr="00D148AC">
        <w:rPr>
          <w:b/>
          <w:bCs/>
        </w:rPr>
        <w:t>4 August</w:t>
      </w:r>
      <w:r>
        <w:t xml:space="preserve">: Overview of mask obligation per area - </w:t>
      </w:r>
      <w:hyperlink r:id="rId401" w:history="1">
        <w:r w:rsidRPr="00FA447A">
          <w:rPr>
            <w:rStyle w:val="Hyperlink"/>
          </w:rPr>
          <w:t>FranceTVInfo</w:t>
        </w:r>
      </w:hyperlink>
    </w:p>
    <w:p w14:paraId="2C99A48B" w14:textId="224C6084" w:rsidR="00B16B9B" w:rsidRPr="00D148AC" w:rsidRDefault="00B16B9B" w:rsidP="004C0A20">
      <w:pPr>
        <w:pStyle w:val="Heading6"/>
      </w:pPr>
      <w:r>
        <w:t>July</w:t>
      </w:r>
    </w:p>
    <w:p w14:paraId="29E57133" w14:textId="70235585" w:rsidR="00164CA2" w:rsidRPr="00FA447A" w:rsidRDefault="00164CA2" w:rsidP="00A02E91">
      <w:pPr>
        <w:pStyle w:val="Bulletslist"/>
      </w:pPr>
      <w:r w:rsidRPr="00FA447A">
        <w:rPr>
          <w:b/>
          <w:bCs/>
        </w:rPr>
        <w:t>29 July</w:t>
      </w:r>
      <w:r>
        <w:t xml:space="preserve">: PCR tests now available for everyone – </w:t>
      </w:r>
      <w:hyperlink r:id="rId402" w:history="1">
        <w:r w:rsidRPr="00164CA2">
          <w:rPr>
            <w:rStyle w:val="Hyperlink"/>
          </w:rPr>
          <w:t>Conexxion</w:t>
        </w:r>
      </w:hyperlink>
      <w:r>
        <w:t xml:space="preserve"> </w:t>
      </w:r>
    </w:p>
    <w:p w14:paraId="1C2DEB00" w14:textId="5D9EA324" w:rsidR="0059793D" w:rsidRPr="00FA447A" w:rsidRDefault="0059793D" w:rsidP="00A02E91">
      <w:pPr>
        <w:pStyle w:val="Bulletslist"/>
      </w:pPr>
      <w:r w:rsidRPr="00FA447A">
        <w:rPr>
          <w:b/>
          <w:bCs/>
        </w:rPr>
        <w:t>28 July</w:t>
      </w:r>
      <w:r>
        <w:t xml:space="preserve">: Government advises companies to keep 10 week worth of stocks of masks – </w:t>
      </w:r>
      <w:hyperlink r:id="rId403" w:history="1">
        <w:r w:rsidRPr="0059793D">
          <w:rPr>
            <w:rStyle w:val="Hyperlink"/>
          </w:rPr>
          <w:t>Ouest France</w:t>
        </w:r>
      </w:hyperlink>
    </w:p>
    <w:p w14:paraId="727F7864" w14:textId="45836AA2" w:rsidR="00164CA2" w:rsidRPr="00FA447A" w:rsidRDefault="00164CA2" w:rsidP="00A02E91">
      <w:pPr>
        <w:pStyle w:val="Bulletslist"/>
      </w:pPr>
      <w:r w:rsidRPr="00FA447A">
        <w:rPr>
          <w:b/>
          <w:bCs/>
        </w:rPr>
        <w:t>26 July</w:t>
      </w:r>
      <w:r>
        <w:t xml:space="preserve">: PCR tests to be reimbursed even without prescription - </w:t>
      </w:r>
      <w:hyperlink r:id="rId404" w:history="1">
        <w:r w:rsidRPr="00164CA2">
          <w:rPr>
            <w:rStyle w:val="Hyperlink"/>
          </w:rPr>
          <w:t>Conexxion</w:t>
        </w:r>
      </w:hyperlink>
    </w:p>
    <w:p w14:paraId="535BFA42" w14:textId="2FF8AFDD" w:rsidR="00006EDA" w:rsidRPr="00FA447A" w:rsidRDefault="00006EDA" w:rsidP="00A02E91">
      <w:pPr>
        <w:pStyle w:val="Bulletslist"/>
      </w:pPr>
      <w:r w:rsidRPr="00FA447A">
        <w:rPr>
          <w:b/>
          <w:bCs/>
        </w:rPr>
        <w:t>24 July</w:t>
      </w:r>
      <w:r>
        <w:t xml:space="preserve">: France to test travellers from high risk countries – </w:t>
      </w:r>
      <w:hyperlink r:id="rId405" w:history="1">
        <w:r w:rsidRPr="00006EDA">
          <w:rPr>
            <w:rStyle w:val="Hyperlink"/>
          </w:rPr>
          <w:t>France24</w:t>
        </w:r>
      </w:hyperlink>
    </w:p>
    <w:p w14:paraId="399B9473" w14:textId="6E49746F" w:rsidR="00006EDA" w:rsidRPr="00FA447A" w:rsidRDefault="00006EDA" w:rsidP="00A02E91">
      <w:pPr>
        <w:pStyle w:val="Bulletslist"/>
      </w:pPr>
      <w:r w:rsidRPr="00FA447A">
        <w:rPr>
          <w:b/>
          <w:bCs/>
        </w:rPr>
        <w:t>21 July</w:t>
      </w:r>
      <w:r>
        <w:t xml:space="preserve">: Face masks sent to 7 million high risk citizens – </w:t>
      </w:r>
      <w:hyperlink r:id="rId406" w:history="1">
        <w:r w:rsidRPr="00006EDA">
          <w:rPr>
            <w:rStyle w:val="Hyperlink"/>
          </w:rPr>
          <w:t>France24</w:t>
        </w:r>
      </w:hyperlink>
    </w:p>
    <w:p w14:paraId="36545C1D" w14:textId="0A2E9F22" w:rsidR="006A694A" w:rsidRPr="001B11F0" w:rsidRDefault="006A694A" w:rsidP="00A02E91">
      <w:pPr>
        <w:pStyle w:val="Bulletslist"/>
      </w:pPr>
      <w:r w:rsidRPr="001B11F0">
        <w:rPr>
          <w:b/>
          <w:bCs/>
        </w:rPr>
        <w:t>14 July</w:t>
      </w:r>
      <w:r>
        <w:t xml:space="preserve">: Masks in enclosed spaces to become mandatory – </w:t>
      </w:r>
      <w:hyperlink r:id="rId407" w:history="1">
        <w:r w:rsidRPr="006A694A">
          <w:rPr>
            <w:rStyle w:val="Hyperlink"/>
          </w:rPr>
          <w:t>France24</w:t>
        </w:r>
      </w:hyperlink>
    </w:p>
    <w:p w14:paraId="24E1A69A" w14:textId="77777777" w:rsidR="00A02E91" w:rsidRPr="00C261AC" w:rsidRDefault="00A02E91" w:rsidP="00C261AC"/>
    <w:p w14:paraId="7347C9C7" w14:textId="77777777" w:rsidR="003F519A" w:rsidRDefault="003F519A" w:rsidP="00C261AC">
      <w:pPr>
        <w:pStyle w:val="Heading3"/>
      </w:pPr>
    </w:p>
    <w:p w14:paraId="389B1C54" w14:textId="74BC34F0" w:rsidR="0031540D" w:rsidRDefault="0031540D" w:rsidP="00C261AC">
      <w:pPr>
        <w:pStyle w:val="Heading3"/>
      </w:pPr>
      <w:bookmarkStart w:id="41" w:name="_Toc61450718"/>
      <w:r w:rsidRPr="0031540D">
        <w:t>Germany</w:t>
      </w:r>
      <w:bookmarkEnd w:id="41"/>
    </w:p>
    <w:tbl>
      <w:tblPr>
        <w:tblStyle w:val="GridTable4-Accent4"/>
        <w:tblW w:w="0" w:type="auto"/>
        <w:tblLook w:val="04A0" w:firstRow="1" w:lastRow="0" w:firstColumn="1" w:lastColumn="0" w:noHBand="0" w:noVBand="1"/>
      </w:tblPr>
      <w:tblGrid>
        <w:gridCol w:w="4712"/>
        <w:gridCol w:w="3473"/>
        <w:gridCol w:w="5220"/>
      </w:tblGrid>
      <w:tr w:rsidR="00C06581" w14:paraId="480CDB54" w14:textId="516885D7"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2" w:type="dxa"/>
          </w:tcPr>
          <w:p w14:paraId="23EFD82D" w14:textId="77777777" w:rsidR="00C06581" w:rsidRPr="004371AA" w:rsidRDefault="00C06581" w:rsidP="000607AF">
            <w:pPr>
              <w:rPr>
                <w:color w:val="FFFFFF" w:themeColor="background1"/>
              </w:rPr>
            </w:pPr>
            <w:bookmarkStart w:id="42" w:name="_Hlk56586029"/>
            <w:r w:rsidRPr="004371AA">
              <w:rPr>
                <w:color w:val="FFFFFF" w:themeColor="background1"/>
              </w:rPr>
              <w:t>Relevant national websites</w:t>
            </w:r>
          </w:p>
        </w:tc>
        <w:tc>
          <w:tcPr>
            <w:tcW w:w="3473" w:type="dxa"/>
          </w:tcPr>
          <w:p w14:paraId="4344F8E2"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31E37B26" w14:textId="150AB1D4"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7D732CE5" w14:textId="7EF825CF"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2" w:type="dxa"/>
          </w:tcPr>
          <w:p w14:paraId="4CD09AD4" w14:textId="77777777" w:rsidR="00C06581" w:rsidRPr="004371AA" w:rsidRDefault="00860DF2" w:rsidP="00AB21D4">
            <w:pPr>
              <w:pStyle w:val="Bulletslist"/>
              <w:jc w:val="left"/>
              <w:rPr>
                <w:b w:val="0"/>
                <w:bCs w:val="0"/>
              </w:rPr>
            </w:pPr>
            <w:hyperlink r:id="rId408" w:history="1">
              <w:r w:rsidR="00C06581" w:rsidRPr="004371AA">
                <w:rPr>
                  <w:rStyle w:val="Hyperlink"/>
                  <w:b w:val="0"/>
                  <w:bCs w:val="0"/>
                </w:rPr>
                <w:t>Official German Website on COVID-19</w:t>
              </w:r>
            </w:hyperlink>
          </w:p>
          <w:p w14:paraId="79D097E5" w14:textId="77777777" w:rsidR="00C06581" w:rsidRPr="004371AA" w:rsidRDefault="00860DF2" w:rsidP="00AB21D4">
            <w:pPr>
              <w:pStyle w:val="Bulletslist"/>
              <w:jc w:val="left"/>
              <w:rPr>
                <w:b w:val="0"/>
                <w:bCs w:val="0"/>
              </w:rPr>
            </w:pPr>
            <w:hyperlink r:id="rId409" w:history="1">
              <w:r w:rsidR="00C06581" w:rsidRPr="004371AA">
                <w:rPr>
                  <w:rStyle w:val="Hyperlink"/>
                  <w:b w:val="0"/>
                  <w:bCs w:val="0"/>
                </w:rPr>
                <w:t>Official website on government actions</w:t>
              </w:r>
            </w:hyperlink>
          </w:p>
          <w:p w14:paraId="65D43220" w14:textId="52602713" w:rsidR="00C06581" w:rsidRPr="004371AA" w:rsidRDefault="00C06581" w:rsidP="00AB21D4">
            <w:pPr>
              <w:pStyle w:val="Bulletslist"/>
              <w:jc w:val="left"/>
              <w:rPr>
                <w:b w:val="0"/>
                <w:bCs w:val="0"/>
              </w:rPr>
            </w:pPr>
            <w:r w:rsidRPr="004371AA">
              <w:rPr>
                <w:b w:val="0"/>
                <w:bCs w:val="0"/>
              </w:rPr>
              <w:t xml:space="preserve">Official RKI website with risk areas and test protocols - </w:t>
            </w:r>
            <w:hyperlink r:id="rId410" w:history="1">
              <w:r w:rsidRPr="004371AA">
                <w:rPr>
                  <w:rStyle w:val="Hyperlink"/>
                  <w:b w:val="0"/>
                  <w:bCs w:val="0"/>
                </w:rPr>
                <w:t>RKI</w:t>
              </w:r>
            </w:hyperlink>
          </w:p>
        </w:tc>
        <w:tc>
          <w:tcPr>
            <w:tcW w:w="3473" w:type="dxa"/>
          </w:tcPr>
          <w:p w14:paraId="1893E98B" w14:textId="3462087A" w:rsidR="00C06581" w:rsidRDefault="001D6638" w:rsidP="00AB21D4">
            <w:pPr>
              <w:jc w:val="left"/>
              <w:cnfStyle w:val="000000100000" w:firstRow="0" w:lastRow="0" w:firstColumn="0" w:lastColumn="0" w:oddVBand="0" w:evenVBand="0" w:oddHBand="1" w:evenHBand="0" w:firstRowFirstColumn="0" w:firstRowLastColumn="0" w:lastRowFirstColumn="0" w:lastRowLastColumn="0"/>
              <w:rPr>
                <w:color w:val="auto"/>
              </w:rPr>
            </w:pPr>
            <w:r w:rsidRPr="001D6638">
              <w:t xml:space="preserve">Health officials are maintaining stringent domestic restrictions until at least </w:t>
            </w:r>
            <w:r>
              <w:t>31 January 2021</w:t>
            </w:r>
            <w:r w:rsidRPr="001D6638">
              <w:t>. All residents in areas deemed COVID</w:t>
            </w:r>
            <w:r w:rsidR="00093D9C">
              <w:t>-</w:t>
            </w:r>
            <w:r w:rsidRPr="001D6638">
              <w:t xml:space="preserve">19 hotspots are permitted to travel only within 15 km of their town unless they have a valid reason for traveling further. In addition, private gatherings are limited to two people, </w:t>
            </w:r>
            <w:r w:rsidRPr="001D6638">
              <w:lastRenderedPageBreak/>
              <w:t xml:space="preserve">unless members of the same household </w:t>
            </w:r>
            <w:r w:rsidR="00E57BC0">
              <w:t>(</w:t>
            </w:r>
            <w:hyperlink r:id="rId411" w:history="1">
              <w:r w:rsidR="00E57BC0" w:rsidRPr="00E57BC0">
                <w:rPr>
                  <w:rStyle w:val="Hyperlink"/>
                </w:rPr>
                <w:t>Link</w:t>
              </w:r>
            </w:hyperlink>
            <w:r w:rsidR="00E57BC0">
              <w:t>)</w:t>
            </w:r>
          </w:p>
        </w:tc>
        <w:tc>
          <w:tcPr>
            <w:tcW w:w="5220" w:type="dxa"/>
          </w:tcPr>
          <w:p w14:paraId="0296D09A" w14:textId="0DEFD066" w:rsidR="00627101"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Pr>
                <w:b/>
                <w:bCs/>
              </w:rPr>
              <w:lastRenderedPageBreak/>
              <w:t>S</w:t>
            </w:r>
            <w:r w:rsidRPr="00F07264">
              <w:rPr>
                <w:b/>
                <w:bCs/>
              </w:rPr>
              <w:t>tart</w:t>
            </w:r>
            <w:r>
              <w:rPr>
                <w:b/>
                <w:bCs/>
              </w:rPr>
              <w:t xml:space="preserve"> date</w:t>
            </w:r>
            <w:r w:rsidRPr="00F07264">
              <w:rPr>
                <w:b/>
                <w:bCs/>
              </w:rPr>
              <w:t>:</w:t>
            </w:r>
            <w:r w:rsidRPr="00F07264">
              <w:t xml:space="preserve"> </w:t>
            </w:r>
            <w:r w:rsidR="00E57BC0">
              <w:t>27 December 2020</w:t>
            </w:r>
          </w:p>
          <w:p w14:paraId="6ECD5326" w14:textId="3C8D2C18" w:rsidR="00627101" w:rsidRPr="00C01246"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82</w:t>
            </w:r>
            <w:r w:rsidR="00E10EE1">
              <w:rPr>
                <w:b/>
                <w:bCs/>
              </w:rPr>
              <w:t xml:space="preserve"> </w:t>
            </w:r>
            <w:r w:rsidR="00E10EE1" w:rsidRPr="00C01246">
              <w:t>doses per 100 people</w:t>
            </w:r>
            <w:r w:rsidR="00E10EE1">
              <w:t xml:space="preserve"> (</w:t>
            </w:r>
            <w:r w:rsidR="009D16A5">
              <w:t>11</w:t>
            </w:r>
            <w:r w:rsidR="00E10EE1">
              <w:t xml:space="preserve"> January 2021)</w:t>
            </w:r>
          </w:p>
          <w:p w14:paraId="43534FCE" w14:textId="25206E00" w:rsidR="00C06581"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00C06581" w:rsidRPr="004C0A20">
              <w:rPr>
                <w:b/>
                <w:bCs/>
                <w:color w:val="auto"/>
              </w:rPr>
              <w:t>:</w:t>
            </w:r>
            <w:r w:rsidR="00C06581" w:rsidRPr="00C06581">
              <w:rPr>
                <w:color w:val="auto"/>
              </w:rPr>
              <w:t xml:space="preserve"> </w:t>
            </w:r>
            <w:hyperlink r:id="rId412" w:history="1">
              <w:r w:rsidR="003F6308" w:rsidRPr="00F07264">
                <w:rPr>
                  <w:rStyle w:val="Hyperlink"/>
                </w:rPr>
                <w:t>Germany’s Vaccination Strategy</w:t>
              </w:r>
            </w:hyperlink>
          </w:p>
          <w:p w14:paraId="10CF8192" w14:textId="7406E2BE" w:rsidR="00C06581" w:rsidRPr="00FE2329"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Pr>
                <w:b/>
                <w:bCs/>
              </w:rPr>
              <w:t xml:space="preserve"> Acquired</w:t>
            </w:r>
            <w:r w:rsidRPr="00C01246">
              <w:rPr>
                <w:b/>
                <w:bCs/>
                <w:color w:val="auto"/>
              </w:rPr>
              <w:t>:</w:t>
            </w:r>
            <w:r>
              <w:rPr>
                <w:color w:val="auto"/>
              </w:rPr>
              <w:t xml:space="preserve"> </w:t>
            </w:r>
            <w:r w:rsidR="003F6308" w:rsidRPr="00F07264">
              <w:rPr>
                <w:color w:val="auto"/>
              </w:rPr>
              <w:t>300 million</w:t>
            </w:r>
            <w:r w:rsidR="003F6308">
              <w:rPr>
                <w:color w:val="auto"/>
              </w:rPr>
              <w:t xml:space="preserve"> </w:t>
            </w:r>
            <w:r w:rsidR="003F6308" w:rsidRPr="00334249">
              <w:rPr>
                <w:i/>
                <w:iCs/>
                <w:color w:val="auto"/>
              </w:rPr>
              <w:t xml:space="preserve">through </w:t>
            </w:r>
            <w:r w:rsidR="003F6308">
              <w:rPr>
                <w:i/>
                <w:iCs/>
                <w:color w:val="auto"/>
              </w:rPr>
              <w:t xml:space="preserve">the </w:t>
            </w:r>
            <w:r w:rsidR="003F6308" w:rsidRPr="00334249">
              <w:rPr>
                <w:i/>
                <w:iCs/>
                <w:color w:val="auto"/>
              </w:rPr>
              <w:t>EU</w:t>
            </w:r>
          </w:p>
        </w:tc>
      </w:tr>
    </w:tbl>
    <w:bookmarkEnd w:id="42"/>
    <w:p w14:paraId="796B1496" w14:textId="13B32C93" w:rsidR="00627101" w:rsidRPr="004C0A20" w:rsidRDefault="00627101" w:rsidP="004C0A20">
      <w:pPr>
        <w:pStyle w:val="Heading4"/>
        <w:rPr>
          <w:b/>
          <w:bCs w:val="0"/>
        </w:rPr>
      </w:pPr>
      <w:r w:rsidRPr="004C0A20">
        <w:rPr>
          <w:b/>
          <w:bCs w:val="0"/>
        </w:rPr>
        <w:t>Latest Member State developments affecting the medical technology industry</w:t>
      </w:r>
    </w:p>
    <w:p w14:paraId="28245934" w14:textId="7E13CDFD" w:rsidR="00627101" w:rsidRDefault="00627101" w:rsidP="004C0A20">
      <w:pPr>
        <w:pStyle w:val="Heading5"/>
        <w:rPr>
          <w:b/>
          <w:bCs/>
        </w:rPr>
      </w:pPr>
      <w:r w:rsidRPr="004C0A20">
        <w:rPr>
          <w:b/>
          <w:bCs/>
        </w:rPr>
        <w:t>2021</w:t>
      </w:r>
    </w:p>
    <w:p w14:paraId="58D25DDE" w14:textId="7F0BEEC6" w:rsidR="008C3C9B" w:rsidRDefault="008C3C9B" w:rsidP="008C3C9B">
      <w:pPr>
        <w:pStyle w:val="Heading6"/>
      </w:pPr>
      <w:r>
        <w:t>January</w:t>
      </w:r>
    </w:p>
    <w:p w14:paraId="52364FE1" w14:textId="0EAB2690" w:rsidR="002B2F3A" w:rsidRDefault="002B2F3A" w:rsidP="008C3C9B">
      <w:pPr>
        <w:pStyle w:val="Bulletslist"/>
      </w:pPr>
      <w:r w:rsidRPr="002B2F3A">
        <w:rPr>
          <w:b/>
          <w:bCs/>
        </w:rPr>
        <w:t>13 January:</w:t>
      </w:r>
      <w:r>
        <w:t xml:space="preserve"> </w:t>
      </w:r>
      <w:r w:rsidRPr="002B2F3A">
        <w:t>Germany will have COVID curbs beyond January - health minister</w:t>
      </w:r>
      <w:r>
        <w:t xml:space="preserve"> – </w:t>
      </w:r>
      <w:hyperlink r:id="rId413" w:history="1">
        <w:r w:rsidRPr="002B2F3A">
          <w:rPr>
            <w:rStyle w:val="Hyperlink"/>
          </w:rPr>
          <w:t>REUTERS</w:t>
        </w:r>
      </w:hyperlink>
      <w:r>
        <w:t xml:space="preserve"> </w:t>
      </w:r>
    </w:p>
    <w:p w14:paraId="56F30B99" w14:textId="5D11ED80" w:rsidR="00383E1E" w:rsidRPr="002B2F3A" w:rsidRDefault="00383E1E" w:rsidP="008C3C9B">
      <w:pPr>
        <w:pStyle w:val="Bulletslist"/>
      </w:pPr>
      <w:r>
        <w:rPr>
          <w:b/>
          <w:bCs/>
        </w:rPr>
        <w:t>12 January:</w:t>
      </w:r>
      <w:r>
        <w:t xml:space="preserve"> </w:t>
      </w:r>
      <w:r w:rsidRPr="00383E1E">
        <w:t>Germans vexed as coronavirus vaccine rollout lags</w:t>
      </w:r>
      <w:r>
        <w:t xml:space="preserve"> – </w:t>
      </w:r>
      <w:hyperlink r:id="rId414" w:history="1">
        <w:r w:rsidRPr="00383E1E">
          <w:rPr>
            <w:rStyle w:val="Hyperlink"/>
          </w:rPr>
          <w:t>POLITICO</w:t>
        </w:r>
      </w:hyperlink>
      <w:r>
        <w:t xml:space="preserve"> </w:t>
      </w:r>
    </w:p>
    <w:p w14:paraId="5357956E" w14:textId="38061FC1" w:rsidR="002B2F3A" w:rsidRDefault="002B2F3A" w:rsidP="008C3C9B">
      <w:pPr>
        <w:pStyle w:val="Bulletslist"/>
      </w:pPr>
      <w:r w:rsidRPr="002B2F3A">
        <w:rPr>
          <w:b/>
          <w:bCs/>
        </w:rPr>
        <w:t>12 January:</w:t>
      </w:r>
      <w:r>
        <w:t xml:space="preserve"> </w:t>
      </w:r>
      <w:r w:rsidRPr="002B2F3A">
        <w:t>Prioritization for vaccinations - "illegal and therefore void"</w:t>
      </w:r>
      <w:r>
        <w:t xml:space="preserve"> – </w:t>
      </w:r>
      <w:hyperlink r:id="rId415" w:history="1">
        <w:r w:rsidRPr="002B2F3A">
          <w:rPr>
            <w:rStyle w:val="Hyperlink"/>
          </w:rPr>
          <w:t>WELT</w:t>
        </w:r>
      </w:hyperlink>
      <w:r>
        <w:t xml:space="preserve"> </w:t>
      </w:r>
    </w:p>
    <w:p w14:paraId="5DFD0162" w14:textId="5833B54C" w:rsidR="00383E1E" w:rsidRDefault="00383E1E" w:rsidP="008C3C9B">
      <w:pPr>
        <w:pStyle w:val="Bulletslist"/>
      </w:pPr>
      <w:r>
        <w:rPr>
          <w:b/>
          <w:bCs/>
        </w:rPr>
        <w:t>12 January:</w:t>
      </w:r>
      <w:r>
        <w:t xml:space="preserve"> </w:t>
      </w:r>
      <w:r w:rsidRPr="00383E1E">
        <w:t>What's gone wrong with Germany's vaccine strategy?</w:t>
      </w:r>
      <w:r>
        <w:t xml:space="preserve"> – </w:t>
      </w:r>
      <w:hyperlink r:id="rId416" w:history="1">
        <w:r w:rsidRPr="00383E1E">
          <w:rPr>
            <w:rStyle w:val="Hyperlink"/>
          </w:rPr>
          <w:t>DW</w:t>
        </w:r>
      </w:hyperlink>
      <w:r>
        <w:t xml:space="preserve"> </w:t>
      </w:r>
    </w:p>
    <w:p w14:paraId="52BF1BBF" w14:textId="13D14083" w:rsidR="00383E1E" w:rsidRDefault="00383E1E" w:rsidP="008C3C9B">
      <w:pPr>
        <w:pStyle w:val="Bulletslist"/>
      </w:pPr>
      <w:r>
        <w:rPr>
          <w:b/>
          <w:bCs/>
        </w:rPr>
        <w:t>12 January:</w:t>
      </w:r>
      <w:r>
        <w:t xml:space="preserve"> </w:t>
      </w:r>
      <w:r w:rsidRPr="00383E1E">
        <w:t>German grab threatens EU Covid vaccine scheme</w:t>
      </w:r>
      <w:r>
        <w:t xml:space="preserve"> – </w:t>
      </w:r>
      <w:hyperlink r:id="rId417" w:history="1">
        <w:r w:rsidRPr="00383E1E">
          <w:rPr>
            <w:rStyle w:val="Hyperlink"/>
          </w:rPr>
          <w:t>The Times</w:t>
        </w:r>
      </w:hyperlink>
      <w:r>
        <w:t xml:space="preserve"> </w:t>
      </w:r>
    </w:p>
    <w:p w14:paraId="5DA4A27A" w14:textId="5891C2E5" w:rsidR="00383E1E" w:rsidRDefault="00383E1E" w:rsidP="008C3C9B">
      <w:pPr>
        <w:pStyle w:val="Bulletslist"/>
      </w:pPr>
      <w:r>
        <w:rPr>
          <w:b/>
          <w:bCs/>
        </w:rPr>
        <w:t>12 January:</w:t>
      </w:r>
      <w:r>
        <w:t xml:space="preserve"> </w:t>
      </w:r>
      <w:r w:rsidRPr="00383E1E">
        <w:t>Opinion: Germany and Bavaria must not mandate COVID vaccine</w:t>
      </w:r>
      <w:r>
        <w:t xml:space="preserve"> – </w:t>
      </w:r>
      <w:hyperlink r:id="rId418" w:history="1">
        <w:r w:rsidRPr="00383E1E">
          <w:rPr>
            <w:rStyle w:val="Hyperlink"/>
          </w:rPr>
          <w:t>DW</w:t>
        </w:r>
      </w:hyperlink>
      <w:r>
        <w:t xml:space="preserve"> </w:t>
      </w:r>
    </w:p>
    <w:p w14:paraId="365279A7" w14:textId="6AEEBD3B" w:rsidR="002B2F3A" w:rsidRDefault="002B2F3A" w:rsidP="008C3C9B">
      <w:pPr>
        <w:pStyle w:val="Bulletslist"/>
      </w:pPr>
      <w:r>
        <w:rPr>
          <w:b/>
          <w:bCs/>
        </w:rPr>
        <w:t>11 January:</w:t>
      </w:r>
      <w:r>
        <w:t xml:space="preserve"> </w:t>
      </w:r>
      <w:r w:rsidRPr="002B2F3A">
        <w:t>Court hears 'blatant' COVID aid fraud case</w:t>
      </w:r>
      <w:r>
        <w:t xml:space="preserve"> – </w:t>
      </w:r>
      <w:hyperlink r:id="rId419" w:history="1">
        <w:r w:rsidRPr="00383E1E">
          <w:rPr>
            <w:rStyle w:val="Hyperlink"/>
          </w:rPr>
          <w:t>DW</w:t>
        </w:r>
      </w:hyperlink>
      <w:r>
        <w:t xml:space="preserve"> </w:t>
      </w:r>
    </w:p>
    <w:p w14:paraId="63DE6BCE" w14:textId="7E3D1A8D" w:rsidR="00383E1E" w:rsidRPr="002B2F3A" w:rsidRDefault="00383E1E" w:rsidP="008C3C9B">
      <w:pPr>
        <w:pStyle w:val="Bulletslist"/>
      </w:pPr>
      <w:r>
        <w:rPr>
          <w:b/>
          <w:bCs/>
        </w:rPr>
        <w:t>10 January:</w:t>
      </w:r>
      <w:r>
        <w:t xml:space="preserve"> </w:t>
      </w:r>
      <w:r w:rsidRPr="00383E1E">
        <w:t>Scarce doses and empty vaccination centres: Germany's vaccine rollout headache</w:t>
      </w:r>
      <w:r>
        <w:t xml:space="preserve"> – </w:t>
      </w:r>
      <w:hyperlink r:id="rId420" w:history="1">
        <w:r w:rsidRPr="00383E1E">
          <w:rPr>
            <w:rStyle w:val="Hyperlink"/>
          </w:rPr>
          <w:t>REUTERS</w:t>
        </w:r>
      </w:hyperlink>
      <w:r>
        <w:t xml:space="preserve"> </w:t>
      </w:r>
    </w:p>
    <w:p w14:paraId="07D41A58" w14:textId="7FC568EF" w:rsidR="008C3C9B" w:rsidRDefault="008C3C9B" w:rsidP="008C3C9B">
      <w:pPr>
        <w:pStyle w:val="Bulletslist"/>
      </w:pPr>
      <w:r w:rsidRPr="008C3C9B">
        <w:rPr>
          <w:b/>
          <w:bCs/>
        </w:rPr>
        <w:t>6 January:</w:t>
      </w:r>
      <w:r>
        <w:t xml:space="preserve"> Germany defends COVID vaccine rollout amid criticism it’s too slow – </w:t>
      </w:r>
      <w:hyperlink r:id="rId421" w:history="1">
        <w:r w:rsidRPr="008C3C9B">
          <w:rPr>
            <w:rStyle w:val="Hyperlink"/>
          </w:rPr>
          <w:t>euronews</w:t>
        </w:r>
      </w:hyperlink>
    </w:p>
    <w:p w14:paraId="294BAAD3" w14:textId="5F451D28" w:rsidR="008C3C9B" w:rsidRDefault="008C3C9B" w:rsidP="008C3C9B">
      <w:pPr>
        <w:pStyle w:val="Bulletslist"/>
      </w:pPr>
      <w:r>
        <w:rPr>
          <w:b/>
          <w:bCs/>
        </w:rPr>
        <w:t>6 January:</w:t>
      </w:r>
      <w:r>
        <w:t xml:space="preserve"> </w:t>
      </w:r>
      <w:r w:rsidRPr="008C3C9B">
        <w:t>Germany Urges Patience With Covid Vaccine Rollout Under Fire</w:t>
      </w:r>
      <w:r>
        <w:t xml:space="preserve"> – </w:t>
      </w:r>
      <w:hyperlink r:id="rId422" w:history="1">
        <w:r w:rsidRPr="008C3C9B">
          <w:rPr>
            <w:rStyle w:val="Hyperlink"/>
          </w:rPr>
          <w:t>Bloomberg</w:t>
        </w:r>
      </w:hyperlink>
    </w:p>
    <w:p w14:paraId="797C6830" w14:textId="231180D6" w:rsidR="002F41EA" w:rsidRDefault="002F41EA" w:rsidP="008C3C9B">
      <w:pPr>
        <w:pStyle w:val="Bulletslist"/>
      </w:pPr>
      <w:r>
        <w:rPr>
          <w:b/>
          <w:bCs/>
        </w:rPr>
        <w:t>5 January:</w:t>
      </w:r>
      <w:r>
        <w:t xml:space="preserve"> </w:t>
      </w:r>
      <w:r w:rsidRPr="002F41EA">
        <w:t>Russia and Germany discussing joint vaccine production, says Kremlin</w:t>
      </w:r>
      <w:r>
        <w:t xml:space="preserve"> – </w:t>
      </w:r>
      <w:hyperlink r:id="rId423" w:history="1">
        <w:r w:rsidRPr="002F41EA">
          <w:rPr>
            <w:rStyle w:val="Hyperlink"/>
          </w:rPr>
          <w:t>POLITICO</w:t>
        </w:r>
      </w:hyperlink>
      <w:r>
        <w:t xml:space="preserve"> </w:t>
      </w:r>
    </w:p>
    <w:p w14:paraId="570CB5AB" w14:textId="5B8E1F99" w:rsidR="008C3C9B" w:rsidRDefault="008C3C9B" w:rsidP="008C3C9B">
      <w:pPr>
        <w:pStyle w:val="Bulletslist"/>
      </w:pPr>
      <w:r>
        <w:rPr>
          <w:b/>
          <w:bCs/>
        </w:rPr>
        <w:t>4 January:</w:t>
      </w:r>
      <w:r>
        <w:t xml:space="preserve"> </w:t>
      </w:r>
      <w:r w:rsidRPr="008C3C9B">
        <w:t>How Germany plans to improve Covid-19 vaccine roll-out in January</w:t>
      </w:r>
      <w:r>
        <w:t xml:space="preserve"> – </w:t>
      </w:r>
      <w:hyperlink r:id="rId424" w:history="1">
        <w:r w:rsidRPr="008C3C9B">
          <w:rPr>
            <w:rStyle w:val="Hyperlink"/>
          </w:rPr>
          <w:t>DE</w:t>
        </w:r>
      </w:hyperlink>
    </w:p>
    <w:p w14:paraId="765F28B1" w14:textId="32FA5C58" w:rsidR="008C3C9B" w:rsidRPr="008C3C9B" w:rsidRDefault="008C3C9B" w:rsidP="008C3C9B">
      <w:pPr>
        <w:pStyle w:val="Bulletslist"/>
      </w:pPr>
      <w:r>
        <w:rPr>
          <w:b/>
          <w:bCs/>
        </w:rPr>
        <w:t>2 January:</w:t>
      </w:r>
      <w:r>
        <w:t xml:space="preserve"> </w:t>
      </w:r>
      <w:r w:rsidRPr="008C3C9B">
        <w:t>Germany's COVID vaccine procurement labeled a 'gross failure'</w:t>
      </w:r>
      <w:r>
        <w:t xml:space="preserve"> – </w:t>
      </w:r>
      <w:hyperlink r:id="rId425" w:history="1">
        <w:r w:rsidRPr="008C3C9B">
          <w:rPr>
            <w:rStyle w:val="Hyperlink"/>
          </w:rPr>
          <w:t>DW</w:t>
        </w:r>
      </w:hyperlink>
      <w:r>
        <w:t xml:space="preserve"> </w:t>
      </w:r>
    </w:p>
    <w:p w14:paraId="03B9031A" w14:textId="54984961" w:rsidR="000C33DD" w:rsidRPr="004C0A20" w:rsidRDefault="00627101" w:rsidP="001425CB">
      <w:pPr>
        <w:pStyle w:val="Heading5"/>
        <w15:collapsed/>
        <w:rPr>
          <w:b/>
          <w:bCs/>
        </w:rPr>
      </w:pPr>
      <w:r w:rsidRPr="004C0A20">
        <w:rPr>
          <w:b/>
          <w:bCs/>
        </w:rPr>
        <w:t>2020</w:t>
      </w:r>
    </w:p>
    <w:p w14:paraId="0393949D" w14:textId="12078587" w:rsidR="003F6308" w:rsidRPr="00C55FCE" w:rsidRDefault="003F6308" w:rsidP="004C0A20">
      <w:pPr>
        <w:pStyle w:val="Heading6"/>
        <w:rPr>
          <w:bCs/>
        </w:rPr>
      </w:pPr>
      <w:r>
        <w:t>December</w:t>
      </w:r>
    </w:p>
    <w:p w14:paraId="4D487620" w14:textId="6B53B1CE" w:rsidR="00D80F67" w:rsidRDefault="00D80F67" w:rsidP="00D80F67">
      <w:pPr>
        <w:pStyle w:val="Bulletslist"/>
      </w:pPr>
      <w:r w:rsidRPr="0071482C">
        <w:rPr>
          <w:b/>
          <w:bCs/>
        </w:rPr>
        <w:t>15 December:</w:t>
      </w:r>
      <w:r>
        <w:t xml:space="preserve"> </w:t>
      </w:r>
      <w:r w:rsidRPr="00D80F67">
        <w:t xml:space="preserve">Germany may start COVID-19 vaccinations as soon as Christmas </w:t>
      </w:r>
      <w:r>
        <w:t>–</w:t>
      </w:r>
      <w:r w:rsidRPr="00D80F67">
        <w:t xml:space="preserve"> </w:t>
      </w:r>
      <w:hyperlink r:id="rId426" w:history="1">
        <w:r w:rsidRPr="00D80F67">
          <w:rPr>
            <w:rStyle w:val="Hyperlink"/>
          </w:rPr>
          <w:t>Reuters</w:t>
        </w:r>
      </w:hyperlink>
      <w:r>
        <w:t xml:space="preserve"> </w:t>
      </w:r>
    </w:p>
    <w:p w14:paraId="04D9236D" w14:textId="4E1DDA72" w:rsidR="00D80F67" w:rsidRPr="0071482C" w:rsidRDefault="00D80F67" w:rsidP="00D80F67">
      <w:pPr>
        <w:pStyle w:val="Bulletslist"/>
      </w:pPr>
      <w:r>
        <w:rPr>
          <w:b/>
          <w:bCs/>
        </w:rPr>
        <w:t>15 December:</w:t>
      </w:r>
      <w:r>
        <w:t xml:space="preserve"> </w:t>
      </w:r>
      <w:r w:rsidRPr="00D80F67">
        <w:t>Coronavirus: Germany hopeful of earlier EU vaccine approval</w:t>
      </w:r>
      <w:r>
        <w:t xml:space="preserve"> – </w:t>
      </w:r>
      <w:hyperlink r:id="rId427" w:history="1">
        <w:r w:rsidRPr="00D80F67">
          <w:rPr>
            <w:rStyle w:val="Hyperlink"/>
          </w:rPr>
          <w:t>DW</w:t>
        </w:r>
      </w:hyperlink>
      <w:r>
        <w:t xml:space="preserve"> </w:t>
      </w:r>
    </w:p>
    <w:p w14:paraId="2A0B1D1C" w14:textId="614C759A" w:rsidR="00D80F67" w:rsidRPr="0071482C" w:rsidRDefault="00D80F67" w:rsidP="00D80F67">
      <w:pPr>
        <w:pStyle w:val="Bulletslist"/>
      </w:pPr>
      <w:r w:rsidRPr="0071482C">
        <w:rPr>
          <w:b/>
          <w:bCs/>
        </w:rPr>
        <w:t>9 December:</w:t>
      </w:r>
      <w:r>
        <w:t xml:space="preserve"> </w:t>
      </w:r>
      <w:r w:rsidRPr="00D80F67">
        <w:t>'Made in Germany' containers set to deliver vaccines</w:t>
      </w:r>
      <w:r>
        <w:t xml:space="preserve"> – </w:t>
      </w:r>
      <w:hyperlink r:id="rId428" w:history="1">
        <w:r w:rsidRPr="00D80F67">
          <w:rPr>
            <w:rStyle w:val="Hyperlink"/>
          </w:rPr>
          <w:t>DW</w:t>
        </w:r>
      </w:hyperlink>
      <w:r>
        <w:t xml:space="preserve"> </w:t>
      </w:r>
    </w:p>
    <w:p w14:paraId="399B9099" w14:textId="22D03EEF" w:rsidR="00E31A82" w:rsidRDefault="00E31A82" w:rsidP="0071482C">
      <w:pPr>
        <w:pStyle w:val="Bulletslist"/>
      </w:pPr>
      <w:r w:rsidRPr="00AF5C94">
        <w:rPr>
          <w:b/>
          <w:bCs/>
        </w:rPr>
        <w:t>2 December</w:t>
      </w:r>
      <w:r>
        <w:t xml:space="preserve">: </w:t>
      </w:r>
      <w:r w:rsidRPr="00E31A82">
        <w:t>Germany defies WHO’s call against Remdesivir as COVID therapy</w:t>
      </w:r>
      <w:r>
        <w:t xml:space="preserve"> – </w:t>
      </w:r>
      <w:hyperlink r:id="rId429" w:history="1">
        <w:r w:rsidRPr="00E31A82">
          <w:rPr>
            <w:rStyle w:val="Hyperlink"/>
          </w:rPr>
          <w:t>EURACTIV</w:t>
        </w:r>
      </w:hyperlink>
      <w:r>
        <w:t xml:space="preserve"> </w:t>
      </w:r>
    </w:p>
    <w:p w14:paraId="074DB3E9" w14:textId="74A0F715" w:rsidR="00E31A82" w:rsidRPr="00E31A82" w:rsidRDefault="00E31A82" w:rsidP="00AF5C94">
      <w:pPr>
        <w:pStyle w:val="Bulletslist"/>
      </w:pPr>
      <w:r>
        <w:rPr>
          <w:b/>
          <w:bCs/>
        </w:rPr>
        <w:t>1 December:</w:t>
      </w:r>
      <w:r>
        <w:t xml:space="preserve"> </w:t>
      </w:r>
      <w:r w:rsidRPr="00E31A82">
        <w:t>Germany to 'scrap free coronavirus tests after travel'</w:t>
      </w:r>
      <w:r>
        <w:t xml:space="preserve"> – </w:t>
      </w:r>
      <w:hyperlink r:id="rId430" w:history="1">
        <w:r w:rsidRPr="00E31A82">
          <w:rPr>
            <w:rStyle w:val="Hyperlink"/>
          </w:rPr>
          <w:t>The Local</w:t>
        </w:r>
      </w:hyperlink>
    </w:p>
    <w:p w14:paraId="253F398F" w14:textId="26F57AA2" w:rsidR="000C33DD" w:rsidRPr="00C55FCE" w:rsidRDefault="000C33DD" w:rsidP="004C0A20">
      <w:pPr>
        <w:pStyle w:val="Heading6"/>
        <w:rPr>
          <w:bCs/>
        </w:rPr>
      </w:pPr>
      <w:r>
        <w:t>November</w:t>
      </w:r>
    </w:p>
    <w:p w14:paraId="308C4E1C" w14:textId="73C7CB14" w:rsidR="003F6308" w:rsidRPr="00F07264" w:rsidRDefault="003F6308">
      <w:pPr>
        <w:pStyle w:val="Bulletslist"/>
      </w:pPr>
      <w:r w:rsidRPr="00F07264">
        <w:rPr>
          <w:b/>
          <w:bCs/>
        </w:rPr>
        <w:t>26 November:</w:t>
      </w:r>
      <w:r>
        <w:t xml:space="preserve"> </w:t>
      </w:r>
      <w:r w:rsidRPr="003F6308">
        <w:t>Berlin plans six vast COVID-19 vaccination centres handling 4,000 people a day</w:t>
      </w:r>
      <w:r>
        <w:t xml:space="preserve"> – </w:t>
      </w:r>
      <w:hyperlink r:id="rId431" w:history="1">
        <w:r w:rsidRPr="003F6308">
          <w:rPr>
            <w:rStyle w:val="Hyperlink"/>
          </w:rPr>
          <w:t>Reuters</w:t>
        </w:r>
      </w:hyperlink>
      <w:r>
        <w:t xml:space="preserve"> </w:t>
      </w:r>
    </w:p>
    <w:p w14:paraId="5238BB73" w14:textId="36BDF5D2" w:rsidR="00C32015" w:rsidRPr="00C55FCE" w:rsidRDefault="00C32015">
      <w:pPr>
        <w:pStyle w:val="Bulletslist"/>
      </w:pPr>
      <w:r w:rsidRPr="00C55FCE">
        <w:rPr>
          <w:b/>
          <w:bCs/>
        </w:rPr>
        <w:t>16 November</w:t>
      </w:r>
      <w:r>
        <w:t xml:space="preserve">: Jens Spahn wants to relieve hospitals after request for help - </w:t>
      </w:r>
      <w:hyperlink r:id="rId432" w:history="1">
        <w:r w:rsidRPr="00C32015">
          <w:rPr>
            <w:rStyle w:val="Hyperlink"/>
          </w:rPr>
          <w:t>Tagesschau</w:t>
        </w:r>
      </w:hyperlink>
    </w:p>
    <w:p w14:paraId="2DB12312" w14:textId="3BD22767" w:rsidR="00F35D17" w:rsidRPr="006C39BC" w:rsidRDefault="00F35D17" w:rsidP="00C55FCE">
      <w:pPr>
        <w:pStyle w:val="Bulletslist"/>
      </w:pPr>
      <w:r w:rsidRPr="00C55FCE">
        <w:rPr>
          <w:b/>
          <w:bCs/>
        </w:rPr>
        <w:t>3 November</w:t>
      </w:r>
      <w:r>
        <w:t xml:space="preserve">: Hospitals are urged to postpone non-urgent operations - </w:t>
      </w:r>
      <w:hyperlink r:id="rId433" w:history="1">
        <w:r w:rsidRPr="00F35D17">
          <w:rPr>
            <w:rStyle w:val="Hyperlink"/>
          </w:rPr>
          <w:t>DW</w:t>
        </w:r>
      </w:hyperlink>
    </w:p>
    <w:p w14:paraId="5E762870" w14:textId="7A5C633C" w:rsidR="002C3A94" w:rsidRPr="00C55FCE" w:rsidRDefault="002C3A94">
      <w:pPr>
        <w:pStyle w:val="Bulletslist"/>
        <w:rPr>
          <w:rStyle w:val="Hyperlink"/>
          <w:color w:val="333333"/>
          <w:u w:val="none"/>
        </w:rPr>
      </w:pPr>
      <w:r w:rsidRPr="00241CD3">
        <w:rPr>
          <w:b/>
          <w:bCs/>
        </w:rPr>
        <w:t>2 November</w:t>
      </w:r>
      <w:r>
        <w:t xml:space="preserve">: The German Hospital Society fears collapse of healthcare system - </w:t>
      </w:r>
      <w:hyperlink r:id="rId434" w:history="1">
        <w:r w:rsidRPr="002C3A94">
          <w:rPr>
            <w:rStyle w:val="Hyperlink"/>
          </w:rPr>
          <w:t>Tagesschau</w:t>
        </w:r>
      </w:hyperlink>
    </w:p>
    <w:p w14:paraId="4557F54D" w14:textId="5615BA40" w:rsidR="000C33DD" w:rsidRPr="00241CD3" w:rsidRDefault="000C33DD" w:rsidP="004C0A20">
      <w:pPr>
        <w:pStyle w:val="Heading6"/>
      </w:pPr>
      <w:r>
        <w:t>October</w:t>
      </w:r>
    </w:p>
    <w:p w14:paraId="46B902C2" w14:textId="5C485873" w:rsidR="00745B5B" w:rsidRPr="00241CD3" w:rsidRDefault="00745B5B" w:rsidP="00B1625C">
      <w:pPr>
        <w:pStyle w:val="Bulletslist"/>
      </w:pPr>
      <w:r w:rsidRPr="00241CD3">
        <w:rPr>
          <w:b/>
          <w:bCs/>
        </w:rPr>
        <w:t>29 October</w:t>
      </w:r>
      <w:r>
        <w:t xml:space="preserve">: Intensive care workers warn for overload of patients - </w:t>
      </w:r>
      <w:hyperlink r:id="rId435" w:history="1">
        <w:r w:rsidRPr="00745B5B">
          <w:rPr>
            <w:rStyle w:val="Hyperlink"/>
          </w:rPr>
          <w:t>Tagesspiegel</w:t>
        </w:r>
      </w:hyperlink>
    </w:p>
    <w:p w14:paraId="60C42552" w14:textId="1A971D8B" w:rsidR="00D07312" w:rsidRPr="00C55FCE" w:rsidRDefault="00D07312" w:rsidP="00B1625C">
      <w:pPr>
        <w:pStyle w:val="Bulletslist"/>
        <w:rPr>
          <w:rStyle w:val="Hyperlink"/>
          <w:color w:val="333333"/>
          <w:u w:val="none"/>
        </w:rPr>
      </w:pPr>
      <w:r w:rsidRPr="00201CA5">
        <w:rPr>
          <w:b/>
          <w:bCs/>
        </w:rPr>
        <w:t>4 October</w:t>
      </w:r>
      <w:r>
        <w:t xml:space="preserve">: Scholz urges caution – widespread use of rapid tests must be checked first - </w:t>
      </w:r>
      <w:hyperlink r:id="rId436" w:history="1">
        <w:r w:rsidRPr="00D07312">
          <w:rPr>
            <w:rStyle w:val="Hyperlink"/>
          </w:rPr>
          <w:t>Tagesschau</w:t>
        </w:r>
      </w:hyperlink>
    </w:p>
    <w:p w14:paraId="32550D60" w14:textId="63DA65B8" w:rsidR="000C33DD" w:rsidRPr="00201CA5" w:rsidRDefault="000C33DD" w:rsidP="004C0A20">
      <w:pPr>
        <w:pStyle w:val="Heading6"/>
      </w:pPr>
      <w:r>
        <w:t>September</w:t>
      </w:r>
    </w:p>
    <w:p w14:paraId="478BAB2F" w14:textId="5BB6CF0C" w:rsidR="006D6A57" w:rsidRPr="00201CA5" w:rsidRDefault="006D6A57" w:rsidP="00B1625C">
      <w:pPr>
        <w:pStyle w:val="Bulletslist"/>
      </w:pPr>
      <w:r w:rsidRPr="00201CA5">
        <w:rPr>
          <w:b/>
          <w:bCs/>
        </w:rPr>
        <w:t>30 September</w:t>
      </w:r>
      <w:r>
        <w:t xml:space="preserve">: Spahn foresees big role for rapid tests at home - </w:t>
      </w:r>
      <w:hyperlink r:id="rId437" w:history="1">
        <w:r w:rsidRPr="006D6A57">
          <w:rPr>
            <w:rStyle w:val="Hyperlink"/>
          </w:rPr>
          <w:t>Tagesschau</w:t>
        </w:r>
      </w:hyperlink>
    </w:p>
    <w:p w14:paraId="75B59D60" w14:textId="638A3121" w:rsidR="00CD6665" w:rsidRPr="005B2CCF" w:rsidRDefault="00CD6665" w:rsidP="00B1625C">
      <w:pPr>
        <w:pStyle w:val="Bulletslist"/>
      </w:pPr>
      <w:r w:rsidRPr="005B2CCF">
        <w:rPr>
          <w:b/>
          <w:bCs/>
        </w:rPr>
        <w:t>21 September</w:t>
      </w:r>
      <w:r>
        <w:t xml:space="preserve">: Spahn announces new plans for Autumn including rapid tests and quarantine rules - </w:t>
      </w:r>
      <w:hyperlink r:id="rId438" w:history="1">
        <w:r w:rsidRPr="00CD6665">
          <w:rPr>
            <w:rStyle w:val="Hyperlink"/>
          </w:rPr>
          <w:t>Tagesschau</w:t>
        </w:r>
      </w:hyperlink>
    </w:p>
    <w:p w14:paraId="202E9E1F" w14:textId="31F3EC1B" w:rsidR="00542AA6" w:rsidRPr="007333D7" w:rsidRDefault="00542AA6" w:rsidP="00B1625C">
      <w:pPr>
        <w:pStyle w:val="Bulletslist"/>
      </w:pPr>
      <w:r w:rsidRPr="007333D7">
        <w:rPr>
          <w:b/>
          <w:bCs/>
        </w:rPr>
        <w:t>4 September</w:t>
      </w:r>
      <w:r>
        <w:t xml:space="preserve">: Bavaria is facing issues with test capacity - </w:t>
      </w:r>
      <w:hyperlink r:id="rId439" w:history="1">
        <w:r w:rsidRPr="00542AA6">
          <w:rPr>
            <w:rStyle w:val="Hyperlink"/>
          </w:rPr>
          <w:t>BR</w:t>
        </w:r>
      </w:hyperlink>
    </w:p>
    <w:p w14:paraId="3ED7EA24" w14:textId="1FE8095B" w:rsidR="00542AA6" w:rsidRPr="007333D7" w:rsidRDefault="00542AA6" w:rsidP="00B1625C">
      <w:pPr>
        <w:pStyle w:val="Bulletslist"/>
      </w:pPr>
      <w:r w:rsidRPr="007333D7">
        <w:rPr>
          <w:b/>
          <w:bCs/>
        </w:rPr>
        <w:t>3 September</w:t>
      </w:r>
      <w:r>
        <w:t xml:space="preserve">: German medical association advises to procure more flu vaccines - </w:t>
      </w:r>
      <w:hyperlink r:id="rId440" w:history="1">
        <w:r w:rsidRPr="00542AA6">
          <w:rPr>
            <w:rStyle w:val="Hyperlink"/>
          </w:rPr>
          <w:t>Tagesschau</w:t>
        </w:r>
      </w:hyperlink>
    </w:p>
    <w:p w14:paraId="6FE421CA" w14:textId="4C7D27F3" w:rsidR="007C5504" w:rsidRPr="00C55FCE" w:rsidRDefault="007C5504" w:rsidP="00B1625C">
      <w:pPr>
        <w:pStyle w:val="Bulletslist"/>
        <w:rPr>
          <w:rStyle w:val="Hyperlink"/>
          <w:color w:val="333333"/>
          <w:u w:val="none"/>
        </w:rPr>
      </w:pPr>
      <w:r w:rsidRPr="00450639">
        <w:rPr>
          <w:b/>
          <w:bCs/>
        </w:rPr>
        <w:t>2 September</w:t>
      </w:r>
      <w:r>
        <w:t xml:space="preserve">: German hospitals to receive 4 billion euros to adjust healthcare facilities - </w:t>
      </w:r>
      <w:hyperlink r:id="rId441" w:history="1">
        <w:r w:rsidRPr="007C5504">
          <w:rPr>
            <w:rStyle w:val="Hyperlink"/>
          </w:rPr>
          <w:t>Tagesschau</w:t>
        </w:r>
      </w:hyperlink>
    </w:p>
    <w:p w14:paraId="78726286" w14:textId="56F44F43" w:rsidR="000C33DD" w:rsidRPr="00450639" w:rsidRDefault="000C33DD" w:rsidP="004C0A20">
      <w:pPr>
        <w:pStyle w:val="Heading6"/>
      </w:pPr>
      <w:r>
        <w:t>August</w:t>
      </w:r>
    </w:p>
    <w:p w14:paraId="3A99B7EF" w14:textId="2EFE6136" w:rsidR="00DE6964" w:rsidRPr="00450639" w:rsidRDefault="00DE6964" w:rsidP="00B1625C">
      <w:pPr>
        <w:pStyle w:val="Bulletslist"/>
      </w:pPr>
      <w:r w:rsidRPr="00450639">
        <w:rPr>
          <w:b/>
          <w:bCs/>
        </w:rPr>
        <w:t>26 August</w:t>
      </w:r>
      <w:r>
        <w:t xml:space="preserve">: Health Minister Spahn wants to change corona strategy with an end to free testing and stricter quarantine - </w:t>
      </w:r>
      <w:hyperlink r:id="rId442" w:history="1">
        <w:r w:rsidRPr="00DE6964">
          <w:rPr>
            <w:rStyle w:val="Hyperlink"/>
          </w:rPr>
          <w:t>Tageschau</w:t>
        </w:r>
      </w:hyperlink>
    </w:p>
    <w:p w14:paraId="4D5A95D1" w14:textId="7B139DCD" w:rsidR="003C3710" w:rsidRPr="00450639" w:rsidRDefault="003C3710" w:rsidP="00B1625C">
      <w:pPr>
        <w:pStyle w:val="Bulletslist"/>
      </w:pPr>
      <w:r w:rsidRPr="00450639">
        <w:rPr>
          <w:b/>
          <w:bCs/>
        </w:rPr>
        <w:t>24 August</w:t>
      </w:r>
      <w:r>
        <w:t xml:space="preserve">: Health ministers agree on abolishing free tests for incoming travellers - </w:t>
      </w:r>
      <w:hyperlink r:id="rId443" w:history="1">
        <w:r w:rsidRPr="003C3710">
          <w:rPr>
            <w:rStyle w:val="Hyperlink"/>
          </w:rPr>
          <w:t>Tageschau</w:t>
        </w:r>
      </w:hyperlink>
    </w:p>
    <w:p w14:paraId="0D4519FB" w14:textId="1394C51D" w:rsidR="00067513" w:rsidRPr="00450639" w:rsidRDefault="00067513" w:rsidP="00B1625C">
      <w:pPr>
        <w:pStyle w:val="Bulletslist"/>
      </w:pPr>
      <w:r w:rsidRPr="00450639">
        <w:rPr>
          <w:b/>
          <w:bCs/>
        </w:rPr>
        <w:t>21 August</w:t>
      </w:r>
      <w:r>
        <w:t xml:space="preserve">: Fear of shrink in German testing capacity - </w:t>
      </w:r>
      <w:hyperlink r:id="rId444" w:history="1">
        <w:r w:rsidRPr="00067513">
          <w:rPr>
            <w:rStyle w:val="Hyperlink"/>
          </w:rPr>
          <w:t>MedInLive</w:t>
        </w:r>
      </w:hyperlink>
    </w:p>
    <w:p w14:paraId="6A68B5C1" w14:textId="3F5DD1C4" w:rsidR="00CA3800" w:rsidRPr="00D148AC" w:rsidRDefault="00A267C5" w:rsidP="00B1625C">
      <w:pPr>
        <w:pStyle w:val="Bulletslist"/>
      </w:pPr>
      <w:r w:rsidRPr="00D148AC">
        <w:rPr>
          <w:b/>
          <w:bCs/>
        </w:rPr>
        <w:t>6 August</w:t>
      </w:r>
      <w:r>
        <w:t xml:space="preserve">: Corona testing is mandatory from 8 August - </w:t>
      </w:r>
      <w:hyperlink r:id="rId445" w:history="1">
        <w:r w:rsidRPr="00A267C5">
          <w:rPr>
            <w:rStyle w:val="Hyperlink"/>
          </w:rPr>
          <w:t>Tageschau</w:t>
        </w:r>
      </w:hyperlink>
    </w:p>
    <w:p w14:paraId="45C7B62A" w14:textId="75919407" w:rsidR="003F7C09" w:rsidRPr="00C55FCE" w:rsidRDefault="003F7C09" w:rsidP="00B1625C">
      <w:pPr>
        <w:pStyle w:val="Bulletslist"/>
        <w:rPr>
          <w:rStyle w:val="Hyperlink"/>
          <w:color w:val="333333"/>
          <w:u w:val="none"/>
        </w:rPr>
      </w:pPr>
      <w:r w:rsidRPr="00D148AC">
        <w:rPr>
          <w:b/>
          <w:bCs/>
        </w:rPr>
        <w:t xml:space="preserve">5 </w:t>
      </w:r>
      <w:r w:rsidR="00A267C5">
        <w:rPr>
          <w:b/>
          <w:bCs/>
        </w:rPr>
        <w:t>A</w:t>
      </w:r>
      <w:r w:rsidRPr="00D148AC">
        <w:rPr>
          <w:b/>
          <w:bCs/>
        </w:rPr>
        <w:t>ugust</w:t>
      </w:r>
      <w:r>
        <w:t xml:space="preserve">: List of risk countries for which test is mandatory - </w:t>
      </w:r>
      <w:hyperlink r:id="rId446" w:history="1">
        <w:r w:rsidRPr="003F7C09">
          <w:rPr>
            <w:rStyle w:val="Hyperlink"/>
          </w:rPr>
          <w:t>RKI</w:t>
        </w:r>
      </w:hyperlink>
    </w:p>
    <w:p w14:paraId="6CE8D6D0" w14:textId="1CEE226A" w:rsidR="000C33DD" w:rsidRPr="00D148AC" w:rsidRDefault="000C33DD" w:rsidP="004C0A20">
      <w:pPr>
        <w:pStyle w:val="Heading6"/>
      </w:pPr>
      <w:r>
        <w:t>July</w:t>
      </w:r>
    </w:p>
    <w:p w14:paraId="7C25D5D2" w14:textId="7C904583" w:rsidR="00B47CBD" w:rsidRPr="00FA447A" w:rsidRDefault="00B47CBD" w:rsidP="00B1625C">
      <w:pPr>
        <w:pStyle w:val="Bulletslist"/>
      </w:pPr>
      <w:r w:rsidRPr="00FA447A">
        <w:rPr>
          <w:b/>
          <w:bCs/>
        </w:rPr>
        <w:t>28 July</w:t>
      </w:r>
      <w:r>
        <w:t xml:space="preserve">: Mandatory tests for visitors from high risk areas - </w:t>
      </w:r>
      <w:hyperlink r:id="rId447" w:history="1">
        <w:r w:rsidRPr="00B47CBD">
          <w:rPr>
            <w:rStyle w:val="Hyperlink"/>
          </w:rPr>
          <w:t>Tageschau</w:t>
        </w:r>
      </w:hyperlink>
    </w:p>
    <w:p w14:paraId="13D2BD44" w14:textId="5F2DD3DE" w:rsidR="00CE164C" w:rsidRPr="00FA447A" w:rsidRDefault="00CE164C" w:rsidP="00B1625C">
      <w:pPr>
        <w:pStyle w:val="Bulletslist"/>
      </w:pPr>
      <w:r w:rsidRPr="00FA447A">
        <w:rPr>
          <w:b/>
          <w:bCs/>
        </w:rPr>
        <w:t>27 July</w:t>
      </w:r>
      <w:r>
        <w:t xml:space="preserve">: Bayern region to test incoming people at the borders of the state - </w:t>
      </w:r>
      <w:hyperlink r:id="rId448" w:history="1">
        <w:r w:rsidRPr="00CE164C">
          <w:rPr>
            <w:rStyle w:val="Hyperlink"/>
          </w:rPr>
          <w:t>Tageschau</w:t>
        </w:r>
      </w:hyperlink>
    </w:p>
    <w:p w14:paraId="633DEA3A" w14:textId="76AAF573" w:rsidR="000C493D" w:rsidRPr="00C55FCE" w:rsidRDefault="000C493D" w:rsidP="00B1625C">
      <w:pPr>
        <w:pStyle w:val="Bulletslist"/>
        <w:rPr>
          <w:rStyle w:val="Hyperlink"/>
          <w:color w:val="333333"/>
          <w:u w:val="none"/>
        </w:rPr>
      </w:pPr>
      <w:r w:rsidRPr="006C3EF9">
        <w:rPr>
          <w:b/>
          <w:bCs/>
        </w:rPr>
        <w:t>6 July</w:t>
      </w:r>
      <w:r>
        <w:t xml:space="preserve">: Merkel rejects the abolition of the mask requirement - </w:t>
      </w:r>
      <w:hyperlink r:id="rId449" w:history="1">
        <w:r w:rsidRPr="000C493D">
          <w:rPr>
            <w:rStyle w:val="Hyperlink"/>
          </w:rPr>
          <w:t>MedInLive</w:t>
        </w:r>
      </w:hyperlink>
    </w:p>
    <w:p w14:paraId="17973EC8" w14:textId="039695AE" w:rsidR="000C33DD" w:rsidRPr="000C493D" w:rsidRDefault="000C33DD" w:rsidP="004C0A20">
      <w:pPr>
        <w:pStyle w:val="Heading6"/>
      </w:pPr>
      <w:r>
        <w:t>June</w:t>
      </w:r>
    </w:p>
    <w:p w14:paraId="2FCB7744" w14:textId="6F211560" w:rsidR="00626065" w:rsidRPr="000C493D" w:rsidRDefault="00626065" w:rsidP="00B1625C">
      <w:pPr>
        <w:pStyle w:val="Bulletslist"/>
      </w:pPr>
      <w:r w:rsidRPr="000C493D">
        <w:rPr>
          <w:b/>
          <w:bCs/>
        </w:rPr>
        <w:t>30 June</w:t>
      </w:r>
      <w:r>
        <w:t xml:space="preserve">: Nation-wide antibody study started - </w:t>
      </w:r>
      <w:hyperlink r:id="rId450" w:history="1">
        <w:r w:rsidRPr="00626065">
          <w:rPr>
            <w:rStyle w:val="Hyperlink"/>
          </w:rPr>
          <w:t>SWR</w:t>
        </w:r>
      </w:hyperlink>
    </w:p>
    <w:p w14:paraId="08603180" w14:textId="500375CF" w:rsidR="002D38C3" w:rsidRPr="004E5C9E" w:rsidRDefault="002D38C3" w:rsidP="00B1625C">
      <w:pPr>
        <w:pStyle w:val="Bulletslist"/>
      </w:pPr>
      <w:r w:rsidRPr="004E5C9E">
        <w:rPr>
          <w:b/>
          <w:bCs/>
        </w:rPr>
        <w:t>18 June</w:t>
      </w:r>
      <w:r>
        <w:t>: Only few healthcare institutes test large-scale</w:t>
      </w:r>
      <w:r w:rsidR="002B0572">
        <w:t xml:space="preserve">, while that would help to contain virus - </w:t>
      </w:r>
      <w:hyperlink r:id="rId451" w:history="1">
        <w:r w:rsidR="002B0572" w:rsidRPr="002B0572">
          <w:rPr>
            <w:rStyle w:val="Hyperlink"/>
          </w:rPr>
          <w:t>Tageschau</w:t>
        </w:r>
      </w:hyperlink>
    </w:p>
    <w:p w14:paraId="0F3CE635" w14:textId="42F8DA80" w:rsidR="0070426E" w:rsidRPr="00C55FCE" w:rsidRDefault="0070426E" w:rsidP="00B1625C">
      <w:pPr>
        <w:pStyle w:val="Bulletslist"/>
        <w:rPr>
          <w:rStyle w:val="Hyperlink"/>
          <w:color w:val="333333"/>
          <w:u w:val="none"/>
        </w:rPr>
      </w:pPr>
      <w:r w:rsidRPr="00D80A25">
        <w:rPr>
          <w:b/>
          <w:bCs/>
        </w:rPr>
        <w:t>10 June</w:t>
      </w:r>
      <w:r>
        <w:t xml:space="preserve">: Letter co-signed by Merkel discusses PPE shortages regarding future EU pandemic preparedness - </w:t>
      </w:r>
      <w:hyperlink r:id="rId452" w:history="1">
        <w:r w:rsidRPr="0070426E">
          <w:rPr>
            <w:rStyle w:val="Hyperlink"/>
          </w:rPr>
          <w:t>Tageschau</w:t>
        </w:r>
      </w:hyperlink>
    </w:p>
    <w:p w14:paraId="5FE3335E" w14:textId="2C62FDB2" w:rsidR="000C33DD" w:rsidRPr="00D80A25" w:rsidRDefault="000C33DD" w:rsidP="004C0A20">
      <w:pPr>
        <w:pStyle w:val="Heading6"/>
      </w:pPr>
      <w:r>
        <w:t>May</w:t>
      </w:r>
    </w:p>
    <w:p w14:paraId="7150BB36" w14:textId="17CF8563" w:rsidR="00750385" w:rsidRPr="00053D35" w:rsidRDefault="00750385" w:rsidP="00B1625C">
      <w:pPr>
        <w:pStyle w:val="Bulletslist"/>
      </w:pPr>
      <w:r w:rsidRPr="00053D35">
        <w:rPr>
          <w:b/>
          <w:bCs/>
        </w:rPr>
        <w:t>7 May</w:t>
      </w:r>
      <w:r>
        <w:t xml:space="preserve">: Clinics in Bremen are operating again - </w:t>
      </w:r>
      <w:hyperlink r:id="rId453" w:history="1">
        <w:r w:rsidRPr="00750385">
          <w:rPr>
            <w:rStyle w:val="Hyperlink"/>
          </w:rPr>
          <w:t>BUB</w:t>
        </w:r>
      </w:hyperlink>
    </w:p>
    <w:p w14:paraId="537EC3D3" w14:textId="60F9FC4B" w:rsidR="00750385" w:rsidRPr="00053D35" w:rsidRDefault="00750385" w:rsidP="00B1625C">
      <w:pPr>
        <w:pStyle w:val="Bulletslist"/>
      </w:pPr>
      <w:r w:rsidRPr="00053D35">
        <w:rPr>
          <w:b/>
          <w:bCs/>
        </w:rPr>
        <w:t>5 May</w:t>
      </w:r>
      <w:r>
        <w:t xml:space="preserve">: Hospitals returning to normal care in Germany- </w:t>
      </w:r>
      <w:hyperlink r:id="rId454" w:history="1">
        <w:r w:rsidRPr="00750385">
          <w:rPr>
            <w:rStyle w:val="Hyperlink"/>
          </w:rPr>
          <w:t>Hessenschau</w:t>
        </w:r>
      </w:hyperlink>
    </w:p>
    <w:p w14:paraId="36C3FB06" w14:textId="3A40BF5C" w:rsidR="00750385" w:rsidRPr="00053D35" w:rsidRDefault="00750385" w:rsidP="00B1625C">
      <w:pPr>
        <w:pStyle w:val="Bulletslist"/>
      </w:pPr>
      <w:r w:rsidRPr="00053D35">
        <w:rPr>
          <w:b/>
          <w:bCs/>
        </w:rPr>
        <w:t>2 May</w:t>
      </w:r>
      <w:r>
        <w:t xml:space="preserve">: Hospitals in Berlin want to resume normal care – </w:t>
      </w:r>
      <w:hyperlink r:id="rId455" w:history="1">
        <w:r w:rsidRPr="00750385">
          <w:rPr>
            <w:rStyle w:val="Hyperlink"/>
          </w:rPr>
          <w:t>RBB24</w:t>
        </w:r>
      </w:hyperlink>
    </w:p>
    <w:p w14:paraId="146540DB" w14:textId="77777777" w:rsidR="000C33DD" w:rsidRDefault="000C33DD" w:rsidP="00C55FCE"/>
    <w:p w14:paraId="6D38D22F" w14:textId="77777777" w:rsidR="00F35D17" w:rsidRDefault="00F35D17" w:rsidP="00C261AC">
      <w:pPr>
        <w:pStyle w:val="Heading3"/>
      </w:pPr>
    </w:p>
    <w:p w14:paraId="319A934A" w14:textId="49E035CE" w:rsidR="0031540D" w:rsidRDefault="0031540D" w:rsidP="00C261AC">
      <w:pPr>
        <w:pStyle w:val="Heading3"/>
      </w:pPr>
      <w:bookmarkStart w:id="43" w:name="_Toc61450719"/>
      <w:r w:rsidRPr="0031540D">
        <w:t>Greece</w:t>
      </w:r>
      <w:bookmarkEnd w:id="43"/>
    </w:p>
    <w:tbl>
      <w:tblPr>
        <w:tblStyle w:val="GridTable4-Accent4"/>
        <w:tblW w:w="0" w:type="auto"/>
        <w:tblLook w:val="04A0" w:firstRow="1" w:lastRow="0" w:firstColumn="1" w:lastColumn="0" w:noHBand="0" w:noVBand="1"/>
      </w:tblPr>
      <w:tblGrid>
        <w:gridCol w:w="4732"/>
        <w:gridCol w:w="3453"/>
        <w:gridCol w:w="5220"/>
      </w:tblGrid>
      <w:tr w:rsidR="00C06581" w14:paraId="0B1EB911" w14:textId="3839E111"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300D830C" w14:textId="77777777" w:rsidR="00C06581" w:rsidRPr="004371AA" w:rsidRDefault="00C06581" w:rsidP="000607AF">
            <w:pPr>
              <w:rPr>
                <w:color w:val="FFFFFF" w:themeColor="background1"/>
              </w:rPr>
            </w:pPr>
            <w:bookmarkStart w:id="44" w:name="_Hlk56586289"/>
            <w:r w:rsidRPr="004371AA">
              <w:rPr>
                <w:color w:val="FFFFFF" w:themeColor="background1"/>
              </w:rPr>
              <w:t>Relevant national websites</w:t>
            </w:r>
          </w:p>
        </w:tc>
        <w:tc>
          <w:tcPr>
            <w:tcW w:w="3453" w:type="dxa"/>
          </w:tcPr>
          <w:p w14:paraId="11692E37"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1F7C202B" w14:textId="0397815B"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281C5356" w14:textId="77EAE709"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32" w:type="dxa"/>
          </w:tcPr>
          <w:p w14:paraId="0BD0101E" w14:textId="77777777" w:rsidR="00C06581" w:rsidRPr="004371AA" w:rsidRDefault="00860DF2" w:rsidP="0015757E">
            <w:pPr>
              <w:numPr>
                <w:ilvl w:val="0"/>
                <w:numId w:val="1"/>
              </w:numPr>
              <w:jc w:val="left"/>
              <w:rPr>
                <w:b w:val="0"/>
                <w:bCs w:val="0"/>
              </w:rPr>
            </w:pPr>
            <w:hyperlink r:id="rId456" w:history="1">
              <w:r w:rsidR="00C06581" w:rsidRPr="004371AA">
                <w:rPr>
                  <w:rStyle w:val="Hyperlink"/>
                  <w:b w:val="0"/>
                  <w:bCs w:val="0"/>
                </w:rPr>
                <w:t>Official website</w:t>
              </w:r>
            </w:hyperlink>
          </w:p>
          <w:p w14:paraId="0916888A" w14:textId="480709F1" w:rsidR="00C06581" w:rsidRPr="004371AA" w:rsidRDefault="00C06581" w:rsidP="0015757E">
            <w:pPr>
              <w:pStyle w:val="Bulletslist"/>
              <w:jc w:val="left"/>
              <w:rPr>
                <w:b w:val="0"/>
                <w:bCs w:val="0"/>
              </w:rPr>
            </w:pPr>
            <w:r w:rsidRPr="004371AA">
              <w:rPr>
                <w:b w:val="0"/>
                <w:bCs w:val="0"/>
              </w:rPr>
              <w:t xml:space="preserve">Overview of protocols for testing for travellers to Greece – </w:t>
            </w:r>
            <w:hyperlink r:id="rId457" w:anchor="/" w:history="1">
              <w:r w:rsidRPr="004371AA">
                <w:rPr>
                  <w:rStyle w:val="Hyperlink"/>
                  <w:b w:val="0"/>
                  <w:bCs w:val="0"/>
                </w:rPr>
                <w:t>Greek Government</w:t>
              </w:r>
            </w:hyperlink>
          </w:p>
        </w:tc>
        <w:tc>
          <w:tcPr>
            <w:tcW w:w="3453" w:type="dxa"/>
          </w:tcPr>
          <w:p w14:paraId="4080CBEE" w14:textId="0D5A180D" w:rsidR="00C06581" w:rsidRDefault="00E57BC0" w:rsidP="0015757E">
            <w:pPr>
              <w:jc w:val="left"/>
              <w:cnfStyle w:val="000000100000" w:firstRow="0" w:lastRow="0" w:firstColumn="0" w:lastColumn="0" w:oddVBand="0" w:evenVBand="0" w:oddHBand="1" w:evenHBand="0" w:firstRowFirstColumn="0" w:firstRowLastColumn="0" w:lastRowFirstColumn="0" w:lastRowLastColumn="0"/>
              <w:rPr>
                <w:color w:val="auto"/>
              </w:rPr>
            </w:pPr>
            <w:r w:rsidRPr="00E57BC0">
              <w:t xml:space="preserve">Government reimposes lockdown, tightens domestic coronavirus-related restrictions </w:t>
            </w:r>
            <w:r>
              <w:t xml:space="preserve">3 </w:t>
            </w:r>
            <w:r w:rsidRPr="00E57BC0">
              <w:t>Jan</w:t>
            </w:r>
            <w:r>
              <w:t xml:space="preserve">uary 2021 until </w:t>
            </w:r>
            <w:r w:rsidRPr="00E57BC0">
              <w:t>1</w:t>
            </w:r>
            <w:r w:rsidR="00093D9C">
              <w:t>8</w:t>
            </w:r>
            <w:r>
              <w:t xml:space="preserve"> January 2021 (</w:t>
            </w:r>
            <w:hyperlink r:id="rId458" w:history="1">
              <w:r w:rsidRPr="00E57BC0">
                <w:rPr>
                  <w:rStyle w:val="Hyperlink"/>
                </w:rPr>
                <w:t>Link</w:t>
              </w:r>
            </w:hyperlink>
            <w:r>
              <w:t>)</w:t>
            </w:r>
          </w:p>
        </w:tc>
        <w:tc>
          <w:tcPr>
            <w:tcW w:w="5220" w:type="dxa"/>
          </w:tcPr>
          <w:p w14:paraId="2CAED121" w14:textId="0DCC08F0" w:rsidR="00627101"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E57BC0">
              <w:t>27 December 2020</w:t>
            </w:r>
          </w:p>
          <w:p w14:paraId="4999A379" w14:textId="1CB934E8" w:rsidR="00627101" w:rsidRPr="00C01246"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54</w:t>
            </w:r>
            <w:r w:rsidR="00E10EE1">
              <w:rPr>
                <w:b/>
                <w:bCs/>
              </w:rPr>
              <w:t xml:space="preserve"> </w:t>
            </w:r>
            <w:r w:rsidR="00E10EE1" w:rsidRPr="00C01246">
              <w:t>doses per 100 people</w:t>
            </w:r>
            <w:r w:rsidR="00E10EE1">
              <w:t xml:space="preserve"> (</w:t>
            </w:r>
            <w:r w:rsidR="009D16A5">
              <w:t>12</w:t>
            </w:r>
            <w:r w:rsidR="00E10EE1">
              <w:t xml:space="preserve"> January 2021)</w:t>
            </w:r>
          </w:p>
          <w:p w14:paraId="1C4DD35B" w14:textId="2A40D39A" w:rsidR="00C06581" w:rsidRPr="00F07264"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sidRPr="00C06581">
              <w:rPr>
                <w:color w:val="auto"/>
              </w:rPr>
              <w:t xml:space="preserve"> </w:t>
            </w:r>
            <w:hyperlink r:id="rId459" w:history="1">
              <w:r w:rsidR="00D80F67" w:rsidRPr="00D80F67">
                <w:rPr>
                  <w:rStyle w:val="Hyperlink"/>
                </w:rPr>
                <w:t>Greece’s Vaccination Strategy</w:t>
              </w:r>
            </w:hyperlink>
            <w:r w:rsidR="00C06581" w:rsidRPr="00C06581">
              <w:rPr>
                <w:color w:val="auto"/>
              </w:rPr>
              <w:t xml:space="preserve"> </w:t>
            </w:r>
          </w:p>
          <w:p w14:paraId="09AE472C" w14:textId="51ABDC39" w:rsidR="00C06581" w:rsidRPr="004371AA"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Pr>
                <w:b/>
                <w:bCs/>
              </w:rPr>
              <w:t xml:space="preserve"> Acquired</w:t>
            </w:r>
            <w:r w:rsidRPr="00C01246">
              <w:rPr>
                <w:b/>
                <w:bCs/>
                <w:color w:val="auto"/>
              </w:rPr>
              <w:t>:</w:t>
            </w:r>
            <w:r>
              <w:rPr>
                <w:color w:val="auto"/>
              </w:rPr>
              <w:t xml:space="preserve"> </w:t>
            </w:r>
            <w:r w:rsidR="003955BF" w:rsidRPr="00F07264">
              <w:rPr>
                <w:color w:val="auto"/>
              </w:rPr>
              <w:t>25 million (Link)</w:t>
            </w:r>
          </w:p>
        </w:tc>
      </w:tr>
    </w:tbl>
    <w:bookmarkEnd w:id="44"/>
    <w:p w14:paraId="0D301171" w14:textId="6035AB7B" w:rsidR="00627101" w:rsidRPr="004C0A20" w:rsidRDefault="00627101" w:rsidP="004C0A20">
      <w:pPr>
        <w:pStyle w:val="Heading4"/>
        <w:rPr>
          <w:b/>
          <w:bCs w:val="0"/>
        </w:rPr>
      </w:pPr>
      <w:r w:rsidRPr="004C0A20">
        <w:rPr>
          <w:b/>
          <w:bCs w:val="0"/>
        </w:rPr>
        <w:t>Latest Member State developments affecting the medical technology industry</w:t>
      </w:r>
    </w:p>
    <w:p w14:paraId="083E6B09" w14:textId="39472786" w:rsidR="00627101" w:rsidRDefault="00627101" w:rsidP="004C0A20">
      <w:pPr>
        <w:pStyle w:val="Heading5"/>
        <w:rPr>
          <w:b/>
          <w:bCs/>
        </w:rPr>
      </w:pPr>
      <w:r w:rsidRPr="004C0A20">
        <w:rPr>
          <w:b/>
          <w:bCs/>
        </w:rPr>
        <w:t>2021</w:t>
      </w:r>
    </w:p>
    <w:p w14:paraId="79C40968" w14:textId="72D2D2FC" w:rsidR="00155ECB" w:rsidRDefault="00155ECB" w:rsidP="00155ECB">
      <w:pPr>
        <w:pStyle w:val="Heading6"/>
      </w:pPr>
      <w:r>
        <w:t>January</w:t>
      </w:r>
    </w:p>
    <w:p w14:paraId="282447E1" w14:textId="29732F2E" w:rsidR="00383E1E" w:rsidRPr="00383E1E" w:rsidRDefault="00383E1E" w:rsidP="00155ECB">
      <w:pPr>
        <w:pStyle w:val="Bulletslist"/>
      </w:pPr>
      <w:r w:rsidRPr="00383E1E">
        <w:rPr>
          <w:b/>
          <w:bCs/>
        </w:rPr>
        <w:t xml:space="preserve">13 January: </w:t>
      </w:r>
      <w:r w:rsidRPr="00383E1E">
        <w:t>Moderna Inc’s Covid-19 vaccine arrives in Greece</w:t>
      </w:r>
      <w:r>
        <w:t xml:space="preserve"> – </w:t>
      </w:r>
      <w:hyperlink r:id="rId460" w:history="1">
        <w:r w:rsidRPr="00383E1E">
          <w:rPr>
            <w:rStyle w:val="Hyperlink"/>
          </w:rPr>
          <w:t>Ekathimerini</w:t>
        </w:r>
      </w:hyperlink>
      <w:r>
        <w:t xml:space="preserve"> </w:t>
      </w:r>
    </w:p>
    <w:p w14:paraId="1CF4FC12" w14:textId="42E5CEEE" w:rsidR="00155ECB" w:rsidRDefault="00155ECB" w:rsidP="00155ECB">
      <w:pPr>
        <w:pStyle w:val="Bulletslist"/>
      </w:pPr>
      <w:r w:rsidRPr="00155ECB">
        <w:rPr>
          <w:b/>
          <w:bCs/>
        </w:rPr>
        <w:t>12 January:</w:t>
      </w:r>
      <w:r>
        <w:t xml:space="preserve"> </w:t>
      </w:r>
      <w:r w:rsidRPr="00155ECB">
        <w:t>As Greece touts EU vaccine passports, privacy champions warn of risks</w:t>
      </w:r>
      <w:r>
        <w:t xml:space="preserve"> – </w:t>
      </w:r>
      <w:hyperlink r:id="rId461" w:history="1">
        <w:r w:rsidRPr="00155ECB">
          <w:rPr>
            <w:rStyle w:val="Hyperlink"/>
          </w:rPr>
          <w:t>POLITICO</w:t>
        </w:r>
      </w:hyperlink>
      <w:r>
        <w:t xml:space="preserve"> </w:t>
      </w:r>
    </w:p>
    <w:p w14:paraId="054052D0" w14:textId="3D847350" w:rsidR="00383E1E" w:rsidRDefault="00383E1E" w:rsidP="00155ECB">
      <w:pPr>
        <w:pStyle w:val="Bulletslist"/>
      </w:pPr>
      <w:r>
        <w:rPr>
          <w:b/>
          <w:bCs/>
        </w:rPr>
        <w:t>12 January:</w:t>
      </w:r>
      <w:r>
        <w:t xml:space="preserve"> </w:t>
      </w:r>
      <w:r w:rsidRPr="00383E1E">
        <w:t>EU leaders to discuss Greek PM’s proposal for Covid ‘vaccination certificate’</w:t>
      </w:r>
      <w:r>
        <w:t xml:space="preserve"> – </w:t>
      </w:r>
      <w:hyperlink r:id="rId462" w:history="1">
        <w:r w:rsidRPr="00383E1E">
          <w:rPr>
            <w:rStyle w:val="Hyperlink"/>
          </w:rPr>
          <w:t>Ekathimerini</w:t>
        </w:r>
      </w:hyperlink>
      <w:r>
        <w:t xml:space="preserve"> </w:t>
      </w:r>
    </w:p>
    <w:p w14:paraId="1D48AB2B" w14:textId="54C14588" w:rsidR="00383E1E" w:rsidRPr="00155ECB" w:rsidRDefault="00383E1E" w:rsidP="00155ECB">
      <w:pPr>
        <w:pStyle w:val="Bulletslist"/>
      </w:pPr>
      <w:r>
        <w:rPr>
          <w:b/>
          <w:bCs/>
        </w:rPr>
        <w:t>12 January:</w:t>
      </w:r>
      <w:r>
        <w:t xml:space="preserve"> </w:t>
      </w:r>
      <w:r w:rsidRPr="00383E1E">
        <w:t>Adopt EU-wide vaccine certificate, suggests Greek PM</w:t>
      </w:r>
      <w:r>
        <w:t xml:space="preserve"> – </w:t>
      </w:r>
      <w:hyperlink r:id="rId463" w:history="1">
        <w:r w:rsidRPr="00383E1E">
          <w:rPr>
            <w:rStyle w:val="Hyperlink"/>
          </w:rPr>
          <w:t>The Telegraph</w:t>
        </w:r>
      </w:hyperlink>
      <w:r>
        <w:t xml:space="preserve"> </w:t>
      </w:r>
    </w:p>
    <w:p w14:paraId="16E11D8E" w14:textId="77777777" w:rsidR="00627101" w:rsidRPr="00C01246" w:rsidRDefault="00627101" w:rsidP="001425CB">
      <w:pPr>
        <w:pStyle w:val="Heading5"/>
        <w15:collapsed/>
        <w:rPr>
          <w:b/>
          <w:bCs/>
        </w:rPr>
      </w:pPr>
      <w:bookmarkStart w:id="45" w:name="_Hlk55573784"/>
      <w:r w:rsidRPr="00C01246">
        <w:rPr>
          <w:b/>
          <w:bCs/>
        </w:rPr>
        <w:t>2020</w:t>
      </w:r>
    </w:p>
    <w:bookmarkEnd w:id="45"/>
    <w:p w14:paraId="02C09C11" w14:textId="5E90F46D" w:rsidR="00E31A82" w:rsidRDefault="00E31A82" w:rsidP="004C0A20">
      <w:pPr>
        <w:pStyle w:val="Heading6"/>
      </w:pPr>
      <w:r>
        <w:t>December</w:t>
      </w:r>
    </w:p>
    <w:p w14:paraId="5FEAC468" w14:textId="232780C9" w:rsidR="00383E1E" w:rsidRPr="00383E1E" w:rsidRDefault="00383E1E" w:rsidP="00E31A82">
      <w:pPr>
        <w:pStyle w:val="Bulletslist"/>
      </w:pPr>
      <w:r w:rsidRPr="00383E1E">
        <w:rPr>
          <w:b/>
          <w:bCs/>
        </w:rPr>
        <w:t>29 December:</w:t>
      </w:r>
      <w:r>
        <w:t xml:space="preserve"> </w:t>
      </w:r>
      <w:r w:rsidRPr="00383E1E">
        <w:t>Backlash after Greek government officials get coronavirus jabs before doctors</w:t>
      </w:r>
      <w:r>
        <w:t xml:space="preserve"> – </w:t>
      </w:r>
      <w:hyperlink r:id="rId464" w:history="1">
        <w:r w:rsidRPr="00383E1E">
          <w:rPr>
            <w:rStyle w:val="Hyperlink"/>
          </w:rPr>
          <w:t>POLITICO</w:t>
        </w:r>
      </w:hyperlink>
      <w:r>
        <w:t xml:space="preserve"> </w:t>
      </w:r>
    </w:p>
    <w:p w14:paraId="742C702F" w14:textId="4CA7E436" w:rsidR="00D80F67" w:rsidRPr="0071482C" w:rsidRDefault="00D80F67" w:rsidP="00E31A82">
      <w:pPr>
        <w:pStyle w:val="Bulletslist"/>
      </w:pPr>
      <w:r w:rsidRPr="0071482C">
        <w:rPr>
          <w:b/>
          <w:bCs/>
        </w:rPr>
        <w:t>16 December:</w:t>
      </w:r>
      <w:r>
        <w:t xml:space="preserve"> </w:t>
      </w:r>
      <w:r w:rsidRPr="00D80F67">
        <w:t>Despite COVID-19, Greece makes strides on high tech ambitions</w:t>
      </w:r>
      <w:r>
        <w:t xml:space="preserve"> – </w:t>
      </w:r>
      <w:hyperlink r:id="rId465" w:history="1">
        <w:r w:rsidRPr="00D80F67">
          <w:rPr>
            <w:rStyle w:val="Hyperlink"/>
          </w:rPr>
          <w:t>Aljazeera</w:t>
        </w:r>
      </w:hyperlink>
      <w:r>
        <w:t xml:space="preserve"> </w:t>
      </w:r>
    </w:p>
    <w:p w14:paraId="392EED89" w14:textId="150822D1" w:rsidR="00E31A82" w:rsidRDefault="00E31A82" w:rsidP="00E31A82">
      <w:pPr>
        <w:pStyle w:val="Bulletslist"/>
      </w:pPr>
      <w:r w:rsidRPr="00AF5C94">
        <w:rPr>
          <w:b/>
          <w:bCs/>
        </w:rPr>
        <w:t>2 December</w:t>
      </w:r>
      <w:r>
        <w:t xml:space="preserve">: </w:t>
      </w:r>
      <w:r w:rsidRPr="00E31A82">
        <w:t>Greece develops domestically produced rapid tests for COVID-19</w:t>
      </w:r>
      <w:r>
        <w:t xml:space="preserve"> – </w:t>
      </w:r>
      <w:hyperlink r:id="rId466" w:history="1">
        <w:r w:rsidRPr="00E31A82">
          <w:rPr>
            <w:rStyle w:val="Hyperlink"/>
          </w:rPr>
          <w:t>GCT</w:t>
        </w:r>
      </w:hyperlink>
      <w:r>
        <w:t xml:space="preserve"> </w:t>
      </w:r>
    </w:p>
    <w:p w14:paraId="79FDE3FE" w14:textId="2D5A5174" w:rsidR="00E31A82" w:rsidRPr="00E31A82" w:rsidRDefault="00E31A82" w:rsidP="00AF5C94">
      <w:pPr>
        <w:pStyle w:val="Bulletslist"/>
      </w:pPr>
      <w:r w:rsidRPr="00AF5C94">
        <w:rPr>
          <w:b/>
          <w:bCs/>
        </w:rPr>
        <w:t>1 December</w:t>
      </w:r>
      <w:r>
        <w:t xml:space="preserve">: </w:t>
      </w:r>
      <w:r w:rsidRPr="00E31A82">
        <w:t>Prosecutor probe into ‘Greek statistics’ on COVID-19</w:t>
      </w:r>
      <w:r>
        <w:t xml:space="preserve"> – </w:t>
      </w:r>
      <w:hyperlink r:id="rId467" w:history="1">
        <w:r w:rsidRPr="00E31A82">
          <w:rPr>
            <w:rStyle w:val="Hyperlink"/>
          </w:rPr>
          <w:t>EURACTIV</w:t>
        </w:r>
      </w:hyperlink>
      <w:r>
        <w:t xml:space="preserve"> </w:t>
      </w:r>
    </w:p>
    <w:p w14:paraId="35FDB4B5" w14:textId="1CCD158E" w:rsidR="00B6593E" w:rsidRPr="00B6593E" w:rsidRDefault="00B6593E" w:rsidP="004C0A20">
      <w:pPr>
        <w:pStyle w:val="Heading6"/>
      </w:pPr>
      <w:r>
        <w:t>November</w:t>
      </w:r>
    </w:p>
    <w:p w14:paraId="640ED42D" w14:textId="76F1390E" w:rsidR="00D80F67" w:rsidRPr="0071482C" w:rsidRDefault="00D80F67" w:rsidP="00B1625C">
      <w:pPr>
        <w:pStyle w:val="Bulletslist"/>
      </w:pPr>
      <w:r w:rsidRPr="0071482C">
        <w:rPr>
          <w:b/>
          <w:bCs/>
        </w:rPr>
        <w:t>20 November:</w:t>
      </w:r>
      <w:r>
        <w:t xml:space="preserve"> </w:t>
      </w:r>
      <w:r w:rsidRPr="00D80F67">
        <w:t>Greece seizes beds from private hospitals as COVID-19 gets out of control</w:t>
      </w:r>
      <w:r>
        <w:t xml:space="preserve"> – </w:t>
      </w:r>
      <w:hyperlink r:id="rId468" w:history="1">
        <w:r w:rsidRPr="00D80F67">
          <w:rPr>
            <w:rStyle w:val="Hyperlink"/>
          </w:rPr>
          <w:t>EURACTIV</w:t>
        </w:r>
      </w:hyperlink>
      <w:r>
        <w:t xml:space="preserve"> </w:t>
      </w:r>
    </w:p>
    <w:p w14:paraId="7D441749" w14:textId="510265F9" w:rsidR="00A17B07" w:rsidRPr="00C55FCE" w:rsidRDefault="00A17B07" w:rsidP="00B1625C">
      <w:pPr>
        <w:pStyle w:val="Bulletslist"/>
      </w:pPr>
      <w:r w:rsidRPr="00C55FCE">
        <w:rPr>
          <w:b/>
          <w:bCs/>
        </w:rPr>
        <w:t>16 November</w:t>
      </w:r>
      <w:r>
        <w:t xml:space="preserve">: ICU capacity almost saturated - </w:t>
      </w:r>
      <w:hyperlink r:id="rId469" w:history="1">
        <w:r w:rsidRPr="00A17B07">
          <w:rPr>
            <w:rStyle w:val="Hyperlink"/>
          </w:rPr>
          <w:t>Ekathimerini</w:t>
        </w:r>
      </w:hyperlink>
    </w:p>
    <w:p w14:paraId="28124EFC" w14:textId="024DC9D1" w:rsidR="00BC028A" w:rsidRDefault="00BC028A" w:rsidP="00B1625C">
      <w:pPr>
        <w:pStyle w:val="Bulletslist"/>
      </w:pPr>
      <w:r w:rsidRPr="00C55FCE">
        <w:rPr>
          <w:b/>
          <w:bCs/>
        </w:rPr>
        <w:t>1 November</w:t>
      </w:r>
      <w:r>
        <w:t xml:space="preserve">: Government limits amount of scheduled surgeries - </w:t>
      </w:r>
      <w:hyperlink r:id="rId470" w:history="1">
        <w:r w:rsidRPr="00BC028A">
          <w:rPr>
            <w:rStyle w:val="Hyperlink"/>
          </w:rPr>
          <w:t>Ethnos</w:t>
        </w:r>
      </w:hyperlink>
    </w:p>
    <w:p w14:paraId="3AF36C5F" w14:textId="3B0546FB" w:rsidR="00B6593E" w:rsidRPr="00C55FCE" w:rsidRDefault="00B6593E" w:rsidP="004C0A20">
      <w:pPr>
        <w:pStyle w:val="Heading6"/>
      </w:pPr>
      <w:r>
        <w:t>October</w:t>
      </w:r>
    </w:p>
    <w:p w14:paraId="0ED3539A" w14:textId="3483733D" w:rsidR="00C0359B" w:rsidRPr="00C55FCE" w:rsidRDefault="00FC2E26" w:rsidP="00B1625C">
      <w:pPr>
        <w:pStyle w:val="Bulletslist"/>
        <w:rPr>
          <w:rStyle w:val="Hyperlink"/>
          <w:color w:val="333333"/>
          <w:u w:val="none"/>
        </w:rPr>
      </w:pPr>
      <w:r w:rsidRPr="00201CA5">
        <w:rPr>
          <w:b/>
          <w:bCs/>
        </w:rPr>
        <w:t>5 October</w:t>
      </w:r>
      <w:r>
        <w:t xml:space="preserve">: Masks to be mandatory in education - </w:t>
      </w:r>
      <w:hyperlink r:id="rId471" w:history="1">
        <w:r w:rsidRPr="00FC2E26">
          <w:rPr>
            <w:rStyle w:val="Hyperlink"/>
          </w:rPr>
          <w:t>Ekathimerini</w:t>
        </w:r>
      </w:hyperlink>
    </w:p>
    <w:p w14:paraId="31E8B63D" w14:textId="5FA77F83" w:rsidR="00B6593E" w:rsidRPr="00201CA5" w:rsidRDefault="00B6593E" w:rsidP="004C0A20">
      <w:pPr>
        <w:pStyle w:val="Heading6"/>
      </w:pPr>
      <w:r>
        <w:t>September</w:t>
      </w:r>
    </w:p>
    <w:p w14:paraId="420D8922" w14:textId="684897D2" w:rsidR="007C457E" w:rsidRPr="00C55FCE" w:rsidRDefault="007C457E" w:rsidP="00B1625C">
      <w:pPr>
        <w:pStyle w:val="Bulletslist"/>
        <w:rPr>
          <w:rStyle w:val="Hyperlink"/>
          <w:color w:val="333333"/>
          <w:u w:val="none"/>
        </w:rPr>
      </w:pPr>
      <w:r w:rsidRPr="005B2CCF">
        <w:rPr>
          <w:b/>
          <w:bCs/>
        </w:rPr>
        <w:t>23 September</w:t>
      </w:r>
      <w:r>
        <w:t xml:space="preserve">: COVID-19 putting pressure on ICU departments - </w:t>
      </w:r>
      <w:hyperlink r:id="rId472" w:history="1">
        <w:r w:rsidRPr="007C457E">
          <w:rPr>
            <w:rStyle w:val="Hyperlink"/>
          </w:rPr>
          <w:t>Ekathimerini</w:t>
        </w:r>
      </w:hyperlink>
    </w:p>
    <w:p w14:paraId="43F5506C" w14:textId="0D83220D" w:rsidR="00B6593E" w:rsidRPr="005B2CCF" w:rsidRDefault="00B6593E" w:rsidP="004C0A20">
      <w:pPr>
        <w:pStyle w:val="Heading6"/>
      </w:pPr>
      <w:r>
        <w:t>August</w:t>
      </w:r>
    </w:p>
    <w:p w14:paraId="05FEDA8D" w14:textId="17A75570" w:rsidR="002F1176" w:rsidRPr="00C55FCE" w:rsidRDefault="002F1176" w:rsidP="00B1625C">
      <w:pPr>
        <w:pStyle w:val="Bulletslist"/>
        <w:rPr>
          <w:rStyle w:val="Hyperlink"/>
          <w:color w:val="333333"/>
          <w:u w:val="none"/>
        </w:rPr>
      </w:pPr>
      <w:r w:rsidRPr="00450639">
        <w:rPr>
          <w:b/>
          <w:bCs/>
        </w:rPr>
        <w:t>24 August</w:t>
      </w:r>
      <w:r>
        <w:t xml:space="preserve">: Masks mandatory when schools reopen - </w:t>
      </w:r>
      <w:hyperlink r:id="rId473" w:history="1">
        <w:r w:rsidRPr="002F1176">
          <w:rPr>
            <w:rStyle w:val="Hyperlink"/>
          </w:rPr>
          <w:t>Ekathimerini</w:t>
        </w:r>
      </w:hyperlink>
    </w:p>
    <w:p w14:paraId="0985579F" w14:textId="0474F2BC" w:rsidR="00B6593E" w:rsidRPr="00450639" w:rsidRDefault="00B6593E" w:rsidP="004C0A20">
      <w:pPr>
        <w:pStyle w:val="Heading6"/>
      </w:pPr>
      <w:r>
        <w:t>July</w:t>
      </w:r>
    </w:p>
    <w:p w14:paraId="34D9BB72" w14:textId="2EC28A7F" w:rsidR="00006EDA" w:rsidRDefault="00006EDA" w:rsidP="00B1625C">
      <w:pPr>
        <w:pStyle w:val="Bulletslist"/>
      </w:pPr>
      <w:r w:rsidRPr="00FA447A">
        <w:rPr>
          <w:b/>
          <w:bCs/>
        </w:rPr>
        <w:t>28 July</w:t>
      </w:r>
      <w:r>
        <w:t xml:space="preserve">: Greece to make masks compulsory in more public spaces – </w:t>
      </w:r>
      <w:hyperlink r:id="rId474" w:history="1">
        <w:r w:rsidRPr="00006EDA">
          <w:rPr>
            <w:rStyle w:val="Hyperlink"/>
          </w:rPr>
          <w:t>Ekathimerini</w:t>
        </w:r>
      </w:hyperlink>
      <w:r>
        <w:t xml:space="preserve"> </w:t>
      </w:r>
    </w:p>
    <w:p w14:paraId="7847E76D" w14:textId="49E1E5F9" w:rsidR="00B6593E" w:rsidRPr="00FA447A" w:rsidRDefault="00B6593E" w:rsidP="004C0A20">
      <w:pPr>
        <w:pStyle w:val="Heading6"/>
      </w:pPr>
      <w:r>
        <w:t>June</w:t>
      </w:r>
    </w:p>
    <w:p w14:paraId="190EE322" w14:textId="6C1E3868" w:rsidR="00780A18" w:rsidRPr="00C55FCE" w:rsidRDefault="00780A18" w:rsidP="00B1625C">
      <w:pPr>
        <w:pStyle w:val="Bulletslist"/>
        <w:rPr>
          <w:rStyle w:val="Hyperlink"/>
          <w:color w:val="333333"/>
          <w:u w:val="none"/>
        </w:rPr>
      </w:pPr>
      <w:r w:rsidRPr="004E5C9E">
        <w:rPr>
          <w:b/>
          <w:bCs/>
        </w:rPr>
        <w:t>24 June</w:t>
      </w:r>
      <w:r>
        <w:t xml:space="preserve">: First drive-through test centre established in Greece - </w:t>
      </w:r>
      <w:hyperlink r:id="rId475" w:history="1">
        <w:r w:rsidRPr="00780A18">
          <w:rPr>
            <w:rStyle w:val="Hyperlink"/>
          </w:rPr>
          <w:t>Ekathimerini</w:t>
        </w:r>
      </w:hyperlink>
    </w:p>
    <w:p w14:paraId="6DDBC807" w14:textId="157B1ADF" w:rsidR="00B6593E" w:rsidRPr="004E5C9E" w:rsidRDefault="00B6593E" w:rsidP="004C0A20">
      <w:pPr>
        <w:pStyle w:val="Heading6"/>
      </w:pPr>
      <w:r>
        <w:t>May</w:t>
      </w:r>
    </w:p>
    <w:p w14:paraId="246C679C" w14:textId="7AC60085" w:rsidR="00552D2E" w:rsidRPr="00360375" w:rsidRDefault="00552D2E" w:rsidP="00B1625C">
      <w:pPr>
        <w:pStyle w:val="Bulletslist"/>
      </w:pPr>
      <w:r w:rsidRPr="00360375">
        <w:rPr>
          <w:b/>
          <w:bCs/>
        </w:rPr>
        <w:t>19 May</w:t>
      </w:r>
      <w:r>
        <w:t xml:space="preserve">: Programme initiated to test people cut off from medical </w:t>
      </w:r>
      <w:r w:rsidR="00AA5559">
        <w:t xml:space="preserve">services - </w:t>
      </w:r>
      <w:hyperlink r:id="rId476" w:history="1">
        <w:r w:rsidR="00AA5559" w:rsidRPr="00AA5559">
          <w:rPr>
            <w:rStyle w:val="Hyperlink"/>
          </w:rPr>
          <w:t>Ekathimerini</w:t>
        </w:r>
      </w:hyperlink>
    </w:p>
    <w:p w14:paraId="47665EC9" w14:textId="7BA28244" w:rsidR="00155A7C" w:rsidRPr="00360375" w:rsidRDefault="00155A7C" w:rsidP="00B1625C">
      <w:pPr>
        <w:pStyle w:val="Bulletslist"/>
      </w:pPr>
      <w:r w:rsidRPr="00360375">
        <w:rPr>
          <w:b/>
          <w:bCs/>
        </w:rPr>
        <w:t>18 May</w:t>
      </w:r>
      <w:r>
        <w:t xml:space="preserve">: Authorities seize almost a million poor quality masks in Athens Airport - </w:t>
      </w:r>
      <w:hyperlink r:id="rId477" w:history="1">
        <w:r w:rsidRPr="00155A7C">
          <w:rPr>
            <w:rStyle w:val="Hyperlink"/>
          </w:rPr>
          <w:t>Ekathimerini</w:t>
        </w:r>
      </w:hyperlink>
    </w:p>
    <w:p w14:paraId="4F81CAFF" w14:textId="3E45C870" w:rsidR="00B1625C" w:rsidRDefault="00B1625C" w:rsidP="00C55FCE">
      <w:pPr>
        <w:pStyle w:val="Bulletslist"/>
        <w:numPr>
          <w:ilvl w:val="0"/>
          <w:numId w:val="0"/>
        </w:numPr>
      </w:pPr>
    </w:p>
    <w:p w14:paraId="31DC267E" w14:textId="77777777" w:rsidR="009D6CCF" w:rsidRDefault="009D6CCF" w:rsidP="00694A62"/>
    <w:p w14:paraId="14EAF56F" w14:textId="77777777" w:rsidR="000607AF" w:rsidRDefault="000607AF" w:rsidP="00C261AC">
      <w:pPr>
        <w:pStyle w:val="Heading3"/>
      </w:pPr>
    </w:p>
    <w:p w14:paraId="12115062" w14:textId="0012152D" w:rsidR="0031540D" w:rsidRDefault="0031540D" w:rsidP="00C261AC">
      <w:pPr>
        <w:pStyle w:val="Heading3"/>
      </w:pPr>
      <w:bookmarkStart w:id="46" w:name="_Toc61450720"/>
      <w:r w:rsidRPr="0031540D">
        <w:t>Hungary</w:t>
      </w:r>
      <w:bookmarkEnd w:id="46"/>
    </w:p>
    <w:tbl>
      <w:tblPr>
        <w:tblStyle w:val="GridTable4-Accent4"/>
        <w:tblW w:w="0" w:type="auto"/>
        <w:tblLook w:val="04A0" w:firstRow="1" w:lastRow="0" w:firstColumn="1" w:lastColumn="0" w:noHBand="0" w:noVBand="1"/>
      </w:tblPr>
      <w:tblGrid>
        <w:gridCol w:w="4708"/>
        <w:gridCol w:w="3477"/>
        <w:gridCol w:w="5220"/>
      </w:tblGrid>
      <w:tr w:rsidR="00C06581" w14:paraId="3AB1E523" w14:textId="7551F672"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tcPr>
          <w:p w14:paraId="042D8045" w14:textId="77777777" w:rsidR="00C06581" w:rsidRPr="004371AA" w:rsidRDefault="00C06581" w:rsidP="000607AF">
            <w:pPr>
              <w:rPr>
                <w:color w:val="FFFFFF" w:themeColor="background1"/>
              </w:rPr>
            </w:pPr>
            <w:bookmarkStart w:id="47" w:name="_Hlk56586324"/>
            <w:r w:rsidRPr="004371AA">
              <w:rPr>
                <w:color w:val="FFFFFF" w:themeColor="background1"/>
              </w:rPr>
              <w:t>Relevant national websites</w:t>
            </w:r>
          </w:p>
        </w:tc>
        <w:tc>
          <w:tcPr>
            <w:tcW w:w="3477" w:type="dxa"/>
          </w:tcPr>
          <w:p w14:paraId="609E79C2"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64687556" w14:textId="422CF622"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59DFC0A5" w14:textId="166A6340"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08" w:type="dxa"/>
          </w:tcPr>
          <w:p w14:paraId="1B2AB218" w14:textId="77777777" w:rsidR="00C06581" w:rsidRPr="004371AA" w:rsidRDefault="00860DF2" w:rsidP="000607AF">
            <w:pPr>
              <w:numPr>
                <w:ilvl w:val="0"/>
                <w:numId w:val="1"/>
              </w:numPr>
              <w:jc w:val="left"/>
              <w:rPr>
                <w:b w:val="0"/>
                <w:bCs w:val="0"/>
              </w:rPr>
            </w:pPr>
            <w:hyperlink r:id="rId478" w:history="1">
              <w:r w:rsidR="00C06581" w:rsidRPr="004371AA">
                <w:rPr>
                  <w:rStyle w:val="Hyperlink"/>
                  <w:b w:val="0"/>
                  <w:bCs w:val="0"/>
                </w:rPr>
                <w:t>Official HU Website</w:t>
              </w:r>
            </w:hyperlink>
            <w:r w:rsidR="00C06581" w:rsidRPr="004371AA">
              <w:rPr>
                <w:b w:val="0"/>
                <w:bCs w:val="0"/>
              </w:rPr>
              <w:t xml:space="preserve"> (HU/ENG)</w:t>
            </w:r>
          </w:p>
          <w:p w14:paraId="4FFF0F38" w14:textId="77777777" w:rsidR="00C06581" w:rsidRPr="004371AA" w:rsidRDefault="00860DF2" w:rsidP="000607AF">
            <w:pPr>
              <w:numPr>
                <w:ilvl w:val="0"/>
                <w:numId w:val="1"/>
              </w:numPr>
              <w:jc w:val="left"/>
              <w:rPr>
                <w:b w:val="0"/>
                <w:bCs w:val="0"/>
              </w:rPr>
            </w:pPr>
            <w:hyperlink r:id="rId479" w:history="1">
              <w:r w:rsidR="00C06581" w:rsidRPr="004371AA">
                <w:rPr>
                  <w:rStyle w:val="Hyperlink"/>
                  <w:b w:val="0"/>
                  <w:bCs w:val="0"/>
                </w:rPr>
                <w:t>Live updates from the government</w:t>
              </w:r>
            </w:hyperlink>
          </w:p>
          <w:p w14:paraId="674D5AE5" w14:textId="7A3EDCE3" w:rsidR="00C06581" w:rsidRPr="004371AA" w:rsidRDefault="00C06581" w:rsidP="004C0A20">
            <w:pPr>
              <w:numPr>
                <w:ilvl w:val="0"/>
                <w:numId w:val="1"/>
              </w:numPr>
              <w:jc w:val="left"/>
            </w:pPr>
            <w:r w:rsidRPr="004371AA">
              <w:rPr>
                <w:b w:val="0"/>
                <w:bCs w:val="0"/>
              </w:rPr>
              <w:t xml:space="preserve">Overview of travel protocols for entering Hungary – </w:t>
            </w:r>
            <w:hyperlink r:id="rId480" w:history="1">
              <w:r w:rsidRPr="004371AA">
                <w:rPr>
                  <w:rStyle w:val="Hyperlink"/>
                  <w:b w:val="0"/>
                  <w:bCs w:val="0"/>
                </w:rPr>
                <w:t>About Hungary</w:t>
              </w:r>
            </w:hyperlink>
          </w:p>
        </w:tc>
        <w:tc>
          <w:tcPr>
            <w:tcW w:w="3477" w:type="dxa"/>
          </w:tcPr>
          <w:p w14:paraId="1DA4E487" w14:textId="4CCF42FB" w:rsidR="00C06581" w:rsidRDefault="00093D9C" w:rsidP="000607AF">
            <w:pPr>
              <w:jc w:val="left"/>
              <w:cnfStyle w:val="000000100000" w:firstRow="0" w:lastRow="0" w:firstColumn="0" w:lastColumn="0" w:oddVBand="0" w:evenVBand="0" w:oddHBand="1" w:evenHBand="0" w:firstRowFirstColumn="0" w:firstRowLastColumn="0" w:lastRowFirstColumn="0" w:lastRowLastColumn="0"/>
              <w:rPr>
                <w:color w:val="auto"/>
              </w:rPr>
            </w:pPr>
            <w:r w:rsidRPr="00093D9C">
              <w:t xml:space="preserve">Health officials in Hungary have extended the nation's domestic COVID-19 restrictions until at least </w:t>
            </w:r>
            <w:r>
              <w:t>1 February 2021</w:t>
            </w:r>
            <w:r w:rsidRPr="00093D9C">
              <w:t xml:space="preserve"> due to consistently high infection rates </w:t>
            </w:r>
            <w:r w:rsidR="00E57BC0">
              <w:t>(</w:t>
            </w:r>
            <w:hyperlink r:id="rId481" w:history="1">
              <w:r w:rsidR="00E57BC0" w:rsidRPr="00E57BC0">
                <w:rPr>
                  <w:rStyle w:val="Hyperlink"/>
                </w:rPr>
                <w:t>Link</w:t>
              </w:r>
            </w:hyperlink>
            <w:r w:rsidR="00E57BC0">
              <w:t>)</w:t>
            </w:r>
          </w:p>
        </w:tc>
        <w:tc>
          <w:tcPr>
            <w:tcW w:w="5220" w:type="dxa"/>
          </w:tcPr>
          <w:p w14:paraId="677B3019" w14:textId="7E57078B" w:rsidR="00627101"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E57BC0">
              <w:t>27 December 2020</w:t>
            </w:r>
          </w:p>
          <w:p w14:paraId="7BF12684" w14:textId="417D3E02" w:rsidR="00627101" w:rsidRPr="00C01246"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90</w:t>
            </w:r>
            <w:r w:rsidR="00E10EE1">
              <w:rPr>
                <w:b/>
                <w:bCs/>
              </w:rPr>
              <w:t xml:space="preserve"> </w:t>
            </w:r>
            <w:r w:rsidR="00E10EE1" w:rsidRPr="00C01246">
              <w:t>doses per 100 people</w:t>
            </w:r>
            <w:r w:rsidR="00E10EE1">
              <w:t xml:space="preserve"> (</w:t>
            </w:r>
            <w:r w:rsidR="009D16A5">
              <w:t>13</w:t>
            </w:r>
            <w:r w:rsidR="00E10EE1">
              <w:t xml:space="preserve"> January 2021)</w:t>
            </w:r>
          </w:p>
          <w:p w14:paraId="3BE6A59A" w14:textId="1A5654B2" w:rsidR="00C06581" w:rsidRPr="00F07264"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sidRPr="00C06581">
              <w:rPr>
                <w:color w:val="auto"/>
              </w:rPr>
              <w:t xml:space="preserve"> </w:t>
            </w:r>
            <w:r w:rsidR="003955BF" w:rsidRPr="00334249">
              <w:rPr>
                <w:i/>
                <w:iCs/>
              </w:rPr>
              <w:t>N/A</w:t>
            </w:r>
          </w:p>
          <w:p w14:paraId="0A6E3D29" w14:textId="5968CCDC" w:rsidR="00C06581" w:rsidRPr="004371AA"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sidRPr="0071482C">
              <w:rPr>
                <w:b/>
                <w:bCs/>
              </w:rPr>
              <w:t>Doses</w:t>
            </w:r>
            <w:r>
              <w:rPr>
                <w:b/>
                <w:bCs/>
              </w:rPr>
              <w:t xml:space="preserve"> Acquired</w:t>
            </w:r>
            <w:r w:rsidRPr="00C01246">
              <w:rPr>
                <w:b/>
                <w:bCs/>
                <w:color w:val="auto"/>
              </w:rPr>
              <w:t>:</w:t>
            </w:r>
            <w:r>
              <w:rPr>
                <w:color w:val="auto"/>
              </w:rPr>
              <w:t xml:space="preserve"> </w:t>
            </w:r>
            <w:r w:rsidR="003955BF">
              <w:t>12 million (</w:t>
            </w:r>
            <w:hyperlink r:id="rId482" w:history="1">
              <w:r w:rsidR="003955BF" w:rsidRPr="003955BF">
                <w:rPr>
                  <w:rStyle w:val="Hyperlink"/>
                </w:rPr>
                <w:t>Link</w:t>
              </w:r>
            </w:hyperlink>
            <w:r w:rsidR="003955BF">
              <w:t>) different vaccines</w:t>
            </w:r>
          </w:p>
        </w:tc>
      </w:tr>
    </w:tbl>
    <w:bookmarkEnd w:id="47"/>
    <w:p w14:paraId="22A77D76" w14:textId="55A8AF82" w:rsidR="00627101" w:rsidRPr="004C0A20" w:rsidRDefault="00627101" w:rsidP="004C0A20">
      <w:pPr>
        <w:pStyle w:val="Heading4"/>
        <w:rPr>
          <w:b/>
          <w:bCs w:val="0"/>
        </w:rPr>
      </w:pPr>
      <w:r w:rsidRPr="004C0A20">
        <w:rPr>
          <w:b/>
          <w:bCs w:val="0"/>
        </w:rPr>
        <w:t>Latest Member State developments affecting the medical technology industry</w:t>
      </w:r>
    </w:p>
    <w:p w14:paraId="3844E11A" w14:textId="189CD7AC" w:rsidR="00627101" w:rsidRDefault="00627101" w:rsidP="004C0A20">
      <w:pPr>
        <w:pStyle w:val="Heading5"/>
        <w:rPr>
          <w:b/>
          <w:bCs/>
        </w:rPr>
      </w:pPr>
      <w:r w:rsidRPr="004C0A20">
        <w:rPr>
          <w:b/>
          <w:bCs/>
        </w:rPr>
        <w:t>2021</w:t>
      </w:r>
    </w:p>
    <w:p w14:paraId="540AA119" w14:textId="3262D336" w:rsidR="00E57BC0" w:rsidRDefault="00E57BC0" w:rsidP="00E57BC0">
      <w:pPr>
        <w:pStyle w:val="Heading6"/>
      </w:pPr>
      <w:r>
        <w:t>January</w:t>
      </w:r>
    </w:p>
    <w:p w14:paraId="144D98E9" w14:textId="78B21AC3" w:rsidR="00E57BC0" w:rsidRPr="00E57BC0" w:rsidRDefault="00E57BC0" w:rsidP="00E57BC0">
      <w:pPr>
        <w:pStyle w:val="Bulletslist"/>
      </w:pPr>
      <w:r w:rsidRPr="00E57BC0">
        <w:rPr>
          <w:b/>
          <w:bCs/>
        </w:rPr>
        <w:t>4 January:</w:t>
      </w:r>
      <w:r>
        <w:t xml:space="preserve"> </w:t>
      </w:r>
      <w:r w:rsidRPr="00E57BC0">
        <w:t>Hungary cools on Russian COVID jab, scolds EU on vaccines</w:t>
      </w:r>
      <w:r>
        <w:t xml:space="preserve"> – </w:t>
      </w:r>
      <w:hyperlink r:id="rId483" w:history="1">
        <w:r w:rsidRPr="00E57BC0">
          <w:rPr>
            <w:rStyle w:val="Hyperlink"/>
          </w:rPr>
          <w:t>EURACTIV</w:t>
        </w:r>
      </w:hyperlink>
    </w:p>
    <w:p w14:paraId="2DC07BB1" w14:textId="32791FC8" w:rsidR="00BD3D6D" w:rsidRPr="004C0A20" w:rsidRDefault="00627101" w:rsidP="001425CB">
      <w:pPr>
        <w:pStyle w:val="Heading5"/>
        <w15:collapsed/>
        <w:rPr>
          <w:b/>
          <w:bCs/>
        </w:rPr>
      </w:pPr>
      <w:r w:rsidRPr="004C0A20">
        <w:rPr>
          <w:b/>
          <w:bCs/>
        </w:rPr>
        <w:t>2020</w:t>
      </w:r>
    </w:p>
    <w:p w14:paraId="7A9CE6A5" w14:textId="7BCDB47C" w:rsidR="00BD3D6D" w:rsidRPr="00256CC8" w:rsidRDefault="00BD3D6D" w:rsidP="004C0A20">
      <w:pPr>
        <w:pStyle w:val="Heading6"/>
      </w:pPr>
      <w:r>
        <w:t>November</w:t>
      </w:r>
    </w:p>
    <w:p w14:paraId="6BCFDA2A" w14:textId="0734A76B" w:rsidR="003955BF" w:rsidRPr="00F07264" w:rsidRDefault="003955BF" w:rsidP="00C55FCE">
      <w:pPr>
        <w:pStyle w:val="Bulletslist"/>
      </w:pPr>
      <w:r w:rsidRPr="00F07264">
        <w:rPr>
          <w:b/>
          <w:bCs/>
        </w:rPr>
        <w:t>30 November:</w:t>
      </w:r>
      <w:r>
        <w:t xml:space="preserve"> </w:t>
      </w:r>
      <w:r w:rsidRPr="003955BF">
        <w:t>Commission: Hungary can use Russian coronavirus vaccine but will be liable</w:t>
      </w:r>
      <w:r>
        <w:t xml:space="preserve"> – </w:t>
      </w:r>
      <w:hyperlink r:id="rId484" w:history="1">
        <w:r w:rsidRPr="003955BF">
          <w:rPr>
            <w:rStyle w:val="Hyperlink"/>
          </w:rPr>
          <w:t>POLITICO</w:t>
        </w:r>
      </w:hyperlink>
      <w:r>
        <w:t xml:space="preserve"> </w:t>
      </w:r>
    </w:p>
    <w:p w14:paraId="549639AD" w14:textId="04A93E83" w:rsidR="00C50D56" w:rsidRPr="00DA454A" w:rsidRDefault="00C50D56" w:rsidP="00C55FCE">
      <w:pPr>
        <w:pStyle w:val="Bulletslist"/>
      </w:pPr>
      <w:r w:rsidRPr="00DA454A">
        <w:rPr>
          <w:b/>
          <w:bCs/>
        </w:rPr>
        <w:t>23 November</w:t>
      </w:r>
      <w:r>
        <w:t xml:space="preserve">: Hungarian foreign minister says country will test Russian vaccine – </w:t>
      </w:r>
      <w:hyperlink r:id="rId485" w:history="1">
        <w:r w:rsidRPr="00C50D56">
          <w:rPr>
            <w:rStyle w:val="Hyperlink"/>
          </w:rPr>
          <w:t>EuroNews</w:t>
        </w:r>
      </w:hyperlink>
    </w:p>
    <w:p w14:paraId="21C35D6F" w14:textId="6B130AE7" w:rsidR="00C50D56" w:rsidRPr="00DA454A" w:rsidRDefault="00C50D56" w:rsidP="00C55FCE">
      <w:pPr>
        <w:pStyle w:val="Bulletslist"/>
      </w:pPr>
      <w:r w:rsidRPr="00DA454A">
        <w:rPr>
          <w:b/>
          <w:bCs/>
        </w:rPr>
        <w:t>19 November</w:t>
      </w:r>
      <w:r>
        <w:t xml:space="preserve">: </w:t>
      </w:r>
      <w:r w:rsidRPr="00C50D56">
        <w:t>Tensions grow over whether Budapest plans to use Sputnik V vaccine even though it does not have EU regulatory approval</w:t>
      </w:r>
      <w:r>
        <w:t xml:space="preserve"> – </w:t>
      </w:r>
      <w:hyperlink r:id="rId486" w:history="1">
        <w:r w:rsidRPr="00C50D56">
          <w:rPr>
            <w:rStyle w:val="Hyperlink"/>
          </w:rPr>
          <w:t>Reuters</w:t>
        </w:r>
      </w:hyperlink>
    </w:p>
    <w:p w14:paraId="35FEE2B4" w14:textId="50EFFCD5" w:rsidR="00FE6B85" w:rsidRPr="004E5C9E" w:rsidRDefault="00FE6B85" w:rsidP="00C55FCE">
      <w:pPr>
        <w:pStyle w:val="Bulletslist"/>
      </w:pPr>
      <w:r w:rsidRPr="00C55FCE">
        <w:rPr>
          <w:b/>
          <w:bCs/>
        </w:rPr>
        <w:t>12 November</w:t>
      </w:r>
      <w:r>
        <w:t xml:space="preserve">: Masks to be mandatory in public places – </w:t>
      </w:r>
      <w:hyperlink r:id="rId487" w:history="1">
        <w:r w:rsidRPr="00FE6B85">
          <w:rPr>
            <w:rStyle w:val="Hyperlink"/>
          </w:rPr>
          <w:t>Hungary Today</w:t>
        </w:r>
      </w:hyperlink>
    </w:p>
    <w:p w14:paraId="5B1B291C" w14:textId="148130F2" w:rsidR="0082429E" w:rsidRDefault="0082429E">
      <w:pPr>
        <w:pStyle w:val="Bulletslist"/>
      </w:pPr>
      <w:r w:rsidRPr="00C55FCE">
        <w:rPr>
          <w:b/>
          <w:bCs/>
        </w:rPr>
        <w:t>6 November</w:t>
      </w:r>
      <w:r>
        <w:t xml:space="preserve">: Elective surgeries to be postponed – </w:t>
      </w:r>
      <w:hyperlink r:id="rId488" w:history="1">
        <w:r w:rsidRPr="0082429E">
          <w:rPr>
            <w:rStyle w:val="Hyperlink"/>
          </w:rPr>
          <w:t>Hungary Today</w:t>
        </w:r>
      </w:hyperlink>
    </w:p>
    <w:p w14:paraId="3B3F5FBF" w14:textId="7F3A408E" w:rsidR="00BD3D6D" w:rsidRPr="00C55FCE" w:rsidRDefault="00BD3D6D" w:rsidP="004C0A20">
      <w:pPr>
        <w:pStyle w:val="Heading6"/>
      </w:pPr>
      <w:r>
        <w:t>October</w:t>
      </w:r>
    </w:p>
    <w:p w14:paraId="0D21A17A" w14:textId="56D59753" w:rsidR="00F21AEF" w:rsidRPr="00241CD3" w:rsidRDefault="00F21AEF" w:rsidP="003B332A">
      <w:pPr>
        <w:pStyle w:val="Bulletslist"/>
      </w:pPr>
      <w:r w:rsidRPr="00241CD3">
        <w:rPr>
          <w:b/>
          <w:bCs/>
        </w:rPr>
        <w:t>21 October</w:t>
      </w:r>
      <w:r>
        <w:t xml:space="preserve">: New type of rapid corona tests already in use by paramedics – </w:t>
      </w:r>
      <w:hyperlink r:id="rId489" w:history="1">
        <w:r w:rsidRPr="00F21AEF">
          <w:rPr>
            <w:rStyle w:val="Hyperlink"/>
          </w:rPr>
          <w:t>Hungary Today</w:t>
        </w:r>
      </w:hyperlink>
    </w:p>
    <w:p w14:paraId="20D73F2D" w14:textId="2D05C704" w:rsidR="009453F7" w:rsidRPr="00241CD3" w:rsidRDefault="009453F7" w:rsidP="003B332A">
      <w:pPr>
        <w:pStyle w:val="Bulletslist"/>
      </w:pPr>
      <w:r w:rsidRPr="00241CD3">
        <w:rPr>
          <w:b/>
          <w:bCs/>
        </w:rPr>
        <w:t>21 October</w:t>
      </w:r>
      <w:r>
        <w:t xml:space="preserve">: Government makes free flu shot available to population – </w:t>
      </w:r>
      <w:hyperlink r:id="rId490" w:history="1">
        <w:r w:rsidRPr="009453F7">
          <w:rPr>
            <w:rStyle w:val="Hyperlink"/>
          </w:rPr>
          <w:t>Hungary Today</w:t>
        </w:r>
      </w:hyperlink>
    </w:p>
    <w:p w14:paraId="516D34F0" w14:textId="6B0B5886" w:rsidR="004F070A" w:rsidRPr="00C55FCE" w:rsidRDefault="004F070A" w:rsidP="003B332A">
      <w:pPr>
        <w:pStyle w:val="Bulletslist"/>
        <w:rPr>
          <w:rStyle w:val="Hyperlink"/>
          <w:color w:val="333333"/>
          <w:u w:val="none"/>
        </w:rPr>
      </w:pPr>
      <w:r w:rsidRPr="00201CA5">
        <w:rPr>
          <w:b/>
          <w:bCs/>
        </w:rPr>
        <w:t>5 October</w:t>
      </w:r>
      <w:r>
        <w:t xml:space="preserve">: More blood transfusion needed for plasma – </w:t>
      </w:r>
      <w:hyperlink r:id="rId491" w:history="1">
        <w:r w:rsidRPr="004F070A">
          <w:rPr>
            <w:rStyle w:val="Hyperlink"/>
          </w:rPr>
          <w:t>Hungary Today</w:t>
        </w:r>
      </w:hyperlink>
    </w:p>
    <w:p w14:paraId="2D4FECF7" w14:textId="24137963" w:rsidR="00BD3D6D" w:rsidRPr="00201CA5" w:rsidRDefault="00BD3D6D" w:rsidP="004C0A20">
      <w:pPr>
        <w:pStyle w:val="Heading6"/>
      </w:pPr>
      <w:r>
        <w:t>September</w:t>
      </w:r>
    </w:p>
    <w:p w14:paraId="09AD1D2B" w14:textId="27E68446" w:rsidR="00CD6665" w:rsidRPr="005B2CCF" w:rsidRDefault="00D31FCD" w:rsidP="003B332A">
      <w:pPr>
        <w:pStyle w:val="Bulletslist"/>
      </w:pPr>
      <w:r>
        <w:rPr>
          <w:b/>
          <w:bCs/>
        </w:rPr>
        <w:t>19</w:t>
      </w:r>
      <w:r w:rsidRPr="005B2CCF">
        <w:rPr>
          <w:b/>
          <w:bCs/>
        </w:rPr>
        <w:t xml:space="preserve"> September</w:t>
      </w:r>
      <w:r>
        <w:t xml:space="preserve">: Cap on PCR test prices receives criticism from Socialists in Hungary – </w:t>
      </w:r>
      <w:hyperlink r:id="rId492" w:history="1">
        <w:r w:rsidRPr="00D31FCD">
          <w:rPr>
            <w:rStyle w:val="Hyperlink"/>
          </w:rPr>
          <w:t>Hungary Today</w:t>
        </w:r>
      </w:hyperlink>
    </w:p>
    <w:p w14:paraId="69BF7769" w14:textId="0AD432CA" w:rsidR="0002277C" w:rsidRDefault="00513D15" w:rsidP="003B332A">
      <w:pPr>
        <w:pStyle w:val="Bulletslist"/>
      </w:pPr>
      <w:r w:rsidRPr="007333D7">
        <w:rPr>
          <w:b/>
          <w:bCs/>
        </w:rPr>
        <w:t>9 September</w:t>
      </w:r>
      <w:r>
        <w:t xml:space="preserve">: Corruption accusations due to prices </w:t>
      </w:r>
      <w:r w:rsidR="0002277C">
        <w:t xml:space="preserve">paid for ventilators – </w:t>
      </w:r>
      <w:hyperlink r:id="rId493" w:history="1">
        <w:r w:rsidR="0002277C" w:rsidRPr="0002277C">
          <w:rPr>
            <w:rStyle w:val="Hyperlink"/>
          </w:rPr>
          <w:t>Hungary Today</w:t>
        </w:r>
      </w:hyperlink>
    </w:p>
    <w:p w14:paraId="65FD5534" w14:textId="6A79EE0D" w:rsidR="00A514EC" w:rsidRPr="00C55FCE" w:rsidRDefault="00A514EC" w:rsidP="003B332A">
      <w:pPr>
        <w:pStyle w:val="Bulletslist"/>
        <w:rPr>
          <w:rStyle w:val="Hyperlink"/>
          <w:color w:val="333333"/>
          <w:u w:val="none"/>
        </w:rPr>
      </w:pPr>
      <w:r w:rsidRPr="007333D7">
        <w:rPr>
          <w:b/>
          <w:bCs/>
        </w:rPr>
        <w:t>7 September</w:t>
      </w:r>
      <w:r>
        <w:t xml:space="preserve">: Hospitals instructed to prepare beds for resurgence of Covid-19 – </w:t>
      </w:r>
      <w:hyperlink r:id="rId494" w:history="1">
        <w:r w:rsidRPr="00A514EC">
          <w:rPr>
            <w:rStyle w:val="Hyperlink"/>
          </w:rPr>
          <w:t>Hungary Today</w:t>
        </w:r>
      </w:hyperlink>
    </w:p>
    <w:p w14:paraId="62AE51B2" w14:textId="31D67B71" w:rsidR="00BD3D6D" w:rsidRPr="007333D7" w:rsidRDefault="00BD3D6D" w:rsidP="004C0A20">
      <w:pPr>
        <w:pStyle w:val="Heading6"/>
      </w:pPr>
      <w:r>
        <w:t>August</w:t>
      </w:r>
    </w:p>
    <w:p w14:paraId="07794904" w14:textId="70B6AA9B" w:rsidR="0070589E" w:rsidRPr="00C55FCE" w:rsidRDefault="0070589E" w:rsidP="00B1625C">
      <w:pPr>
        <w:pStyle w:val="Bulletslist"/>
        <w:rPr>
          <w:rStyle w:val="Hyperlink"/>
          <w:color w:val="333333"/>
          <w:u w:val="none"/>
        </w:rPr>
      </w:pPr>
      <w:r w:rsidRPr="00450639">
        <w:rPr>
          <w:b/>
          <w:bCs/>
        </w:rPr>
        <w:t>24 August:</w:t>
      </w:r>
      <w:r>
        <w:t xml:space="preserve"> Only urgent surgeries performed due to blood shortages – </w:t>
      </w:r>
      <w:hyperlink r:id="rId495" w:history="1">
        <w:r w:rsidRPr="0070589E">
          <w:rPr>
            <w:rStyle w:val="Hyperlink"/>
          </w:rPr>
          <w:t>Hungary Today</w:t>
        </w:r>
      </w:hyperlink>
    </w:p>
    <w:p w14:paraId="2ABBECC7" w14:textId="1625F5ED" w:rsidR="00BD3D6D" w:rsidRPr="00450639" w:rsidRDefault="00BD3D6D" w:rsidP="004C0A20">
      <w:pPr>
        <w:pStyle w:val="Heading6"/>
      </w:pPr>
      <w:r>
        <w:t>June</w:t>
      </w:r>
    </w:p>
    <w:p w14:paraId="0624BE10" w14:textId="6D08D8FD" w:rsidR="00894113" w:rsidRPr="000C493D" w:rsidRDefault="00894113" w:rsidP="00B1625C">
      <w:pPr>
        <w:pStyle w:val="Bulletslist"/>
      </w:pPr>
      <w:r w:rsidRPr="006C3EF9">
        <w:rPr>
          <w:b/>
          <w:bCs/>
        </w:rPr>
        <w:t>29 June</w:t>
      </w:r>
      <w:r>
        <w:t xml:space="preserve">: National Chief Medical Officer provides strict hospital instructions for corona test kits – </w:t>
      </w:r>
      <w:hyperlink r:id="rId496" w:history="1">
        <w:r w:rsidRPr="00894113">
          <w:rPr>
            <w:rStyle w:val="Hyperlink"/>
          </w:rPr>
          <w:t>Hungary Today</w:t>
        </w:r>
      </w:hyperlink>
    </w:p>
    <w:p w14:paraId="06814562" w14:textId="27E74619" w:rsidR="005E7EBE" w:rsidRPr="00C55FCE" w:rsidRDefault="005E7EBE" w:rsidP="00B1625C">
      <w:pPr>
        <w:pStyle w:val="Bulletslist"/>
        <w:rPr>
          <w:rStyle w:val="Hyperlink"/>
          <w:color w:val="333333"/>
          <w:u w:val="none"/>
        </w:rPr>
      </w:pPr>
      <w:r w:rsidRPr="0029567D">
        <w:rPr>
          <w:b/>
          <w:bCs/>
        </w:rPr>
        <w:t>8 June</w:t>
      </w:r>
      <w:r>
        <w:t xml:space="preserve">: Already 51,000 tests carried out in national mass testing strategy – </w:t>
      </w:r>
      <w:hyperlink r:id="rId497" w:history="1">
        <w:r w:rsidRPr="005E7EBE">
          <w:rPr>
            <w:rStyle w:val="Hyperlink"/>
          </w:rPr>
          <w:t>Hungary Today</w:t>
        </w:r>
      </w:hyperlink>
    </w:p>
    <w:p w14:paraId="6E78E666" w14:textId="2A929D76" w:rsidR="00BD3D6D" w:rsidRPr="0029567D" w:rsidRDefault="00BD3D6D" w:rsidP="004C0A20">
      <w:pPr>
        <w:pStyle w:val="Heading6"/>
      </w:pPr>
      <w:r>
        <w:t>May</w:t>
      </w:r>
    </w:p>
    <w:p w14:paraId="69CC0554" w14:textId="0E55A400" w:rsidR="008271C5" w:rsidRPr="00693990" w:rsidRDefault="008271C5" w:rsidP="00B1625C">
      <w:pPr>
        <w:pStyle w:val="Bulletslist"/>
      </w:pPr>
      <w:r w:rsidRPr="00693990">
        <w:rPr>
          <w:b/>
          <w:bCs/>
        </w:rPr>
        <w:t>15 May</w:t>
      </w:r>
      <w:r>
        <w:t xml:space="preserve">: </w:t>
      </w:r>
      <w:r w:rsidR="00DB73EB">
        <w:t xml:space="preserve">Elective interventions to resume from 18 May - </w:t>
      </w:r>
      <w:hyperlink r:id="rId498" w:history="1">
        <w:r w:rsidR="00DB73EB" w:rsidRPr="00DB73EB">
          <w:rPr>
            <w:rStyle w:val="Hyperlink"/>
          </w:rPr>
          <w:t>24</w:t>
        </w:r>
      </w:hyperlink>
    </w:p>
    <w:p w14:paraId="664A07F1" w14:textId="3DCFD931" w:rsidR="007D0779" w:rsidRPr="00453DD7" w:rsidRDefault="007D0779" w:rsidP="00B1625C">
      <w:pPr>
        <w:pStyle w:val="Bulletslist"/>
      </w:pPr>
      <w:r w:rsidRPr="00453DD7">
        <w:rPr>
          <w:b/>
          <w:bCs/>
        </w:rPr>
        <w:t>12 May</w:t>
      </w:r>
      <w:r>
        <w:t xml:space="preserve">: Two hospitals to treat corona patients so other hospitals can resume normal activities – </w:t>
      </w:r>
      <w:hyperlink r:id="rId499" w:history="1">
        <w:r w:rsidRPr="007D0779">
          <w:rPr>
            <w:rStyle w:val="Hyperlink"/>
          </w:rPr>
          <w:t>Hungary Today</w:t>
        </w:r>
      </w:hyperlink>
    </w:p>
    <w:p w14:paraId="1D192225" w14:textId="09E661FE" w:rsidR="00CB362B" w:rsidRPr="00753A34" w:rsidRDefault="00CB362B" w:rsidP="00B1625C">
      <w:pPr>
        <w:pStyle w:val="Bulletslist"/>
      </w:pPr>
      <w:r w:rsidRPr="00753A34">
        <w:rPr>
          <w:b/>
          <w:bCs/>
        </w:rPr>
        <w:t>7 May</w:t>
      </w:r>
      <w:r>
        <w:t xml:space="preserve">: Dental services to resume – </w:t>
      </w:r>
      <w:hyperlink r:id="rId500" w:history="1">
        <w:r w:rsidRPr="00CB362B">
          <w:rPr>
            <w:rStyle w:val="Hyperlink"/>
          </w:rPr>
          <w:t>Hungary Today</w:t>
        </w:r>
      </w:hyperlink>
    </w:p>
    <w:p w14:paraId="40255196" w14:textId="48624757" w:rsidR="00544F63" w:rsidRDefault="0092458E" w:rsidP="00C55FCE">
      <w:pPr>
        <w:pStyle w:val="Bulletslist"/>
      </w:pPr>
      <w:r w:rsidRPr="009E6572">
        <w:rPr>
          <w:b/>
          <w:bCs/>
        </w:rPr>
        <w:t>4 May</w:t>
      </w:r>
      <w:r>
        <w:t xml:space="preserve">: Hungary restarts regular health services – </w:t>
      </w:r>
      <w:hyperlink r:id="rId501" w:history="1">
        <w:r w:rsidRPr="0092458E">
          <w:rPr>
            <w:rStyle w:val="Hyperlink"/>
          </w:rPr>
          <w:t>Hungary Today</w:t>
        </w:r>
      </w:hyperlink>
    </w:p>
    <w:p w14:paraId="25E4542E" w14:textId="77777777" w:rsidR="00544F63" w:rsidRPr="00B1625C" w:rsidRDefault="00544F63" w:rsidP="00B1625C"/>
    <w:p w14:paraId="5F87E490" w14:textId="77777777" w:rsidR="00A17B07" w:rsidRDefault="00A17B07" w:rsidP="00C261AC">
      <w:pPr>
        <w:pStyle w:val="Heading3"/>
      </w:pPr>
    </w:p>
    <w:p w14:paraId="3D45728E" w14:textId="2D272F19" w:rsidR="0031540D" w:rsidRDefault="0031540D" w:rsidP="00C261AC">
      <w:pPr>
        <w:pStyle w:val="Heading3"/>
      </w:pPr>
      <w:bookmarkStart w:id="48" w:name="_Toc61450721"/>
      <w:r w:rsidRPr="0031540D">
        <w:t>Ireland</w:t>
      </w:r>
      <w:bookmarkEnd w:id="48"/>
    </w:p>
    <w:tbl>
      <w:tblPr>
        <w:tblStyle w:val="GridTable4-Accent4"/>
        <w:tblW w:w="0" w:type="auto"/>
        <w:tblLook w:val="04A0" w:firstRow="1" w:lastRow="0" w:firstColumn="1" w:lastColumn="0" w:noHBand="0" w:noVBand="1"/>
      </w:tblPr>
      <w:tblGrid>
        <w:gridCol w:w="4729"/>
        <w:gridCol w:w="3456"/>
        <w:gridCol w:w="5220"/>
      </w:tblGrid>
      <w:tr w:rsidR="00C06581" w14:paraId="428D5C72" w14:textId="00B2F79E"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9" w:type="dxa"/>
          </w:tcPr>
          <w:p w14:paraId="2541692F" w14:textId="77777777" w:rsidR="00C06581" w:rsidRPr="004371AA" w:rsidRDefault="00C06581" w:rsidP="000607AF">
            <w:pPr>
              <w:rPr>
                <w:color w:val="FFFFFF" w:themeColor="background1"/>
              </w:rPr>
            </w:pPr>
            <w:bookmarkStart w:id="49" w:name="_Hlk56586717"/>
            <w:r w:rsidRPr="004371AA">
              <w:rPr>
                <w:color w:val="FFFFFF" w:themeColor="background1"/>
              </w:rPr>
              <w:t>Relevant national websites</w:t>
            </w:r>
          </w:p>
        </w:tc>
        <w:tc>
          <w:tcPr>
            <w:tcW w:w="3456" w:type="dxa"/>
          </w:tcPr>
          <w:p w14:paraId="596CEB57"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6CD22550" w14:textId="58D570D1"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23F59B0D" w14:textId="54EE61C1"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29" w:type="dxa"/>
          </w:tcPr>
          <w:p w14:paraId="35DE4A7C" w14:textId="77777777" w:rsidR="00C06581" w:rsidRPr="004371AA" w:rsidRDefault="00860DF2" w:rsidP="000607AF">
            <w:pPr>
              <w:numPr>
                <w:ilvl w:val="0"/>
                <w:numId w:val="1"/>
              </w:numPr>
              <w:jc w:val="left"/>
              <w:rPr>
                <w:b w:val="0"/>
                <w:bCs w:val="0"/>
              </w:rPr>
            </w:pPr>
            <w:hyperlink r:id="rId502" w:history="1">
              <w:r w:rsidR="00C06581" w:rsidRPr="004371AA">
                <w:rPr>
                  <w:rStyle w:val="Hyperlink"/>
                  <w:b w:val="0"/>
                  <w:bCs w:val="0"/>
                </w:rPr>
                <w:t>Official website on COVID-19 situation</w:t>
              </w:r>
            </w:hyperlink>
            <w:r w:rsidR="00C06581" w:rsidRPr="004371AA">
              <w:rPr>
                <w:b w:val="0"/>
                <w:bCs w:val="0"/>
              </w:rPr>
              <w:t xml:space="preserve"> </w:t>
            </w:r>
          </w:p>
          <w:p w14:paraId="2BDC4220" w14:textId="77777777" w:rsidR="00C06581" w:rsidRPr="004371AA" w:rsidRDefault="00C06581" w:rsidP="000607AF">
            <w:pPr>
              <w:numPr>
                <w:ilvl w:val="0"/>
                <w:numId w:val="1"/>
              </w:numPr>
              <w:rPr>
                <w:rStyle w:val="Hyperlink"/>
                <w:b w:val="0"/>
                <w:bCs w:val="0"/>
                <w:color w:val="333333"/>
                <w:u w:val="none"/>
              </w:rPr>
            </w:pPr>
            <w:r w:rsidRPr="004371AA">
              <w:rPr>
                <w:b w:val="0"/>
                <w:bCs w:val="0"/>
              </w:rPr>
              <w:t xml:space="preserve">Overview of travel protocols to Ireland – </w:t>
            </w:r>
            <w:hyperlink r:id="rId503" w:history="1">
              <w:r w:rsidRPr="004371AA">
                <w:rPr>
                  <w:rStyle w:val="Hyperlink"/>
                  <w:b w:val="0"/>
                  <w:bCs w:val="0"/>
                </w:rPr>
                <w:t>Irish Government</w:t>
              </w:r>
            </w:hyperlink>
          </w:p>
          <w:p w14:paraId="7EA758CE" w14:textId="77777777" w:rsidR="00C06581" w:rsidRPr="004371AA" w:rsidRDefault="00860DF2" w:rsidP="00C55FCE">
            <w:pPr>
              <w:pStyle w:val="Bulletslist"/>
            </w:pPr>
            <w:hyperlink r:id="rId504" w:history="1">
              <w:r w:rsidR="00C06581" w:rsidRPr="004371AA">
                <w:rPr>
                  <w:rStyle w:val="Hyperlink"/>
                  <w:b w:val="0"/>
                  <w:bCs w:val="0"/>
                </w:rPr>
                <w:t>Resilience and Recovery 2020-2021: Plan for Living with COVID-19</w:t>
              </w:r>
            </w:hyperlink>
          </w:p>
        </w:tc>
        <w:tc>
          <w:tcPr>
            <w:tcW w:w="3456" w:type="dxa"/>
          </w:tcPr>
          <w:p w14:paraId="7506E113" w14:textId="05A7FCE0" w:rsidR="00C06581" w:rsidRDefault="00E57BC0" w:rsidP="000607AF">
            <w:pPr>
              <w:jc w:val="left"/>
              <w:cnfStyle w:val="000000100000" w:firstRow="0" w:lastRow="0" w:firstColumn="0" w:lastColumn="0" w:oddVBand="0" w:evenVBand="0" w:oddHBand="1" w:evenHBand="0" w:firstRowFirstColumn="0" w:firstRowLastColumn="0" w:lastRowFirstColumn="0" w:lastRowLastColumn="0"/>
              <w:rPr>
                <w:color w:val="auto"/>
              </w:rPr>
            </w:pPr>
            <w:r w:rsidRPr="00E57BC0">
              <w:t xml:space="preserve">Authorities to tighten COVID-related domestic restrictions from </w:t>
            </w:r>
            <w:r>
              <w:t>31 December 2020 (</w:t>
            </w:r>
            <w:hyperlink r:id="rId505" w:history="1">
              <w:r w:rsidRPr="00E57BC0">
                <w:rPr>
                  <w:rStyle w:val="Hyperlink"/>
                </w:rPr>
                <w:t>Link</w:t>
              </w:r>
            </w:hyperlink>
            <w:r>
              <w:t>)</w:t>
            </w:r>
          </w:p>
        </w:tc>
        <w:tc>
          <w:tcPr>
            <w:tcW w:w="5220" w:type="dxa"/>
          </w:tcPr>
          <w:p w14:paraId="4FA56C87" w14:textId="5BE6A553" w:rsidR="00627101"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E57BC0">
              <w:t>30 December 2020</w:t>
            </w:r>
          </w:p>
          <w:p w14:paraId="184148B8" w14:textId="7B91D146" w:rsidR="00627101" w:rsidRPr="00C01246" w:rsidRDefault="00627101" w:rsidP="0062710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71</w:t>
            </w:r>
            <w:r w:rsidR="00E10EE1">
              <w:rPr>
                <w:b/>
                <w:bCs/>
              </w:rPr>
              <w:t xml:space="preserve"> </w:t>
            </w:r>
            <w:r w:rsidR="00E10EE1" w:rsidRPr="00C01246">
              <w:t>doses per 100 people</w:t>
            </w:r>
            <w:r w:rsidR="00E10EE1">
              <w:t xml:space="preserve"> (</w:t>
            </w:r>
            <w:r w:rsidR="009D16A5">
              <w:t xml:space="preserve">11 </w:t>
            </w:r>
            <w:r w:rsidR="00E10EE1">
              <w:t>January 2021)</w:t>
            </w:r>
          </w:p>
          <w:p w14:paraId="5C0E30D3" w14:textId="30B94244" w:rsidR="00C06581" w:rsidRPr="00F07264"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sidRPr="00C06581">
              <w:rPr>
                <w:color w:val="auto"/>
              </w:rPr>
              <w:t xml:space="preserve"> </w:t>
            </w:r>
            <w:hyperlink r:id="rId506" w:history="1">
              <w:r w:rsidR="00D80F67" w:rsidRPr="00D80F67">
                <w:rPr>
                  <w:rStyle w:val="Hyperlink"/>
                </w:rPr>
                <w:t>Ireland’s Vaccination Strategy</w:t>
              </w:r>
            </w:hyperlink>
          </w:p>
          <w:p w14:paraId="5828F983" w14:textId="17128E90" w:rsidR="00C06581" w:rsidRPr="004371AA" w:rsidRDefault="00627101" w:rsidP="0071482C">
            <w:pPr>
              <w:pStyle w:val="Bulletslist"/>
              <w:cnfStyle w:val="000000100000" w:firstRow="0" w:lastRow="0" w:firstColumn="0" w:lastColumn="0" w:oddVBand="0" w:evenVBand="0" w:oddHBand="1" w:evenHBand="0" w:firstRowFirstColumn="0" w:firstRowLastColumn="0" w:lastRowFirstColumn="0" w:lastRowLastColumn="0"/>
            </w:pPr>
            <w:r w:rsidRPr="004C0A20">
              <w:rPr>
                <w:b/>
                <w:bCs/>
              </w:rPr>
              <w:t>Doses Acquired:</w:t>
            </w:r>
            <w:r w:rsidRPr="004C0A20">
              <w:t xml:space="preserve"> </w:t>
            </w:r>
            <w:r w:rsidR="0063128A" w:rsidRPr="004C0A20">
              <w:t>1</w:t>
            </w:r>
            <w:r w:rsidR="00D80F67" w:rsidRPr="004C0A20">
              <w:t>4.355</w:t>
            </w:r>
            <w:r w:rsidR="0063128A" w:rsidRPr="004C0A20">
              <w:t xml:space="preserve"> million </w:t>
            </w:r>
            <w:r w:rsidR="00D80F67" w:rsidRPr="004C0A20">
              <w:t>(</w:t>
            </w:r>
            <w:hyperlink r:id="rId507" w:history="1">
              <w:r w:rsidR="00D80F67" w:rsidRPr="004C0A20">
                <w:t>Link</w:t>
              </w:r>
            </w:hyperlink>
            <w:r w:rsidR="00D80F67" w:rsidRPr="004C0A20">
              <w:t>) AstraZeneca (3.3 million), Sanofi/GSK (3.3), J&amp;J (2.475), Moderna (0.88), Pfizer/BioNTech (2.2</w:t>
            </w:r>
            <w:r w:rsidR="00D80F67" w:rsidRPr="00D80F67">
              <w:rPr>
                <w:color w:val="auto"/>
              </w:rPr>
              <w:t>)</w:t>
            </w:r>
            <w:r w:rsidR="00D80F67">
              <w:rPr>
                <w:color w:val="auto"/>
              </w:rPr>
              <w:t xml:space="preserve"> </w:t>
            </w:r>
          </w:p>
        </w:tc>
      </w:tr>
    </w:tbl>
    <w:bookmarkEnd w:id="49"/>
    <w:p w14:paraId="5B232EE1" w14:textId="6CD4ED3D" w:rsidR="00627101" w:rsidRPr="004C0A20" w:rsidRDefault="00627101" w:rsidP="004C0A20">
      <w:pPr>
        <w:pStyle w:val="Heading4"/>
      </w:pPr>
      <w:r w:rsidRPr="004C0A20">
        <w:rPr>
          <w:b/>
          <w:bCs w:val="0"/>
        </w:rPr>
        <w:t>Latest Member State developments affecting the medical technology industry</w:t>
      </w:r>
    </w:p>
    <w:p w14:paraId="191314B6" w14:textId="49B55870" w:rsidR="00627101" w:rsidRDefault="00627101" w:rsidP="004C0A20">
      <w:pPr>
        <w:pStyle w:val="Heading5"/>
        <w:rPr>
          <w:b/>
          <w:bCs/>
        </w:rPr>
      </w:pPr>
      <w:r w:rsidRPr="004C0A20">
        <w:rPr>
          <w:b/>
          <w:bCs/>
        </w:rPr>
        <w:t>2021</w:t>
      </w:r>
    </w:p>
    <w:p w14:paraId="4D0E8A91" w14:textId="45AC6638" w:rsidR="008C3C9B" w:rsidRDefault="008C3C9B" w:rsidP="008C3C9B">
      <w:pPr>
        <w:pStyle w:val="Heading6"/>
      </w:pPr>
      <w:r w:rsidRPr="008C3C9B">
        <w:t>January</w:t>
      </w:r>
    </w:p>
    <w:p w14:paraId="3C923015" w14:textId="3E069E78" w:rsidR="00383E1E" w:rsidRDefault="00383E1E" w:rsidP="008C3C9B">
      <w:pPr>
        <w:pStyle w:val="Bulletslist"/>
      </w:pPr>
      <w:r w:rsidRPr="00383E1E">
        <w:rPr>
          <w:b/>
          <w:bCs/>
        </w:rPr>
        <w:t>13 January:</w:t>
      </w:r>
      <w:r>
        <w:t xml:space="preserve"> </w:t>
      </w:r>
      <w:r w:rsidRPr="00383E1E">
        <w:t>Administrators getting Covid vaccine before GPs, says doctor</w:t>
      </w:r>
      <w:r>
        <w:t xml:space="preserve"> – </w:t>
      </w:r>
      <w:hyperlink r:id="rId508" w:history="1">
        <w:r w:rsidRPr="00383E1E">
          <w:rPr>
            <w:rStyle w:val="Hyperlink"/>
          </w:rPr>
          <w:t>Irish Times</w:t>
        </w:r>
      </w:hyperlink>
      <w:r>
        <w:t xml:space="preserve"> </w:t>
      </w:r>
    </w:p>
    <w:p w14:paraId="1EFA3FB5" w14:textId="4DF3B5EC" w:rsidR="00383E1E" w:rsidRPr="00383E1E" w:rsidRDefault="00383E1E" w:rsidP="008C3C9B">
      <w:pPr>
        <w:pStyle w:val="Bulletslist"/>
      </w:pPr>
      <w:r>
        <w:rPr>
          <w:b/>
          <w:bCs/>
        </w:rPr>
        <w:t>8 January:</w:t>
      </w:r>
      <w:r>
        <w:t xml:space="preserve"> </w:t>
      </w:r>
      <w:r w:rsidRPr="00383E1E">
        <w:t>Opposition TDs concerned at 'lack of detail' in vaccination plan</w:t>
      </w:r>
      <w:r>
        <w:t xml:space="preserve"> – </w:t>
      </w:r>
      <w:hyperlink r:id="rId509" w:history="1">
        <w:r w:rsidRPr="00383E1E">
          <w:rPr>
            <w:rStyle w:val="Hyperlink"/>
          </w:rPr>
          <w:t>RTE</w:t>
        </w:r>
      </w:hyperlink>
      <w:r>
        <w:t xml:space="preserve"> </w:t>
      </w:r>
    </w:p>
    <w:p w14:paraId="45EAEC4A" w14:textId="278BE30D" w:rsidR="008C3C9B" w:rsidRPr="008C3C9B" w:rsidRDefault="008C3C9B" w:rsidP="008C3C9B">
      <w:pPr>
        <w:pStyle w:val="Bulletslist"/>
      </w:pPr>
      <w:r w:rsidRPr="002F41EA">
        <w:rPr>
          <w:b/>
          <w:bCs/>
        </w:rPr>
        <w:t>5 January:</w:t>
      </w:r>
      <w:r>
        <w:t xml:space="preserve"> </w:t>
      </w:r>
      <w:r w:rsidRPr="008C3C9B">
        <w:t>All travellers into State will have to provide negative PCR test</w:t>
      </w:r>
      <w:r>
        <w:t xml:space="preserve"> – </w:t>
      </w:r>
      <w:hyperlink r:id="rId510" w:history="1">
        <w:r w:rsidRPr="008C3C9B">
          <w:rPr>
            <w:rStyle w:val="Hyperlink"/>
          </w:rPr>
          <w:t>Irish Times</w:t>
        </w:r>
      </w:hyperlink>
    </w:p>
    <w:p w14:paraId="208CC30F" w14:textId="5D83AC89" w:rsidR="00BD3D6D" w:rsidRPr="004C0A20" w:rsidRDefault="00627101" w:rsidP="001425CB">
      <w:pPr>
        <w:pStyle w:val="Heading5"/>
        <w15:collapsed/>
        <w:rPr>
          <w:b/>
          <w:bCs/>
        </w:rPr>
      </w:pPr>
      <w:bookmarkStart w:id="50" w:name="_Hlk55811344"/>
      <w:r w:rsidRPr="004C0A20">
        <w:rPr>
          <w:b/>
          <w:bCs/>
        </w:rPr>
        <w:t>2020</w:t>
      </w:r>
    </w:p>
    <w:bookmarkEnd w:id="50"/>
    <w:p w14:paraId="0A19011F" w14:textId="43BB3C69" w:rsidR="00E31A82" w:rsidRDefault="00E31A82" w:rsidP="004C0A20">
      <w:pPr>
        <w:pStyle w:val="Heading6"/>
      </w:pPr>
      <w:r>
        <w:t>December</w:t>
      </w:r>
    </w:p>
    <w:p w14:paraId="3F6E5287" w14:textId="0A00453E" w:rsidR="00D80F67" w:rsidRPr="0071482C" w:rsidRDefault="00D80F67" w:rsidP="00AF5C94">
      <w:pPr>
        <w:pStyle w:val="Bulletslist"/>
      </w:pPr>
      <w:r w:rsidRPr="0071482C">
        <w:rPr>
          <w:b/>
          <w:bCs/>
        </w:rPr>
        <w:t>16 December:</w:t>
      </w:r>
      <w:r>
        <w:t xml:space="preserve"> </w:t>
      </w:r>
      <w:r w:rsidRPr="00D80F67">
        <w:t>Covid-19: All nursing home residents, staff could be vaccinated by February, taskforce head says</w:t>
      </w:r>
      <w:r>
        <w:t xml:space="preserve"> – </w:t>
      </w:r>
      <w:hyperlink r:id="rId511" w:history="1">
        <w:r w:rsidRPr="00D80F67">
          <w:rPr>
            <w:rStyle w:val="Hyperlink"/>
          </w:rPr>
          <w:t>Irish Times</w:t>
        </w:r>
      </w:hyperlink>
    </w:p>
    <w:p w14:paraId="765D2022" w14:textId="058AF890" w:rsidR="00D80F67" w:rsidRPr="0071482C" w:rsidRDefault="00D80F67" w:rsidP="00AF5C94">
      <w:pPr>
        <w:pStyle w:val="Bulletslist"/>
      </w:pPr>
      <w:r w:rsidRPr="0071482C">
        <w:rPr>
          <w:b/>
          <w:bCs/>
        </w:rPr>
        <w:t>16 December:</w:t>
      </w:r>
      <w:r>
        <w:t xml:space="preserve"> </w:t>
      </w:r>
      <w:r w:rsidRPr="00D80F67">
        <w:t>North’s Covid crisis could repeat in State if situation allowed ‘go out of control’ Taoiseach</w:t>
      </w:r>
      <w:r>
        <w:t xml:space="preserve"> – </w:t>
      </w:r>
      <w:hyperlink r:id="rId512" w:history="1">
        <w:r w:rsidRPr="00D80F67">
          <w:rPr>
            <w:rStyle w:val="Hyperlink"/>
          </w:rPr>
          <w:t>Irish Times</w:t>
        </w:r>
      </w:hyperlink>
    </w:p>
    <w:p w14:paraId="2E07072B" w14:textId="193DE3E9" w:rsidR="00D80F67" w:rsidRPr="0071482C" w:rsidRDefault="00D80F67" w:rsidP="00AF5C94">
      <w:pPr>
        <w:pStyle w:val="Bulletslist"/>
      </w:pPr>
      <w:r w:rsidRPr="0071482C">
        <w:rPr>
          <w:b/>
          <w:bCs/>
        </w:rPr>
        <w:t>15 December:</w:t>
      </w:r>
      <w:r>
        <w:t xml:space="preserve"> </w:t>
      </w:r>
      <w:r w:rsidRPr="00D80F67">
        <w:t>Covid-19: Queues of ambulances at Antrim hospital as North’s health service comes under pressure</w:t>
      </w:r>
      <w:r>
        <w:t xml:space="preserve"> – </w:t>
      </w:r>
      <w:hyperlink r:id="rId513" w:history="1">
        <w:r w:rsidRPr="00D80F67">
          <w:rPr>
            <w:rStyle w:val="Hyperlink"/>
          </w:rPr>
          <w:t>Irish Times</w:t>
        </w:r>
      </w:hyperlink>
    </w:p>
    <w:p w14:paraId="0109710C" w14:textId="1F26C958" w:rsidR="00E31A82" w:rsidRPr="00E31A82" w:rsidRDefault="00E31A82" w:rsidP="00AF5C94">
      <w:pPr>
        <w:pStyle w:val="Bulletslist"/>
      </w:pPr>
      <w:r w:rsidRPr="00AF5C94">
        <w:rPr>
          <w:b/>
          <w:bCs/>
        </w:rPr>
        <w:t>1 December</w:t>
      </w:r>
      <w:r w:rsidR="00897ECF">
        <w:t xml:space="preserve">: </w:t>
      </w:r>
      <w:r w:rsidR="00897ECF" w:rsidRPr="00897ECF">
        <w:t>Ireland to sign up for fifth Covid-19 vaccine</w:t>
      </w:r>
      <w:r w:rsidR="00897ECF">
        <w:t xml:space="preserve"> – </w:t>
      </w:r>
      <w:hyperlink r:id="rId514" w:history="1">
        <w:r w:rsidR="00897ECF" w:rsidRPr="00897ECF">
          <w:rPr>
            <w:rStyle w:val="Hyperlink"/>
          </w:rPr>
          <w:t>Irish Post</w:t>
        </w:r>
      </w:hyperlink>
      <w:r w:rsidR="00897ECF">
        <w:t xml:space="preserve"> </w:t>
      </w:r>
    </w:p>
    <w:p w14:paraId="08D9AB33" w14:textId="05B84AC4" w:rsidR="00A17B07" w:rsidRDefault="00A17B07" w:rsidP="004C0A20">
      <w:pPr>
        <w:pStyle w:val="Heading6"/>
      </w:pPr>
      <w:r>
        <w:t>November</w:t>
      </w:r>
    </w:p>
    <w:p w14:paraId="10AFBE86" w14:textId="46B48CE0" w:rsidR="00C50D56" w:rsidRPr="00DA454A" w:rsidRDefault="00C50D56" w:rsidP="00C55FCE">
      <w:pPr>
        <w:pStyle w:val="Bulletslist"/>
      </w:pPr>
      <w:r w:rsidRPr="00DA454A">
        <w:rPr>
          <w:b/>
          <w:bCs/>
        </w:rPr>
        <w:t>23 November</w:t>
      </w:r>
      <w:r>
        <w:t xml:space="preserve">: </w:t>
      </w:r>
      <w:r w:rsidRPr="00C50D56">
        <w:t>Irish projects using space technology now deployed to respond to COVID-19</w:t>
      </w:r>
      <w:r>
        <w:t xml:space="preserve"> – </w:t>
      </w:r>
      <w:hyperlink r:id="rId515" w:history="1">
        <w:r w:rsidRPr="00C50D56">
          <w:rPr>
            <w:rStyle w:val="Hyperlink"/>
          </w:rPr>
          <w:t>RTE</w:t>
        </w:r>
      </w:hyperlink>
    </w:p>
    <w:p w14:paraId="3D16833F" w14:textId="001DC233" w:rsidR="00A17B07" w:rsidRPr="00C55FCE" w:rsidRDefault="00A17B07" w:rsidP="00C55FCE">
      <w:pPr>
        <w:pStyle w:val="Bulletslist"/>
      </w:pPr>
      <w:r w:rsidRPr="00C55FCE">
        <w:rPr>
          <w:b/>
          <w:bCs/>
        </w:rPr>
        <w:t>12 November</w:t>
      </w:r>
      <w:r>
        <w:t xml:space="preserve">: At-home corona tests launched in Ireland – </w:t>
      </w:r>
      <w:hyperlink r:id="rId516" w:history="1">
        <w:r w:rsidRPr="00A17B07">
          <w:rPr>
            <w:rStyle w:val="Hyperlink"/>
          </w:rPr>
          <w:t>Irish Times</w:t>
        </w:r>
      </w:hyperlink>
    </w:p>
    <w:p w14:paraId="4750E949" w14:textId="7B5862F8" w:rsidR="00BD3D6D" w:rsidRDefault="00BD3D6D" w:rsidP="004C0A20">
      <w:pPr>
        <w:pStyle w:val="Heading6"/>
      </w:pPr>
      <w:r>
        <w:t>October</w:t>
      </w:r>
    </w:p>
    <w:p w14:paraId="5DD0865D" w14:textId="418E242F" w:rsidR="00004034" w:rsidRPr="00241CD3" w:rsidRDefault="00004034">
      <w:pPr>
        <w:numPr>
          <w:ilvl w:val="0"/>
          <w:numId w:val="1"/>
        </w:numPr>
      </w:pPr>
      <w:r w:rsidRPr="00241CD3">
        <w:rPr>
          <w:b/>
          <w:bCs/>
        </w:rPr>
        <w:t>29 October</w:t>
      </w:r>
      <w:r>
        <w:t xml:space="preserve">: HSE waiting for sanction from Health Department to resume full-scale PPE </w:t>
      </w:r>
      <w:r w:rsidR="00F33EE6">
        <w:t xml:space="preserve">purchases – </w:t>
      </w:r>
      <w:hyperlink r:id="rId517" w:history="1">
        <w:r w:rsidR="00F33EE6" w:rsidRPr="00F33EE6">
          <w:rPr>
            <w:rStyle w:val="Hyperlink"/>
          </w:rPr>
          <w:t>Irish Times</w:t>
        </w:r>
      </w:hyperlink>
    </w:p>
    <w:p w14:paraId="35844D1F" w14:textId="69CF7CC8" w:rsidR="00BD3D6D" w:rsidRDefault="00BD3D6D">
      <w:pPr>
        <w:numPr>
          <w:ilvl w:val="0"/>
          <w:numId w:val="1"/>
        </w:numPr>
      </w:pPr>
      <w:r w:rsidRPr="00C55FCE">
        <w:rPr>
          <w:b/>
          <w:bCs/>
        </w:rPr>
        <w:t>15 October</w:t>
      </w:r>
      <w:r>
        <w:t xml:space="preserve">: Hospitals are coping but cancelling some elective surgeries – </w:t>
      </w:r>
      <w:hyperlink r:id="rId518" w:history="1">
        <w:r w:rsidRPr="00BD3D6D">
          <w:rPr>
            <w:rStyle w:val="Hyperlink"/>
          </w:rPr>
          <w:t>Irish Mirror</w:t>
        </w:r>
      </w:hyperlink>
    </w:p>
    <w:p w14:paraId="57F305C2" w14:textId="7262346D" w:rsidR="00951B45" w:rsidRPr="00C55FCE" w:rsidRDefault="00951B45" w:rsidP="004C0A20">
      <w:pPr>
        <w:pStyle w:val="Heading6"/>
      </w:pPr>
      <w:r>
        <w:t>September</w:t>
      </w:r>
    </w:p>
    <w:p w14:paraId="40C004B7" w14:textId="3C8234EE" w:rsidR="00D31FCD" w:rsidRPr="00C55FCE" w:rsidRDefault="00D31FCD">
      <w:pPr>
        <w:numPr>
          <w:ilvl w:val="0"/>
          <w:numId w:val="1"/>
        </w:numPr>
        <w:rPr>
          <w:rStyle w:val="Hyperlink"/>
          <w:color w:val="333333"/>
          <w:u w:val="none"/>
        </w:rPr>
      </w:pPr>
      <w:r w:rsidRPr="005B2CCF">
        <w:rPr>
          <w:b/>
          <w:bCs/>
        </w:rPr>
        <w:t xml:space="preserve">21 </w:t>
      </w:r>
      <w:r w:rsidR="00CB44FE">
        <w:rPr>
          <w:b/>
          <w:bCs/>
        </w:rPr>
        <w:t>September</w:t>
      </w:r>
      <w:r>
        <w:t xml:space="preserve">: HSE announces deal with German lab to boost testing capacity – </w:t>
      </w:r>
      <w:hyperlink r:id="rId519" w:history="1">
        <w:r w:rsidRPr="00D31FCD">
          <w:rPr>
            <w:rStyle w:val="Hyperlink"/>
          </w:rPr>
          <w:t>Irish Times</w:t>
        </w:r>
      </w:hyperlink>
    </w:p>
    <w:p w14:paraId="6A3567B3" w14:textId="2323C688" w:rsidR="00951B45" w:rsidRPr="005B2CCF" w:rsidRDefault="00951B45" w:rsidP="004C0A20">
      <w:pPr>
        <w:pStyle w:val="Heading6"/>
      </w:pPr>
      <w:r>
        <w:t>August</w:t>
      </w:r>
    </w:p>
    <w:p w14:paraId="6EB6091E" w14:textId="75F485DA" w:rsidR="009A4153" w:rsidRPr="00450639" w:rsidRDefault="009A4153">
      <w:pPr>
        <w:numPr>
          <w:ilvl w:val="0"/>
          <w:numId w:val="1"/>
        </w:numPr>
      </w:pPr>
      <w:r w:rsidRPr="00450639">
        <w:rPr>
          <w:b/>
          <w:bCs/>
        </w:rPr>
        <w:t>26 August</w:t>
      </w:r>
      <w:r>
        <w:t xml:space="preserve">: New model for testing and tracing being finalised – </w:t>
      </w:r>
      <w:hyperlink r:id="rId520" w:history="1">
        <w:r w:rsidRPr="009A4153">
          <w:rPr>
            <w:rStyle w:val="Hyperlink"/>
          </w:rPr>
          <w:t>Irish Times</w:t>
        </w:r>
      </w:hyperlink>
    </w:p>
    <w:p w14:paraId="070B2C54" w14:textId="788A5A45" w:rsidR="0070589E" w:rsidRPr="00450639" w:rsidRDefault="0070589E">
      <w:pPr>
        <w:numPr>
          <w:ilvl w:val="0"/>
          <w:numId w:val="1"/>
        </w:numPr>
      </w:pPr>
      <w:r w:rsidRPr="00450639">
        <w:rPr>
          <w:b/>
          <w:bCs/>
        </w:rPr>
        <w:t>24 August</w:t>
      </w:r>
      <w:r>
        <w:t>:</w:t>
      </w:r>
      <w:r w:rsidR="002D17AD">
        <w:t xml:space="preserve"> Schools may get Covid testing capacity at expense of other settings – </w:t>
      </w:r>
      <w:hyperlink r:id="rId521" w:history="1">
        <w:r w:rsidR="002D17AD" w:rsidRPr="002D17AD">
          <w:rPr>
            <w:rStyle w:val="Hyperlink"/>
          </w:rPr>
          <w:t>Irish Times</w:t>
        </w:r>
      </w:hyperlink>
    </w:p>
    <w:p w14:paraId="0B020477" w14:textId="259CAFA6" w:rsidR="00AB4E62" w:rsidRPr="00D148AC" w:rsidRDefault="00AB4E62">
      <w:pPr>
        <w:numPr>
          <w:ilvl w:val="0"/>
          <w:numId w:val="1"/>
        </w:numPr>
      </w:pPr>
      <w:r w:rsidRPr="00D148AC">
        <w:rPr>
          <w:b/>
          <w:bCs/>
        </w:rPr>
        <w:t>10 August</w:t>
      </w:r>
      <w:r>
        <w:t xml:space="preserve">: Face masks mandatory in shops and other indoor settings – </w:t>
      </w:r>
      <w:hyperlink r:id="rId522" w:history="1">
        <w:r w:rsidRPr="00AB4E62">
          <w:rPr>
            <w:rStyle w:val="Hyperlink"/>
          </w:rPr>
          <w:t>Irish Times</w:t>
        </w:r>
      </w:hyperlink>
    </w:p>
    <w:p w14:paraId="7F8DB427" w14:textId="2E841757" w:rsidR="007D20FA" w:rsidRPr="00C55FCE" w:rsidRDefault="007D20FA">
      <w:pPr>
        <w:numPr>
          <w:ilvl w:val="0"/>
          <w:numId w:val="1"/>
        </w:numPr>
        <w:rPr>
          <w:rStyle w:val="Hyperlink"/>
          <w:color w:val="333333"/>
          <w:u w:val="none"/>
        </w:rPr>
      </w:pPr>
      <w:r w:rsidRPr="00D148AC">
        <w:rPr>
          <w:b/>
          <w:bCs/>
        </w:rPr>
        <w:t>6 August</w:t>
      </w:r>
      <w:r>
        <w:t xml:space="preserve">: Cost of COVID-19 testing to be around 416 million euros - </w:t>
      </w:r>
      <w:hyperlink r:id="rId523" w:history="1">
        <w:r w:rsidRPr="007D20FA">
          <w:rPr>
            <w:rStyle w:val="Hyperlink"/>
          </w:rPr>
          <w:t>Independent</w:t>
        </w:r>
      </w:hyperlink>
    </w:p>
    <w:p w14:paraId="1C802678" w14:textId="6C5CD18F" w:rsidR="00951B45" w:rsidRPr="00D148AC" w:rsidRDefault="00951B45" w:rsidP="004C0A20">
      <w:pPr>
        <w:pStyle w:val="Heading6"/>
      </w:pPr>
      <w:r>
        <w:t>June</w:t>
      </w:r>
    </w:p>
    <w:p w14:paraId="36A30918" w14:textId="35D9CCAC" w:rsidR="00894113" w:rsidRPr="000C493D" w:rsidRDefault="00894113">
      <w:pPr>
        <w:numPr>
          <w:ilvl w:val="0"/>
          <w:numId w:val="1"/>
        </w:numPr>
      </w:pPr>
      <w:r w:rsidRPr="000C493D">
        <w:rPr>
          <w:b/>
          <w:bCs/>
        </w:rPr>
        <w:t>30 June</w:t>
      </w:r>
      <w:r>
        <w:t xml:space="preserve">: Just one in seven of hospital staff wears face mask - </w:t>
      </w:r>
      <w:hyperlink r:id="rId524" w:history="1">
        <w:r w:rsidRPr="00894113">
          <w:rPr>
            <w:rStyle w:val="Hyperlink"/>
          </w:rPr>
          <w:t>Independent</w:t>
        </w:r>
      </w:hyperlink>
    </w:p>
    <w:p w14:paraId="2482FD1B" w14:textId="0AC9C33C" w:rsidR="0070426E" w:rsidRPr="00C55FCE" w:rsidRDefault="0070426E">
      <w:pPr>
        <w:numPr>
          <w:ilvl w:val="0"/>
          <w:numId w:val="1"/>
        </w:numPr>
        <w:rPr>
          <w:rStyle w:val="Hyperlink"/>
          <w:color w:val="333333"/>
          <w:u w:val="none"/>
        </w:rPr>
      </w:pPr>
      <w:r w:rsidRPr="00D80A25">
        <w:rPr>
          <w:b/>
          <w:bCs/>
        </w:rPr>
        <w:t>10 June</w:t>
      </w:r>
      <w:r>
        <w:t xml:space="preserve">: PPE stockpiled in case of second wave – </w:t>
      </w:r>
      <w:hyperlink r:id="rId525" w:history="1">
        <w:r w:rsidRPr="0070426E">
          <w:rPr>
            <w:rStyle w:val="Hyperlink"/>
          </w:rPr>
          <w:t>Iris Times</w:t>
        </w:r>
      </w:hyperlink>
    </w:p>
    <w:p w14:paraId="795399F4" w14:textId="1B574490" w:rsidR="00951B45" w:rsidRPr="00D80A25" w:rsidRDefault="00951B45" w:rsidP="004C0A20">
      <w:pPr>
        <w:pStyle w:val="Heading6"/>
      </w:pPr>
      <w:r>
        <w:t>May</w:t>
      </w:r>
    </w:p>
    <w:p w14:paraId="40C754E4" w14:textId="0FF0D0B2" w:rsidR="00AA71CE" w:rsidRPr="00A46C2A" w:rsidRDefault="00AA71CE">
      <w:pPr>
        <w:numPr>
          <w:ilvl w:val="0"/>
          <w:numId w:val="1"/>
        </w:numPr>
      </w:pPr>
      <w:r w:rsidRPr="00A46C2A">
        <w:rPr>
          <w:b/>
          <w:bCs/>
        </w:rPr>
        <w:t>23 May</w:t>
      </w:r>
      <w:r>
        <w:t xml:space="preserve">: New rules for elective surgery – </w:t>
      </w:r>
      <w:hyperlink r:id="rId526" w:history="1">
        <w:r w:rsidRPr="00AA71CE">
          <w:rPr>
            <w:rStyle w:val="Hyperlink"/>
          </w:rPr>
          <w:t>Irish Times</w:t>
        </w:r>
      </w:hyperlink>
    </w:p>
    <w:p w14:paraId="410DE772" w14:textId="53215504" w:rsidR="005732F1" w:rsidRPr="003E2677" w:rsidRDefault="005732F1">
      <w:pPr>
        <w:numPr>
          <w:ilvl w:val="0"/>
          <w:numId w:val="1"/>
        </w:numPr>
      </w:pPr>
      <w:r w:rsidRPr="003E2677">
        <w:rPr>
          <w:b/>
          <w:bCs/>
        </w:rPr>
        <w:t>14 May</w:t>
      </w:r>
      <w:r>
        <w:t xml:space="preserve">: Ireland to </w:t>
      </w:r>
      <w:r w:rsidR="00017685">
        <w:t xml:space="preserve">introduce new testing strategy with testing and tracing within three days – </w:t>
      </w:r>
      <w:hyperlink r:id="rId527" w:history="1">
        <w:r w:rsidR="00017685" w:rsidRPr="00017685">
          <w:rPr>
            <w:rStyle w:val="Hyperlink"/>
          </w:rPr>
          <w:t>Irish Times</w:t>
        </w:r>
      </w:hyperlink>
    </w:p>
    <w:p w14:paraId="6EDDE0C8" w14:textId="7CA0D4BA" w:rsidR="003A2EA9" w:rsidRPr="003A75B5" w:rsidRDefault="003A2EA9">
      <w:pPr>
        <w:numPr>
          <w:ilvl w:val="0"/>
          <w:numId w:val="1"/>
        </w:numPr>
      </w:pPr>
      <w:r w:rsidRPr="003A75B5">
        <w:rPr>
          <w:b/>
          <w:bCs/>
        </w:rPr>
        <w:t>13 May</w:t>
      </w:r>
      <w:r>
        <w:t xml:space="preserve">: Irish mask manufacturing to start this week – </w:t>
      </w:r>
      <w:hyperlink r:id="rId528" w:history="1">
        <w:r w:rsidRPr="003A2EA9">
          <w:rPr>
            <w:rStyle w:val="Hyperlink"/>
          </w:rPr>
          <w:t>Irish Times</w:t>
        </w:r>
      </w:hyperlink>
    </w:p>
    <w:p w14:paraId="124892A5" w14:textId="52C87283" w:rsidR="00CB362B" w:rsidRPr="00753A34" w:rsidRDefault="00CB362B">
      <w:pPr>
        <w:numPr>
          <w:ilvl w:val="0"/>
          <w:numId w:val="1"/>
        </w:numPr>
      </w:pPr>
      <w:r w:rsidRPr="00753A34">
        <w:rPr>
          <w:b/>
          <w:bCs/>
        </w:rPr>
        <w:t>7 May</w:t>
      </w:r>
      <w:r>
        <w:t xml:space="preserve">: Doctors have been forced to cancel private hospital procedures – </w:t>
      </w:r>
      <w:hyperlink r:id="rId529" w:history="1">
        <w:r w:rsidRPr="00CB362B">
          <w:rPr>
            <w:rStyle w:val="Hyperlink"/>
          </w:rPr>
          <w:t>Irish Times</w:t>
        </w:r>
      </w:hyperlink>
    </w:p>
    <w:p w14:paraId="6B3A2C34" w14:textId="3F21E485" w:rsidR="00134000" w:rsidRPr="001D4416" w:rsidRDefault="00134000">
      <w:pPr>
        <w:numPr>
          <w:ilvl w:val="0"/>
          <w:numId w:val="1"/>
        </w:numPr>
      </w:pPr>
      <w:r w:rsidRPr="001D4416">
        <w:rPr>
          <w:b/>
          <w:bCs/>
        </w:rPr>
        <w:t>6 May</w:t>
      </w:r>
      <w:r>
        <w:t xml:space="preserve">: Ban on non-Covid-related surgery is lifted - </w:t>
      </w:r>
      <w:hyperlink r:id="rId530" w:history="1">
        <w:r w:rsidRPr="00134000">
          <w:rPr>
            <w:rStyle w:val="Hyperlink"/>
          </w:rPr>
          <w:t>Independent</w:t>
        </w:r>
      </w:hyperlink>
    </w:p>
    <w:p w14:paraId="710EE933" w14:textId="6860F8EB" w:rsidR="00134000" w:rsidRPr="001D4416" w:rsidRDefault="00134000">
      <w:pPr>
        <w:numPr>
          <w:ilvl w:val="0"/>
          <w:numId w:val="1"/>
        </w:numPr>
      </w:pPr>
      <w:r w:rsidRPr="001D4416">
        <w:rPr>
          <w:b/>
          <w:bCs/>
        </w:rPr>
        <w:t>6 May</w:t>
      </w:r>
      <w:r>
        <w:t xml:space="preserve">: Testing criteria broadened as test capacity increases – </w:t>
      </w:r>
      <w:hyperlink r:id="rId531" w:history="1">
        <w:r w:rsidRPr="00134000">
          <w:rPr>
            <w:rStyle w:val="Hyperlink"/>
          </w:rPr>
          <w:t>Irish Times</w:t>
        </w:r>
      </w:hyperlink>
    </w:p>
    <w:p w14:paraId="0ED42089" w14:textId="0DF95683" w:rsidR="00180E41" w:rsidRDefault="00180E41" w:rsidP="00C261AC">
      <w:pPr>
        <w:pStyle w:val="Heading4"/>
      </w:pPr>
    </w:p>
    <w:p w14:paraId="110C41E0" w14:textId="0D4F32C1" w:rsidR="00E95553" w:rsidRDefault="00E95553" w:rsidP="0024223F">
      <w:pPr>
        <w:pStyle w:val="Heading3"/>
      </w:pPr>
      <w:bookmarkStart w:id="51" w:name="_Toc61450722"/>
      <w:r>
        <w:t>Italy</w:t>
      </w:r>
      <w:bookmarkEnd w:id="51"/>
    </w:p>
    <w:tbl>
      <w:tblPr>
        <w:tblStyle w:val="GridTable4-Accent4"/>
        <w:tblW w:w="0" w:type="auto"/>
        <w:tblLook w:val="04A0" w:firstRow="1" w:lastRow="0" w:firstColumn="1" w:lastColumn="0" w:noHBand="0" w:noVBand="1"/>
      </w:tblPr>
      <w:tblGrid>
        <w:gridCol w:w="4694"/>
        <w:gridCol w:w="3491"/>
        <w:gridCol w:w="5220"/>
      </w:tblGrid>
      <w:tr w:rsidR="00C06581" w14:paraId="0DF1F160" w14:textId="5C0908A5"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4" w:type="dxa"/>
          </w:tcPr>
          <w:p w14:paraId="0636BCA4" w14:textId="77777777" w:rsidR="00C06581" w:rsidRPr="004371AA" w:rsidRDefault="00C06581" w:rsidP="00C06581">
            <w:pPr>
              <w:rPr>
                <w:color w:val="FFFFFF" w:themeColor="background1"/>
              </w:rPr>
            </w:pPr>
            <w:bookmarkStart w:id="52" w:name="_Hlk56586792"/>
            <w:r w:rsidRPr="004371AA">
              <w:rPr>
                <w:color w:val="FFFFFF" w:themeColor="background1"/>
              </w:rPr>
              <w:t>Relevant national websites</w:t>
            </w:r>
          </w:p>
        </w:tc>
        <w:tc>
          <w:tcPr>
            <w:tcW w:w="3491" w:type="dxa"/>
          </w:tcPr>
          <w:p w14:paraId="7CEF9346" w14:textId="77777777"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619D8811" w14:textId="4B0F0D3C"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0CD8DC73" w14:textId="7379E41E"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94" w:type="dxa"/>
          </w:tcPr>
          <w:p w14:paraId="48C25D0D" w14:textId="77777777" w:rsidR="00C06581" w:rsidRPr="004371AA" w:rsidRDefault="00860DF2" w:rsidP="00C06581">
            <w:pPr>
              <w:numPr>
                <w:ilvl w:val="0"/>
                <w:numId w:val="1"/>
              </w:numPr>
              <w:jc w:val="left"/>
              <w:rPr>
                <w:b w:val="0"/>
                <w:bCs w:val="0"/>
              </w:rPr>
            </w:pPr>
            <w:hyperlink r:id="rId532" w:history="1">
              <w:r w:rsidR="00C06581" w:rsidRPr="004371AA">
                <w:rPr>
                  <w:rStyle w:val="Hyperlink"/>
                  <w:b w:val="0"/>
                  <w:bCs w:val="0"/>
                </w:rPr>
                <w:t>Official website on the coronavirus</w:t>
              </w:r>
            </w:hyperlink>
          </w:p>
          <w:p w14:paraId="3EFEEF20" w14:textId="6B34021B" w:rsidR="00C06581" w:rsidRPr="00C55FCE" w:rsidRDefault="00C06581" w:rsidP="00C06581">
            <w:pPr>
              <w:numPr>
                <w:ilvl w:val="0"/>
                <w:numId w:val="1"/>
              </w:numPr>
              <w:jc w:val="left"/>
              <w:rPr>
                <w:b w:val="0"/>
                <w:bCs w:val="0"/>
              </w:rPr>
            </w:pPr>
            <w:r w:rsidRPr="004371AA">
              <w:rPr>
                <w:b w:val="0"/>
                <w:bCs w:val="0"/>
              </w:rPr>
              <w:t xml:space="preserve">Overview of travel protocols in Italy - </w:t>
            </w:r>
            <w:hyperlink r:id="rId533" w:history="1">
              <w:r w:rsidRPr="004371AA">
                <w:rPr>
                  <w:rStyle w:val="Hyperlink"/>
                  <w:b w:val="0"/>
                  <w:bCs w:val="0"/>
                </w:rPr>
                <w:t>Esteri</w:t>
              </w:r>
            </w:hyperlink>
          </w:p>
        </w:tc>
        <w:tc>
          <w:tcPr>
            <w:tcW w:w="3491" w:type="dxa"/>
          </w:tcPr>
          <w:p w14:paraId="2960A746" w14:textId="4F2DED39" w:rsidR="00C06581" w:rsidRDefault="00093D9C" w:rsidP="00C06581">
            <w:pPr>
              <w:cnfStyle w:val="000000100000" w:firstRow="0" w:lastRow="0" w:firstColumn="0" w:lastColumn="0" w:oddVBand="0" w:evenVBand="0" w:oddHBand="1" w:evenHBand="0" w:firstRowFirstColumn="0" w:firstRowLastColumn="0" w:lastRowFirstColumn="0" w:lastRowLastColumn="0"/>
            </w:pPr>
            <w:r w:rsidRPr="00093D9C">
              <w:t>Numerous anti-COVID-19 measures remain in effect nationwide</w:t>
            </w:r>
            <w:r>
              <w:t xml:space="preserve">. </w:t>
            </w:r>
            <w:r w:rsidR="00E57BC0">
              <w:t>S</w:t>
            </w:r>
            <w:r w:rsidR="00E57BC0" w:rsidRPr="00E57BC0">
              <w:t>tate of emergency will remain in effect until</w:t>
            </w:r>
            <w:r w:rsidR="00E57BC0">
              <w:t xml:space="preserve"> </w:t>
            </w:r>
            <w:r w:rsidR="006F4C9F">
              <w:t>end of April</w:t>
            </w:r>
            <w:r w:rsidR="00E57BC0">
              <w:t xml:space="preserve"> </w:t>
            </w:r>
            <w:r w:rsidR="00B75994">
              <w:t>(</w:t>
            </w:r>
            <w:hyperlink r:id="rId534" w:anchor="zone" w:history="1">
              <w:r w:rsidR="00B75994" w:rsidRPr="00B75994">
                <w:rPr>
                  <w:rStyle w:val="Hyperlink"/>
                </w:rPr>
                <w:t>Link</w:t>
              </w:r>
            </w:hyperlink>
            <w:r w:rsidR="00B75994">
              <w:t>)</w:t>
            </w:r>
          </w:p>
          <w:p w14:paraId="552879E3" w14:textId="1906806A" w:rsidR="00C06581" w:rsidRDefault="00C06581" w:rsidP="00C06581">
            <w:pPr>
              <w:jc w:val="left"/>
              <w:cnfStyle w:val="000000100000" w:firstRow="0" w:lastRow="0" w:firstColumn="0" w:lastColumn="0" w:oddVBand="0" w:evenVBand="0" w:oddHBand="1" w:evenHBand="0" w:firstRowFirstColumn="0" w:firstRowLastColumn="0" w:lastRowFirstColumn="0" w:lastRowLastColumn="0"/>
              <w:rPr>
                <w:color w:val="auto"/>
              </w:rPr>
            </w:pPr>
          </w:p>
        </w:tc>
        <w:tc>
          <w:tcPr>
            <w:tcW w:w="5220" w:type="dxa"/>
          </w:tcPr>
          <w:p w14:paraId="252EA156" w14:textId="3A6CBB46" w:rsidR="00870575"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B75994">
              <w:t>27 December 2020</w:t>
            </w:r>
          </w:p>
          <w:p w14:paraId="08F0196B" w14:textId="1C58AF1B" w:rsidR="00870575" w:rsidRPr="00C01246"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1.32</w:t>
            </w:r>
            <w:r w:rsidR="00E10EE1">
              <w:rPr>
                <w:b/>
                <w:bCs/>
              </w:rPr>
              <w:t xml:space="preserve"> </w:t>
            </w:r>
            <w:r w:rsidR="00E10EE1" w:rsidRPr="00C01246">
              <w:t>doses per 100 people</w:t>
            </w:r>
            <w:r w:rsidR="00E10EE1">
              <w:t xml:space="preserve"> (</w:t>
            </w:r>
            <w:r w:rsidR="009D16A5">
              <w:t>12</w:t>
            </w:r>
            <w:r w:rsidR="00E10EE1">
              <w:t xml:space="preserve"> January 2021)</w:t>
            </w:r>
          </w:p>
          <w:p w14:paraId="14E60977" w14:textId="0BCBA68F" w:rsidR="00C06581"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sidRPr="00C06581">
              <w:rPr>
                <w:color w:val="auto"/>
              </w:rPr>
              <w:t xml:space="preserve"> </w:t>
            </w:r>
            <w:r w:rsidR="00D80F67">
              <w:rPr>
                <w:color w:val="auto"/>
              </w:rPr>
              <w:t xml:space="preserve"> </w:t>
            </w:r>
            <w:hyperlink r:id="rId535" w:history="1">
              <w:r w:rsidR="00D80F67" w:rsidRPr="00D80F67">
                <w:rPr>
                  <w:rStyle w:val="Hyperlink"/>
                </w:rPr>
                <w:t>Italy’s Vaccination Strategy</w:t>
              </w:r>
            </w:hyperlink>
          </w:p>
          <w:p w14:paraId="26313AFA" w14:textId="042D7C9B" w:rsidR="00C06581" w:rsidRPr="007E750D"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sidRPr="00C01246">
              <w:t xml:space="preserve"> </w:t>
            </w:r>
            <w:r w:rsidR="0063128A" w:rsidRPr="00F07264">
              <w:rPr>
                <w:color w:val="auto"/>
              </w:rPr>
              <w:t>202 million</w:t>
            </w:r>
            <w:r w:rsidR="0063128A">
              <w:rPr>
                <w:color w:val="auto"/>
              </w:rPr>
              <w:t xml:space="preserve"> (</w:t>
            </w:r>
            <w:hyperlink r:id="rId536" w:history="1">
              <w:r w:rsidR="0063128A" w:rsidRPr="0063128A">
                <w:rPr>
                  <w:rStyle w:val="Hyperlink"/>
                </w:rPr>
                <w:t>Link</w:t>
              </w:r>
            </w:hyperlink>
            <w:r w:rsidR="0063128A">
              <w:rPr>
                <w:color w:val="auto"/>
              </w:rPr>
              <w:t>)</w:t>
            </w:r>
            <w:r w:rsidR="00D80F67">
              <w:rPr>
                <w:color w:val="auto"/>
              </w:rPr>
              <w:t xml:space="preserve">: </w:t>
            </w:r>
            <w:r w:rsidR="00D80F67" w:rsidRPr="00D80F67">
              <w:rPr>
                <w:color w:val="auto"/>
              </w:rPr>
              <w:t>AstraZeneca (40.38 million), J&amp;J (53.84), Sanofi (40.38), Pfizer/BNT, CureVac (30.285), Moderna (10.768)</w:t>
            </w:r>
          </w:p>
        </w:tc>
      </w:tr>
      <w:bookmarkEnd w:id="52"/>
    </w:tbl>
    <w:p w14:paraId="50FD9E82" w14:textId="5282A1C6" w:rsidR="00C33B73" w:rsidRPr="00C33B73" w:rsidRDefault="00C33B73" w:rsidP="00C55FCE"/>
    <w:p w14:paraId="4D2BAE23" w14:textId="585B9F4A" w:rsidR="00870575" w:rsidRPr="004C0A20" w:rsidRDefault="00870575" w:rsidP="004C0A20">
      <w:pPr>
        <w:pStyle w:val="Heading4"/>
        <w:rPr>
          <w:b/>
          <w:bCs w:val="0"/>
        </w:rPr>
      </w:pPr>
      <w:r w:rsidRPr="004C0A20">
        <w:rPr>
          <w:b/>
          <w:bCs w:val="0"/>
        </w:rPr>
        <w:t>Latest Member State developments affecting the medical technology industry</w:t>
      </w:r>
    </w:p>
    <w:p w14:paraId="154C1AEB" w14:textId="19970F94" w:rsidR="00870575" w:rsidRDefault="00870575" w:rsidP="00870575">
      <w:pPr>
        <w:pStyle w:val="Heading5"/>
        <w:rPr>
          <w:b/>
          <w:bCs/>
        </w:rPr>
      </w:pPr>
      <w:r>
        <w:rPr>
          <w:b/>
          <w:bCs/>
        </w:rPr>
        <w:t>2021</w:t>
      </w:r>
    </w:p>
    <w:p w14:paraId="533D695F" w14:textId="26C577D1" w:rsidR="00383E1E" w:rsidRDefault="00383E1E" w:rsidP="00383E1E">
      <w:pPr>
        <w:pStyle w:val="Heading6"/>
      </w:pPr>
      <w:r>
        <w:t>January</w:t>
      </w:r>
    </w:p>
    <w:p w14:paraId="06BE3EE7" w14:textId="6D9DDEC6" w:rsidR="006F4C9F" w:rsidRPr="006F4C9F" w:rsidRDefault="006F4C9F" w:rsidP="00383E1E">
      <w:pPr>
        <w:pStyle w:val="Bulletslist"/>
      </w:pPr>
      <w:r w:rsidRPr="006F4C9F">
        <w:rPr>
          <w:b/>
          <w:bCs/>
        </w:rPr>
        <w:t>13 January:</w:t>
      </w:r>
      <w:r>
        <w:t xml:space="preserve"> </w:t>
      </w:r>
      <w:r w:rsidRPr="006F4C9F">
        <w:t>Italy to extend COVID state of emergency to end of April</w:t>
      </w:r>
      <w:r>
        <w:t xml:space="preserve"> – </w:t>
      </w:r>
      <w:hyperlink r:id="rId537" w:history="1">
        <w:r w:rsidRPr="006F4C9F">
          <w:rPr>
            <w:rStyle w:val="Hyperlink"/>
          </w:rPr>
          <w:t>REUTERS</w:t>
        </w:r>
      </w:hyperlink>
      <w:r>
        <w:t xml:space="preserve"> </w:t>
      </w:r>
    </w:p>
    <w:p w14:paraId="009244FA" w14:textId="2FF28AA9" w:rsidR="00383E1E" w:rsidRDefault="006F4C9F" w:rsidP="00383E1E">
      <w:pPr>
        <w:pStyle w:val="Bulletslist"/>
      </w:pPr>
      <w:r w:rsidRPr="006F4C9F">
        <w:rPr>
          <w:b/>
          <w:bCs/>
        </w:rPr>
        <w:t>12 January:</w:t>
      </w:r>
      <w:r>
        <w:t xml:space="preserve"> Italy’s health workers head to the front of the queue for COVID jab – </w:t>
      </w:r>
      <w:hyperlink r:id="rId538" w:history="1">
        <w:r w:rsidRPr="006F4C9F">
          <w:rPr>
            <w:rStyle w:val="Hyperlink"/>
          </w:rPr>
          <w:t>euronews</w:t>
        </w:r>
      </w:hyperlink>
      <w:r>
        <w:t xml:space="preserve"> </w:t>
      </w:r>
    </w:p>
    <w:p w14:paraId="150D5C9A" w14:textId="38401074" w:rsidR="006F4C9F" w:rsidRPr="00383E1E" w:rsidRDefault="006F4C9F" w:rsidP="00383E1E">
      <w:pPr>
        <w:pStyle w:val="Bulletslist"/>
      </w:pPr>
      <w:r>
        <w:rPr>
          <w:b/>
          <w:bCs/>
        </w:rPr>
        <w:t>6 January:</w:t>
      </w:r>
      <w:r>
        <w:t xml:space="preserve"> </w:t>
      </w:r>
      <w:r w:rsidRPr="006F4C9F">
        <w:t>How is Italy's Covid-19 vaccine rollout going?</w:t>
      </w:r>
      <w:r>
        <w:t xml:space="preserve"> – </w:t>
      </w:r>
      <w:hyperlink r:id="rId539" w:history="1">
        <w:r w:rsidRPr="006F4C9F">
          <w:rPr>
            <w:rStyle w:val="Hyperlink"/>
          </w:rPr>
          <w:t>IT</w:t>
        </w:r>
      </w:hyperlink>
      <w:r>
        <w:t xml:space="preserve"> </w:t>
      </w:r>
    </w:p>
    <w:p w14:paraId="250ADD50" w14:textId="49057E79" w:rsidR="00BF1E9F" w:rsidRPr="004C0A20" w:rsidRDefault="00870575" w:rsidP="001425CB">
      <w:pPr>
        <w:pStyle w:val="Heading5"/>
        <w15:collapsed/>
        <w:rPr>
          <w:b/>
          <w:bCs/>
        </w:rPr>
      </w:pPr>
      <w:r w:rsidRPr="004C0A20">
        <w:rPr>
          <w:b/>
          <w:bCs/>
        </w:rPr>
        <w:t>2020</w:t>
      </w:r>
    </w:p>
    <w:p w14:paraId="7F6F6700" w14:textId="60ED6592" w:rsidR="00F85DBF" w:rsidRDefault="00F85DBF" w:rsidP="004C0A20">
      <w:pPr>
        <w:pStyle w:val="Heading6"/>
      </w:pPr>
      <w:r>
        <w:t>December</w:t>
      </w:r>
    </w:p>
    <w:p w14:paraId="3C94F3CE" w14:textId="5A0BCDAB" w:rsidR="00D80F67" w:rsidRPr="0071482C" w:rsidRDefault="00D80F67" w:rsidP="006024D7">
      <w:pPr>
        <w:pStyle w:val="Bulletslist"/>
      </w:pPr>
      <w:r w:rsidRPr="0071482C">
        <w:rPr>
          <w:b/>
          <w:bCs/>
        </w:rPr>
        <w:t>16 December:</w:t>
      </w:r>
      <w:r>
        <w:t xml:space="preserve"> </w:t>
      </w:r>
      <w:r w:rsidRPr="00D80F67">
        <w:t>'Light at the end of the tunnel': Italy approves plan to begin Covid vaccinations in January</w:t>
      </w:r>
      <w:r>
        <w:t xml:space="preserve"> – </w:t>
      </w:r>
      <w:hyperlink r:id="rId540" w:history="1">
        <w:r w:rsidRPr="00D80F67">
          <w:rPr>
            <w:rStyle w:val="Hyperlink"/>
          </w:rPr>
          <w:t>The Local</w:t>
        </w:r>
      </w:hyperlink>
    </w:p>
    <w:p w14:paraId="0E5E8163" w14:textId="476D063C" w:rsidR="00F85DBF" w:rsidRPr="00F85DBF" w:rsidRDefault="00F85DBF" w:rsidP="006024D7">
      <w:pPr>
        <w:pStyle w:val="Bulletslist"/>
      </w:pPr>
      <w:r w:rsidRPr="006024D7">
        <w:rPr>
          <w:b/>
          <w:bCs/>
        </w:rPr>
        <w:t>3 December</w:t>
      </w:r>
      <w:r>
        <w:t xml:space="preserve">: </w:t>
      </w:r>
      <w:r w:rsidRPr="00F85DBF">
        <w:t>Italian PM announces Christmas travel restrictions under new emergency decree</w:t>
      </w:r>
      <w:r w:rsidR="004E4575">
        <w:t xml:space="preserve"> – </w:t>
      </w:r>
      <w:hyperlink r:id="rId541" w:history="1">
        <w:r w:rsidR="004E4575" w:rsidRPr="004E4575">
          <w:rPr>
            <w:rStyle w:val="Hyperlink"/>
          </w:rPr>
          <w:t>The Local</w:t>
        </w:r>
      </w:hyperlink>
    </w:p>
    <w:p w14:paraId="6173494F" w14:textId="24EBA6EC" w:rsidR="003B105E" w:rsidRDefault="003B105E" w:rsidP="004C0A20">
      <w:pPr>
        <w:pStyle w:val="Heading6"/>
      </w:pPr>
      <w:r>
        <w:t>November</w:t>
      </w:r>
    </w:p>
    <w:p w14:paraId="255F3235" w14:textId="078BC278" w:rsidR="00897ECF" w:rsidRPr="00AF5C94" w:rsidRDefault="00897ECF">
      <w:pPr>
        <w:pStyle w:val="Bulletslist"/>
      </w:pPr>
      <w:r w:rsidRPr="00AF5C94">
        <w:rPr>
          <w:b/>
          <w:bCs/>
        </w:rPr>
        <w:t>30 November</w:t>
      </w:r>
      <w:r>
        <w:t xml:space="preserve">: </w:t>
      </w:r>
      <w:r w:rsidRPr="00897ECF">
        <w:t>Italian government approves new Covid-19 financial aid package</w:t>
      </w:r>
      <w:r>
        <w:t xml:space="preserve"> – </w:t>
      </w:r>
      <w:hyperlink r:id="rId542" w:history="1">
        <w:r w:rsidRPr="00897ECF">
          <w:rPr>
            <w:rStyle w:val="Hyperlink"/>
          </w:rPr>
          <w:t>The Local</w:t>
        </w:r>
      </w:hyperlink>
    </w:p>
    <w:p w14:paraId="496C0044" w14:textId="775F7D84" w:rsidR="00C31CB9" w:rsidRPr="00DA454A" w:rsidRDefault="00C31CB9">
      <w:pPr>
        <w:pStyle w:val="Bulletslist"/>
      </w:pPr>
      <w:r w:rsidRPr="00DA454A">
        <w:rPr>
          <w:b/>
          <w:bCs/>
        </w:rPr>
        <w:t>24 November</w:t>
      </w:r>
      <w:r>
        <w:t xml:space="preserve">: </w:t>
      </w:r>
      <w:r w:rsidRPr="00C31CB9">
        <w:t>Italy to get AstraZeneca COVID shots in early 2021, 70 million by mid-year</w:t>
      </w:r>
      <w:r>
        <w:t xml:space="preserve"> – </w:t>
      </w:r>
      <w:hyperlink r:id="rId543" w:history="1">
        <w:r w:rsidRPr="00C31CB9">
          <w:rPr>
            <w:rStyle w:val="Hyperlink"/>
          </w:rPr>
          <w:t>Reuters</w:t>
        </w:r>
      </w:hyperlink>
    </w:p>
    <w:p w14:paraId="5A5EDA12" w14:textId="2D55A371" w:rsidR="00383C7F" w:rsidRPr="00C55FCE" w:rsidRDefault="00383C7F">
      <w:pPr>
        <w:pStyle w:val="Bulletslist"/>
      </w:pPr>
      <w:r w:rsidRPr="00C55FCE">
        <w:rPr>
          <w:b/>
          <w:bCs/>
        </w:rPr>
        <w:t>16 November</w:t>
      </w:r>
      <w:r>
        <w:rPr>
          <w:b/>
          <w:bCs/>
        </w:rPr>
        <w:t>:</w:t>
      </w:r>
      <w:r>
        <w:t xml:space="preserve"> COVID-19 Minister denies pressure on ICUs - </w:t>
      </w:r>
      <w:hyperlink r:id="rId544" w:history="1">
        <w:r w:rsidRPr="00383C7F">
          <w:rPr>
            <w:rStyle w:val="Hyperlink"/>
          </w:rPr>
          <w:t>ANSA</w:t>
        </w:r>
      </w:hyperlink>
    </w:p>
    <w:p w14:paraId="26544F77" w14:textId="072CBD17" w:rsidR="00B13042" w:rsidRPr="00C55FCE" w:rsidRDefault="00B13042">
      <w:pPr>
        <w:pStyle w:val="Bulletslist"/>
      </w:pPr>
      <w:r w:rsidRPr="00C55FCE">
        <w:rPr>
          <w:b/>
          <w:bCs/>
        </w:rPr>
        <w:t>7 November</w:t>
      </w:r>
      <w:r>
        <w:t>: Elective operations and post-surgery intensive care put on hold in region Veneto –</w:t>
      </w:r>
      <w:hyperlink r:id="rId545" w:history="1">
        <w:r w:rsidRPr="00B13042">
          <w:rPr>
            <w:rStyle w:val="Hyperlink"/>
          </w:rPr>
          <w:t xml:space="preserve"> Il Gazzettino</w:t>
        </w:r>
      </w:hyperlink>
      <w:r>
        <w:t xml:space="preserve"> </w:t>
      </w:r>
    </w:p>
    <w:p w14:paraId="06568EFD" w14:textId="66535798" w:rsidR="00B13042" w:rsidRPr="00C55FCE" w:rsidRDefault="00B13042">
      <w:pPr>
        <w:pStyle w:val="Bulletslist"/>
      </w:pPr>
      <w:r w:rsidRPr="00C55FCE">
        <w:rPr>
          <w:b/>
          <w:bCs/>
        </w:rPr>
        <w:t>5 November</w:t>
      </w:r>
      <w:r>
        <w:t xml:space="preserve">: Postponement of elective operations in Lombardy – </w:t>
      </w:r>
      <w:hyperlink r:id="rId546" w:history="1">
        <w:r w:rsidRPr="00B13042">
          <w:rPr>
            <w:rStyle w:val="Hyperlink"/>
          </w:rPr>
          <w:t>Brescia Today</w:t>
        </w:r>
      </w:hyperlink>
    </w:p>
    <w:p w14:paraId="61DBE57D" w14:textId="4DA67801" w:rsidR="00B13042" w:rsidRPr="00DA454A" w:rsidRDefault="00B13042">
      <w:pPr>
        <w:pStyle w:val="Bulletslist"/>
        <w:rPr>
          <w:lang w:val="it-IT"/>
        </w:rPr>
      </w:pPr>
      <w:r w:rsidRPr="00DA454A">
        <w:rPr>
          <w:b/>
          <w:bCs/>
          <w:lang w:val="it-IT"/>
        </w:rPr>
        <w:t>3 November</w:t>
      </w:r>
      <w:r w:rsidRPr="00DA454A">
        <w:rPr>
          <w:lang w:val="it-IT"/>
        </w:rPr>
        <w:t xml:space="preserve">: Postponement of elective surgeries in Bologna – </w:t>
      </w:r>
      <w:hyperlink r:id="rId547" w:history="1">
        <w:r w:rsidRPr="00DA454A">
          <w:rPr>
            <w:rStyle w:val="Hyperlink"/>
            <w:lang w:val="it-IT"/>
          </w:rPr>
          <w:t>Corriere di Bologna</w:t>
        </w:r>
      </w:hyperlink>
    </w:p>
    <w:p w14:paraId="52EA7194" w14:textId="7D91EA71" w:rsidR="003B105E" w:rsidRPr="00C55FCE" w:rsidRDefault="003B105E" w:rsidP="00C55FCE">
      <w:pPr>
        <w:pStyle w:val="Bulletslist"/>
      </w:pPr>
      <w:r w:rsidRPr="00C55FCE">
        <w:rPr>
          <w:b/>
          <w:bCs/>
        </w:rPr>
        <w:t>3 November</w:t>
      </w:r>
      <w:r>
        <w:t xml:space="preserve">: </w:t>
      </w:r>
      <w:hyperlink r:id="rId548" w:history="1">
        <w:r w:rsidR="00595084">
          <w:rPr>
            <w:rStyle w:val="Hyperlink"/>
          </w:rPr>
          <w:t>N</w:t>
        </w:r>
        <w:r w:rsidRPr="003B105E">
          <w:rPr>
            <w:rStyle w:val="Hyperlink"/>
          </w:rPr>
          <w:t>ew decree</w:t>
        </w:r>
      </w:hyperlink>
      <w:r w:rsidRPr="003B105E">
        <w:t xml:space="preserve"> contain</w:t>
      </w:r>
      <w:r w:rsidR="00595084">
        <w:t>ing</w:t>
      </w:r>
      <w:r w:rsidRPr="003B105E">
        <w:t xml:space="preserve"> further stringent measures to counter the spread of the new coronavirus. The decree identifies </w:t>
      </w:r>
      <w:r w:rsidRPr="003B105E">
        <w:rPr>
          <w:b/>
          <w:bCs/>
        </w:rPr>
        <w:t>three main areas</w:t>
      </w:r>
      <w:r w:rsidRPr="003B105E">
        <w:t>, corresponding to three risk scenarios, for which modular measures are envisaged. </w:t>
      </w:r>
    </w:p>
    <w:p w14:paraId="2036B7C4" w14:textId="2BA7DA6D" w:rsidR="00BF1E9F" w:rsidRDefault="00BF1E9F" w:rsidP="004C0A20">
      <w:pPr>
        <w:pStyle w:val="Heading6"/>
      </w:pPr>
      <w:r>
        <w:t>October</w:t>
      </w:r>
    </w:p>
    <w:p w14:paraId="5BCE5FD8" w14:textId="23493FE9" w:rsidR="00B13042" w:rsidRDefault="00B13042" w:rsidP="00C55FCE">
      <w:pPr>
        <w:pStyle w:val="Bulletslist"/>
      </w:pPr>
      <w:r w:rsidRPr="00C55FCE">
        <w:rPr>
          <w:b/>
          <w:bCs/>
        </w:rPr>
        <w:t>18 October</w:t>
      </w:r>
      <w:r>
        <w:t xml:space="preserve">: Medical and surgical scheduled appointments postponed in Campania region – </w:t>
      </w:r>
      <w:hyperlink r:id="rId549" w:history="1">
        <w:r w:rsidRPr="00B13042">
          <w:rPr>
            <w:rStyle w:val="Hyperlink"/>
          </w:rPr>
          <w:t>La Stampa</w:t>
        </w:r>
      </w:hyperlink>
    </w:p>
    <w:p w14:paraId="2F99045D" w14:textId="70721D9E" w:rsidR="00AF2527" w:rsidRPr="00C55FCE" w:rsidRDefault="00AF2527">
      <w:pPr>
        <w:pStyle w:val="Bulletslist"/>
        <w:rPr>
          <w:rStyle w:val="Hyperlink"/>
          <w:color w:val="333333"/>
          <w:u w:val="none"/>
        </w:rPr>
      </w:pPr>
      <w:r w:rsidRPr="00241CD3">
        <w:rPr>
          <w:b/>
          <w:bCs/>
        </w:rPr>
        <w:t>17 October</w:t>
      </w:r>
      <w:r>
        <w:t xml:space="preserve">: Data available on Italian ICU capacity per region - </w:t>
      </w:r>
      <w:hyperlink r:id="rId550" w:anchor="00" w:history="1">
        <w:r w:rsidRPr="00AF2527">
          <w:rPr>
            <w:rStyle w:val="Hyperlink"/>
          </w:rPr>
          <w:t>SKY</w:t>
        </w:r>
      </w:hyperlink>
    </w:p>
    <w:p w14:paraId="64E71974" w14:textId="4DB5872E" w:rsidR="00BF1E9F" w:rsidRPr="00241CD3" w:rsidRDefault="00BF1E9F" w:rsidP="004C0A20">
      <w:pPr>
        <w:pStyle w:val="Heading6"/>
      </w:pPr>
      <w:r>
        <w:t>September</w:t>
      </w:r>
    </w:p>
    <w:p w14:paraId="18397F0E" w14:textId="480FCB7F" w:rsidR="0002277C" w:rsidRPr="00C55FCE" w:rsidRDefault="0002277C" w:rsidP="009D6CCF">
      <w:pPr>
        <w:pStyle w:val="Bulletslist"/>
        <w:rPr>
          <w:rStyle w:val="Hyperlink"/>
          <w:color w:val="333333"/>
          <w:u w:val="none"/>
        </w:rPr>
      </w:pPr>
      <w:r w:rsidRPr="007333D7">
        <w:rPr>
          <w:b/>
          <w:bCs/>
        </w:rPr>
        <w:t>9 September</w:t>
      </w:r>
      <w:r>
        <w:t xml:space="preserve">: Italy produces fast saliva test - </w:t>
      </w:r>
      <w:hyperlink r:id="rId551" w:history="1">
        <w:r w:rsidRPr="0002277C">
          <w:rPr>
            <w:rStyle w:val="Hyperlink"/>
          </w:rPr>
          <w:t>ANSA</w:t>
        </w:r>
      </w:hyperlink>
    </w:p>
    <w:p w14:paraId="20FEB489" w14:textId="1D85C8FA" w:rsidR="00BF1E9F" w:rsidRPr="007333D7" w:rsidRDefault="00BF1E9F" w:rsidP="004C0A20">
      <w:pPr>
        <w:pStyle w:val="Heading6"/>
      </w:pPr>
      <w:r>
        <w:t>August</w:t>
      </w:r>
    </w:p>
    <w:p w14:paraId="3CF4C3F9" w14:textId="164CB7F2" w:rsidR="00D148AC" w:rsidRPr="00450639" w:rsidRDefault="00D148AC" w:rsidP="009D6CCF">
      <w:pPr>
        <w:pStyle w:val="Bulletslist"/>
      </w:pPr>
      <w:r w:rsidRPr="00450639">
        <w:rPr>
          <w:b/>
          <w:bCs/>
        </w:rPr>
        <w:t>16 August</w:t>
      </w:r>
      <w:r>
        <w:t xml:space="preserve">: Italy makes masks mandatory at night - </w:t>
      </w:r>
      <w:hyperlink r:id="rId552" w:history="1">
        <w:r w:rsidRPr="00D148AC">
          <w:rPr>
            <w:rStyle w:val="Hyperlink"/>
          </w:rPr>
          <w:t>Euronews</w:t>
        </w:r>
      </w:hyperlink>
    </w:p>
    <w:p w14:paraId="0DB05952" w14:textId="3C770482" w:rsidR="00414AF5" w:rsidRPr="00D148AC" w:rsidRDefault="00414AF5" w:rsidP="009D6CCF">
      <w:pPr>
        <w:pStyle w:val="Bulletslist"/>
      </w:pPr>
      <w:r w:rsidRPr="00D148AC">
        <w:rPr>
          <w:b/>
          <w:bCs/>
        </w:rPr>
        <w:t>11 August</w:t>
      </w:r>
      <w:r>
        <w:t xml:space="preserve">: New rapid tests may be used on airport arrivals - </w:t>
      </w:r>
      <w:hyperlink r:id="rId553" w:history="1">
        <w:r w:rsidRPr="00414AF5">
          <w:rPr>
            <w:rStyle w:val="Hyperlink"/>
          </w:rPr>
          <w:t>ANSA</w:t>
        </w:r>
      </w:hyperlink>
    </w:p>
    <w:p w14:paraId="529A3A33" w14:textId="307BD4D8" w:rsidR="007D20FA" w:rsidRPr="00C55FCE" w:rsidRDefault="007D20FA" w:rsidP="009D6CCF">
      <w:pPr>
        <w:pStyle w:val="Bulletslist"/>
        <w:rPr>
          <w:rStyle w:val="Hyperlink"/>
          <w:color w:val="333333"/>
          <w:u w:val="none"/>
        </w:rPr>
      </w:pPr>
      <w:r w:rsidRPr="00D148AC">
        <w:rPr>
          <w:b/>
          <w:bCs/>
        </w:rPr>
        <w:t>6 August</w:t>
      </w:r>
      <w:r>
        <w:t xml:space="preserve">: Government to extend mask obligation - </w:t>
      </w:r>
      <w:hyperlink r:id="rId554" w:history="1">
        <w:r w:rsidRPr="007D72DC">
          <w:rPr>
            <w:rStyle w:val="Hyperlink"/>
          </w:rPr>
          <w:t>ANSA</w:t>
        </w:r>
      </w:hyperlink>
    </w:p>
    <w:p w14:paraId="19A13AE3" w14:textId="77E42D4A" w:rsidR="00BF1E9F" w:rsidRPr="00D148AC" w:rsidRDefault="00BF1E9F" w:rsidP="004C0A20">
      <w:pPr>
        <w:pStyle w:val="Heading6"/>
      </w:pPr>
      <w:r>
        <w:t>May</w:t>
      </w:r>
    </w:p>
    <w:p w14:paraId="3450B640" w14:textId="0CE1EEFE" w:rsidR="00C84ED8" w:rsidRPr="00A46C2A" w:rsidRDefault="00C84ED8" w:rsidP="009D6CCF">
      <w:pPr>
        <w:pStyle w:val="Bulletslist"/>
      </w:pPr>
      <w:r w:rsidRPr="00A46C2A">
        <w:rPr>
          <w:b/>
          <w:bCs/>
        </w:rPr>
        <w:t>25 May</w:t>
      </w:r>
      <w:r>
        <w:t xml:space="preserve">: Italy starts antibody tests on 150,000 people - </w:t>
      </w:r>
      <w:hyperlink r:id="rId555" w:history="1">
        <w:r w:rsidRPr="00C84ED8">
          <w:rPr>
            <w:rStyle w:val="Hyperlink"/>
          </w:rPr>
          <w:t>MedinLive</w:t>
        </w:r>
      </w:hyperlink>
    </w:p>
    <w:p w14:paraId="736962BC" w14:textId="472367C4" w:rsidR="00017685" w:rsidRPr="003E2677" w:rsidRDefault="00017685" w:rsidP="009D6CCF">
      <w:pPr>
        <w:pStyle w:val="Bulletslist"/>
      </w:pPr>
      <w:r w:rsidRPr="003E2677">
        <w:rPr>
          <w:b/>
          <w:bCs/>
        </w:rPr>
        <w:t>14 May</w:t>
      </w:r>
      <w:r>
        <w:t xml:space="preserve">: 3.25 billion funds for Italian national health service - </w:t>
      </w:r>
      <w:hyperlink r:id="rId556" w:history="1">
        <w:r w:rsidRPr="00017685">
          <w:rPr>
            <w:rStyle w:val="Hyperlink"/>
          </w:rPr>
          <w:t>ANSA</w:t>
        </w:r>
      </w:hyperlink>
    </w:p>
    <w:p w14:paraId="0DD1D4A4" w14:textId="396BB0C6" w:rsidR="007D0779" w:rsidRPr="00453DD7" w:rsidRDefault="007D0779" w:rsidP="009D6CCF">
      <w:pPr>
        <w:pStyle w:val="Bulletslist"/>
      </w:pPr>
      <w:r w:rsidRPr="00453DD7">
        <w:rPr>
          <w:b/>
          <w:bCs/>
        </w:rPr>
        <w:t>12 May</w:t>
      </w:r>
      <w:r>
        <w:t xml:space="preserve">: Face masks to stay at 61 cents - </w:t>
      </w:r>
      <w:hyperlink r:id="rId557" w:history="1">
        <w:r w:rsidRPr="007D0779">
          <w:rPr>
            <w:rStyle w:val="Hyperlink"/>
          </w:rPr>
          <w:t>ANSA</w:t>
        </w:r>
      </w:hyperlink>
    </w:p>
    <w:p w14:paraId="0881FD2C" w14:textId="118A47DD" w:rsidR="009D6CCF" w:rsidRDefault="00F07624" w:rsidP="0071482C">
      <w:pPr>
        <w:pStyle w:val="Bulletslist"/>
      </w:pPr>
      <w:r w:rsidRPr="00753A34">
        <w:rPr>
          <w:b/>
          <w:bCs/>
        </w:rPr>
        <w:t>6 May</w:t>
      </w:r>
      <w:r>
        <w:t xml:space="preserve">: Stocks of facemasks almost run out - </w:t>
      </w:r>
      <w:hyperlink r:id="rId558" w:history="1">
        <w:r w:rsidRPr="00F07624">
          <w:rPr>
            <w:rStyle w:val="Hyperlink"/>
          </w:rPr>
          <w:t>ANSA</w:t>
        </w:r>
      </w:hyperlink>
    </w:p>
    <w:p w14:paraId="728BAFD1" w14:textId="77777777" w:rsidR="00C95BFB" w:rsidRDefault="00C95BFB" w:rsidP="00C261AC">
      <w:pPr>
        <w:pStyle w:val="Heading3"/>
      </w:pPr>
    </w:p>
    <w:p w14:paraId="7350C657" w14:textId="61F797E9" w:rsidR="0031540D" w:rsidRDefault="0031540D" w:rsidP="00C261AC">
      <w:pPr>
        <w:pStyle w:val="Heading3"/>
      </w:pPr>
      <w:bookmarkStart w:id="53" w:name="_Toc61450723"/>
      <w:r w:rsidRPr="0031540D">
        <w:t>Latvia</w:t>
      </w:r>
      <w:bookmarkEnd w:id="53"/>
    </w:p>
    <w:tbl>
      <w:tblPr>
        <w:tblStyle w:val="GridTable4-Accent4"/>
        <w:tblW w:w="0" w:type="auto"/>
        <w:tblLook w:val="04A0" w:firstRow="1" w:lastRow="0" w:firstColumn="1" w:lastColumn="0" w:noHBand="0" w:noVBand="1"/>
      </w:tblPr>
      <w:tblGrid>
        <w:gridCol w:w="4721"/>
        <w:gridCol w:w="3464"/>
        <w:gridCol w:w="5220"/>
      </w:tblGrid>
      <w:tr w:rsidR="00C06581" w14:paraId="09D6A423" w14:textId="50797135"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1" w:type="dxa"/>
          </w:tcPr>
          <w:p w14:paraId="5F3DC6B6" w14:textId="77777777" w:rsidR="00C06581" w:rsidRPr="004371AA" w:rsidRDefault="00C06581" w:rsidP="00C06581">
            <w:pPr>
              <w:rPr>
                <w:color w:val="FFFFFF" w:themeColor="background1"/>
              </w:rPr>
            </w:pPr>
            <w:bookmarkStart w:id="54" w:name="_Hlk56586865"/>
            <w:r w:rsidRPr="004371AA">
              <w:rPr>
                <w:color w:val="FFFFFF" w:themeColor="background1"/>
              </w:rPr>
              <w:t>Relevant national websites</w:t>
            </w:r>
          </w:p>
        </w:tc>
        <w:tc>
          <w:tcPr>
            <w:tcW w:w="3464" w:type="dxa"/>
          </w:tcPr>
          <w:p w14:paraId="5FFD0C88" w14:textId="77777777"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5DF8D7F1" w14:textId="0DBFB2A4"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76572EF7" w14:textId="2E8122A7"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21" w:type="dxa"/>
          </w:tcPr>
          <w:p w14:paraId="2553149D" w14:textId="77777777" w:rsidR="00C06581" w:rsidRPr="004371AA" w:rsidRDefault="00860DF2" w:rsidP="00C06581">
            <w:pPr>
              <w:pStyle w:val="Bulletslist"/>
              <w:jc w:val="left"/>
              <w:rPr>
                <w:b w:val="0"/>
                <w:bCs w:val="0"/>
              </w:rPr>
            </w:pPr>
            <w:hyperlink r:id="rId559" w:history="1">
              <w:r w:rsidR="00C06581" w:rsidRPr="004371AA">
                <w:rPr>
                  <w:rStyle w:val="Hyperlink"/>
                  <w:b w:val="0"/>
                  <w:bCs w:val="0"/>
                </w:rPr>
                <w:t>Official website</w:t>
              </w:r>
            </w:hyperlink>
            <w:r w:rsidR="00C06581" w:rsidRPr="004371AA">
              <w:rPr>
                <w:b w:val="0"/>
                <w:bCs w:val="0"/>
              </w:rPr>
              <w:t xml:space="preserve"> (LV &amp; ENG)</w:t>
            </w:r>
          </w:p>
          <w:p w14:paraId="7F4A901E" w14:textId="77777777" w:rsidR="00C06581" w:rsidRPr="004371AA" w:rsidRDefault="00C06581" w:rsidP="00C06581">
            <w:pPr>
              <w:pStyle w:val="Bulletslist"/>
              <w:jc w:val="left"/>
              <w:rPr>
                <w:rStyle w:val="Hyperlink"/>
                <w:b w:val="0"/>
                <w:bCs w:val="0"/>
                <w:color w:val="333333"/>
                <w:u w:val="none"/>
              </w:rPr>
            </w:pPr>
            <w:r w:rsidRPr="004371AA">
              <w:rPr>
                <w:b w:val="0"/>
                <w:bCs w:val="0"/>
              </w:rPr>
              <w:t xml:space="preserve">Overview of travel protocol for Latvia – </w:t>
            </w:r>
            <w:hyperlink r:id="rId560" w:history="1">
              <w:r w:rsidRPr="004371AA">
                <w:rPr>
                  <w:rStyle w:val="Hyperlink"/>
                  <w:b w:val="0"/>
                  <w:bCs w:val="0"/>
                </w:rPr>
                <w:t>Latvian Government</w:t>
              </w:r>
            </w:hyperlink>
          </w:p>
          <w:p w14:paraId="274AF589" w14:textId="41038969" w:rsidR="00C06581" w:rsidRPr="00C55FCE" w:rsidRDefault="00860DF2" w:rsidP="00C06581">
            <w:pPr>
              <w:pStyle w:val="Bulletslist"/>
              <w:jc w:val="left"/>
              <w:rPr>
                <w:b w:val="0"/>
                <w:bCs w:val="0"/>
              </w:rPr>
            </w:pPr>
            <w:hyperlink r:id="rId561" w:history="1">
              <w:r w:rsidR="00C06581" w:rsidRPr="004371AA">
                <w:rPr>
                  <w:rStyle w:val="Hyperlink"/>
                  <w:b w:val="0"/>
                  <w:bCs w:val="0"/>
                </w:rPr>
                <w:t>State of Emergency laws in English</w:t>
              </w:r>
            </w:hyperlink>
          </w:p>
        </w:tc>
        <w:tc>
          <w:tcPr>
            <w:tcW w:w="3464" w:type="dxa"/>
          </w:tcPr>
          <w:p w14:paraId="009F323E" w14:textId="7C3FAAD1" w:rsidR="00C06581" w:rsidRDefault="00093D9C" w:rsidP="00C06581">
            <w:pPr>
              <w:jc w:val="left"/>
              <w:cnfStyle w:val="000000100000" w:firstRow="0" w:lastRow="0" w:firstColumn="0" w:lastColumn="0" w:oddVBand="0" w:evenVBand="0" w:oddHBand="1" w:evenHBand="0" w:firstRowFirstColumn="0" w:firstRowLastColumn="0" w:lastRowFirstColumn="0" w:lastRowLastColumn="0"/>
              <w:rPr>
                <w:color w:val="auto"/>
              </w:rPr>
            </w:pPr>
            <w:r w:rsidRPr="00093D9C">
              <w:t xml:space="preserve">Authorities in Latvia have extended measures imposed to combat the spread of COVID-19 until at least </w:t>
            </w:r>
            <w:r>
              <w:t>25 January 2021</w:t>
            </w:r>
            <w:r w:rsidRPr="00093D9C">
              <w:t xml:space="preserve">; restrictive measures could be further extended for the duration of the state of emergency currently scheduled to expire </w:t>
            </w:r>
            <w:r>
              <w:t>7 February 2021</w:t>
            </w:r>
            <w:r w:rsidRPr="00093D9C">
              <w:t xml:space="preserve"> </w:t>
            </w:r>
            <w:r w:rsidR="00B75994">
              <w:t>(</w:t>
            </w:r>
            <w:hyperlink r:id="rId562" w:history="1">
              <w:r w:rsidR="00B75994" w:rsidRPr="00B75994">
                <w:rPr>
                  <w:rStyle w:val="Hyperlink"/>
                </w:rPr>
                <w:t>Link</w:t>
              </w:r>
            </w:hyperlink>
            <w:r w:rsidR="00B75994">
              <w:t>)</w:t>
            </w:r>
          </w:p>
        </w:tc>
        <w:tc>
          <w:tcPr>
            <w:tcW w:w="5220" w:type="dxa"/>
          </w:tcPr>
          <w:p w14:paraId="4541292C" w14:textId="2206B8EC" w:rsidR="00870575"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B75994">
              <w:t>27 December 2020</w:t>
            </w:r>
          </w:p>
          <w:p w14:paraId="6FD54CA1" w14:textId="3081D972" w:rsidR="00870575" w:rsidRPr="00C01246"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52</w:t>
            </w:r>
            <w:r w:rsidR="00E10EE1">
              <w:rPr>
                <w:b/>
                <w:bCs/>
              </w:rPr>
              <w:t xml:space="preserve"> </w:t>
            </w:r>
            <w:r w:rsidR="00E10EE1" w:rsidRPr="00C01246">
              <w:t>doses per 100 people</w:t>
            </w:r>
            <w:r w:rsidR="00E10EE1">
              <w:t xml:space="preserve"> (</w:t>
            </w:r>
            <w:r w:rsidR="009D16A5">
              <w:t>12</w:t>
            </w:r>
            <w:r w:rsidR="00E10EE1">
              <w:t xml:space="preserve"> January 2021)</w:t>
            </w:r>
          </w:p>
          <w:p w14:paraId="62C35EC0" w14:textId="74C64E12" w:rsidR="00C06581"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hyperlink r:id="rId563" w:history="1">
              <w:r w:rsidR="00D80F67" w:rsidRPr="00D80F67">
                <w:rPr>
                  <w:rStyle w:val="Hyperlink"/>
                </w:rPr>
                <w:t>Latvia’s Vaccination Strategy</w:t>
              </w:r>
            </w:hyperlink>
            <w:r w:rsidR="008B2323">
              <w:rPr>
                <w:color w:val="auto"/>
              </w:rPr>
              <w:t xml:space="preserve"> </w:t>
            </w:r>
            <w:r w:rsidR="00C06581" w:rsidRPr="00C06581">
              <w:rPr>
                <w:color w:val="auto"/>
              </w:rPr>
              <w:t xml:space="preserve"> </w:t>
            </w:r>
          </w:p>
          <w:p w14:paraId="2B1B1BF0" w14:textId="48F2D442" w:rsidR="00C06581" w:rsidRPr="00FA5EF9"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sidRPr="00C01246">
              <w:t xml:space="preserve"> </w:t>
            </w:r>
            <w:r w:rsidR="00D80F67">
              <w:rPr>
                <w:color w:val="auto"/>
              </w:rPr>
              <w:t xml:space="preserve">139,000 thousand </w:t>
            </w:r>
            <w:r w:rsidR="00D80F67" w:rsidRPr="0071482C">
              <w:rPr>
                <w:i/>
                <w:iCs/>
                <w:color w:val="auto"/>
              </w:rPr>
              <w:t>(first doses from strategy for January</w:t>
            </w:r>
            <w:r w:rsidR="00D80F67">
              <w:rPr>
                <w:color w:val="auto"/>
              </w:rPr>
              <w:t xml:space="preserve">): </w:t>
            </w:r>
            <w:r w:rsidR="00D80F67" w:rsidRPr="009700CB">
              <w:t>Pfizer/</w:t>
            </w:r>
            <w:r w:rsidR="00D80F67">
              <w:t xml:space="preserve"> </w:t>
            </w:r>
            <w:r w:rsidR="00D80F67" w:rsidRPr="009700CB">
              <w:t>BioNTech</w:t>
            </w:r>
            <w:r w:rsidR="00D80F67">
              <w:t xml:space="preserve"> (</w:t>
            </w:r>
            <w:r w:rsidR="00D80F67">
              <w:rPr>
                <w:color w:val="auto"/>
              </w:rPr>
              <w:t>12,000 thousand)</w:t>
            </w:r>
            <w:r w:rsidR="00D80F67">
              <w:t>, AstraZeneca (127,000 thousand)</w:t>
            </w:r>
            <w:r w:rsidR="00D80F67">
              <w:rPr>
                <w:color w:val="auto"/>
              </w:rPr>
              <w:t xml:space="preserve"> </w:t>
            </w:r>
          </w:p>
        </w:tc>
      </w:tr>
    </w:tbl>
    <w:bookmarkEnd w:id="54"/>
    <w:p w14:paraId="079D22CE" w14:textId="4EB8EC36" w:rsidR="00870575" w:rsidRPr="004C0A20" w:rsidRDefault="00870575" w:rsidP="004C0A20">
      <w:pPr>
        <w:pStyle w:val="Heading4"/>
        <w:rPr>
          <w:b/>
          <w:bCs w:val="0"/>
        </w:rPr>
      </w:pPr>
      <w:r w:rsidRPr="004C0A20">
        <w:rPr>
          <w:b/>
          <w:bCs w:val="0"/>
        </w:rPr>
        <w:t>Latest Member State developments affecting the medical technology industry</w:t>
      </w:r>
    </w:p>
    <w:p w14:paraId="1F94BAFD" w14:textId="5C784BFD" w:rsidR="00870575" w:rsidRDefault="00870575" w:rsidP="004C0A20">
      <w:pPr>
        <w:pStyle w:val="Heading5"/>
        <w:rPr>
          <w:b/>
          <w:bCs/>
        </w:rPr>
      </w:pPr>
      <w:r w:rsidRPr="004C0A20">
        <w:rPr>
          <w:b/>
          <w:bCs/>
        </w:rPr>
        <w:t>2021</w:t>
      </w:r>
    </w:p>
    <w:p w14:paraId="0E07FEB5" w14:textId="1E1A282A" w:rsidR="006F4C9F" w:rsidRDefault="006F4C9F" w:rsidP="006F4C9F">
      <w:pPr>
        <w:pStyle w:val="Heading6"/>
      </w:pPr>
      <w:r>
        <w:t>January</w:t>
      </w:r>
    </w:p>
    <w:p w14:paraId="6C83921F" w14:textId="61F8E1CF" w:rsidR="006F4C9F" w:rsidRDefault="006F4C9F" w:rsidP="006F4C9F">
      <w:pPr>
        <w:pStyle w:val="Bulletslist"/>
      </w:pPr>
      <w:r w:rsidRPr="006F4C9F">
        <w:rPr>
          <w:b/>
          <w:bCs/>
        </w:rPr>
        <w:t>12 January:</w:t>
      </w:r>
      <w:r>
        <w:t xml:space="preserve"> </w:t>
      </w:r>
      <w:r w:rsidRPr="006F4C9F">
        <w:t>Covid-19 vaccination rate exceeds 1 000 people a day in Latvia</w:t>
      </w:r>
      <w:r>
        <w:t xml:space="preserve"> – </w:t>
      </w:r>
      <w:hyperlink r:id="rId564" w:history="1">
        <w:r w:rsidRPr="006F4C9F">
          <w:rPr>
            <w:rStyle w:val="Hyperlink"/>
          </w:rPr>
          <w:t>BNN</w:t>
        </w:r>
      </w:hyperlink>
      <w:r>
        <w:t xml:space="preserve"> </w:t>
      </w:r>
    </w:p>
    <w:p w14:paraId="23FBA2A2" w14:textId="66AF39C1" w:rsidR="006F4C9F" w:rsidRPr="006F4C9F" w:rsidRDefault="006F4C9F" w:rsidP="006F4C9F">
      <w:pPr>
        <w:pStyle w:val="Bulletslist"/>
      </w:pPr>
      <w:r>
        <w:rPr>
          <w:b/>
          <w:bCs/>
        </w:rPr>
        <w:t>11 January:</w:t>
      </w:r>
      <w:r>
        <w:t xml:space="preserve"> </w:t>
      </w:r>
      <w:r w:rsidRPr="006F4C9F">
        <w:t>Latvia’s Healthcare Minister proposes composing a Covid-19 vaccination supervisory council</w:t>
      </w:r>
      <w:r>
        <w:t xml:space="preserve"> – </w:t>
      </w:r>
      <w:hyperlink r:id="rId565" w:history="1">
        <w:r w:rsidRPr="006F4C9F">
          <w:rPr>
            <w:rStyle w:val="Hyperlink"/>
          </w:rPr>
          <w:t>BNN</w:t>
        </w:r>
      </w:hyperlink>
      <w:r>
        <w:t xml:space="preserve"> </w:t>
      </w:r>
    </w:p>
    <w:p w14:paraId="231D4563" w14:textId="03CF30C1" w:rsidR="00407BBC" w:rsidRPr="004C0A20" w:rsidRDefault="00870575" w:rsidP="001425CB">
      <w:pPr>
        <w:pStyle w:val="Heading5"/>
        <w15:collapsed/>
        <w:rPr>
          <w:b/>
          <w:bCs/>
        </w:rPr>
      </w:pPr>
      <w:r w:rsidRPr="004C0A20">
        <w:rPr>
          <w:b/>
          <w:bCs/>
        </w:rPr>
        <w:t>2020</w:t>
      </w:r>
    </w:p>
    <w:p w14:paraId="2DDEED49" w14:textId="77777777" w:rsidR="008B2323" w:rsidRDefault="008B2323" w:rsidP="004C0A20">
      <w:pPr>
        <w:pStyle w:val="Heading6"/>
      </w:pPr>
      <w:r>
        <w:t>December</w:t>
      </w:r>
    </w:p>
    <w:p w14:paraId="1FADCBC1" w14:textId="3C3C54EF" w:rsidR="00D80F67" w:rsidRPr="0071482C" w:rsidRDefault="00D80F67" w:rsidP="00F07264">
      <w:pPr>
        <w:pStyle w:val="Bulletslist"/>
      </w:pPr>
      <w:r w:rsidRPr="0071482C">
        <w:rPr>
          <w:b/>
          <w:bCs/>
        </w:rPr>
        <w:t>14 December:</w:t>
      </w:r>
      <w:r>
        <w:t xml:space="preserve"> </w:t>
      </w:r>
      <w:r w:rsidRPr="00D80F67">
        <w:t>The number of Covid-19 patients in hospitals will exceed 1,000 and there will be overload, warns Perevoshchikov</w:t>
      </w:r>
      <w:r>
        <w:t xml:space="preserve"> – </w:t>
      </w:r>
      <w:hyperlink r:id="rId566" w:history="1">
        <w:r w:rsidRPr="00D80F67">
          <w:rPr>
            <w:rStyle w:val="Hyperlink"/>
          </w:rPr>
          <w:t>DELFI</w:t>
        </w:r>
      </w:hyperlink>
      <w:r>
        <w:t xml:space="preserve"> </w:t>
      </w:r>
    </w:p>
    <w:p w14:paraId="69F317A4" w14:textId="088CE159" w:rsidR="008B2323" w:rsidRDefault="008B2323" w:rsidP="00F07264">
      <w:pPr>
        <w:pStyle w:val="Bulletslist"/>
      </w:pPr>
      <w:r w:rsidRPr="00334249">
        <w:rPr>
          <w:b/>
          <w:bCs/>
        </w:rPr>
        <w:t>8 December:</w:t>
      </w:r>
      <w:r>
        <w:t xml:space="preserve"> </w:t>
      </w:r>
      <w:r w:rsidRPr="0063128A">
        <w:t>First-ever contact-free COVID testing station set up in Latvia</w:t>
      </w:r>
      <w:r>
        <w:t xml:space="preserve"> – </w:t>
      </w:r>
      <w:hyperlink r:id="rId567" w:history="1">
        <w:r w:rsidRPr="0063128A">
          <w:rPr>
            <w:rStyle w:val="Hyperlink"/>
          </w:rPr>
          <w:t>LSM</w:t>
        </w:r>
      </w:hyperlink>
      <w:r>
        <w:t xml:space="preserve"> </w:t>
      </w:r>
    </w:p>
    <w:p w14:paraId="49550AE4" w14:textId="700AD0A4" w:rsidR="00961023" w:rsidRDefault="00961023" w:rsidP="004C0A20">
      <w:pPr>
        <w:pStyle w:val="Heading6"/>
      </w:pPr>
      <w:r>
        <w:t xml:space="preserve">November </w:t>
      </w:r>
    </w:p>
    <w:p w14:paraId="32F7D739" w14:textId="177FAAAC" w:rsidR="00961023" w:rsidRPr="00C55FCE" w:rsidRDefault="00961023" w:rsidP="00C55FCE">
      <w:pPr>
        <w:pStyle w:val="Bulletslist"/>
      </w:pPr>
      <w:r w:rsidRPr="00C55FCE">
        <w:rPr>
          <w:b/>
          <w:bCs/>
        </w:rPr>
        <w:t>11 November</w:t>
      </w:r>
      <w:r>
        <w:t xml:space="preserve">: New stricter COVID-19 testing procedure in place - </w:t>
      </w:r>
      <w:hyperlink r:id="rId568" w:history="1">
        <w:r w:rsidRPr="00961023">
          <w:rPr>
            <w:rStyle w:val="Hyperlink"/>
          </w:rPr>
          <w:t>LSM</w:t>
        </w:r>
      </w:hyperlink>
    </w:p>
    <w:p w14:paraId="2D5805B5" w14:textId="614FB163" w:rsidR="005A626E" w:rsidRDefault="005A626E" w:rsidP="004C0A20">
      <w:pPr>
        <w:pStyle w:val="Heading6"/>
      </w:pPr>
      <w:r>
        <w:t>October</w:t>
      </w:r>
    </w:p>
    <w:p w14:paraId="30921FB8" w14:textId="3A8FF5B8" w:rsidR="00123FF2" w:rsidRPr="00241CD3" w:rsidRDefault="00123FF2">
      <w:pPr>
        <w:pStyle w:val="Bulletslist"/>
        <w:rPr>
          <w:rFonts w:asciiTheme="majorHAnsi" w:hAnsiTheme="majorHAnsi" w:cstheme="majorHAnsi"/>
          <w:sz w:val="22"/>
          <w:szCs w:val="22"/>
        </w:rPr>
      </w:pPr>
      <w:r w:rsidRPr="00241CD3">
        <w:rPr>
          <w:rFonts w:asciiTheme="majorHAnsi" w:hAnsiTheme="majorHAnsi" w:cstheme="majorHAnsi"/>
          <w:b/>
          <w:bCs/>
          <w:sz w:val="22"/>
          <w:szCs w:val="22"/>
        </w:rPr>
        <w:t>28 October</w:t>
      </w:r>
      <w:r>
        <w:rPr>
          <w:rFonts w:asciiTheme="majorHAnsi" w:hAnsiTheme="majorHAnsi" w:cstheme="majorHAnsi"/>
          <w:sz w:val="22"/>
          <w:szCs w:val="22"/>
        </w:rPr>
        <w:t xml:space="preserve">: Latvia’s hospitals worry about possible overload - </w:t>
      </w:r>
      <w:hyperlink r:id="rId569" w:history="1">
        <w:r w:rsidRPr="00123FF2">
          <w:rPr>
            <w:rStyle w:val="Hyperlink"/>
            <w:rFonts w:asciiTheme="majorHAnsi" w:hAnsiTheme="majorHAnsi" w:cstheme="majorHAnsi"/>
            <w:sz w:val="22"/>
            <w:szCs w:val="22"/>
          </w:rPr>
          <w:t>LSM</w:t>
        </w:r>
      </w:hyperlink>
    </w:p>
    <w:p w14:paraId="11A8B286" w14:textId="3245887E" w:rsidR="009453F7" w:rsidRPr="00241CD3" w:rsidRDefault="009453F7">
      <w:pPr>
        <w:pStyle w:val="Bulletslist"/>
        <w:rPr>
          <w:rFonts w:asciiTheme="majorHAnsi" w:hAnsiTheme="majorHAnsi" w:cstheme="majorHAnsi"/>
          <w:sz w:val="22"/>
          <w:szCs w:val="22"/>
        </w:rPr>
      </w:pPr>
      <w:r w:rsidRPr="00241CD3">
        <w:rPr>
          <w:rFonts w:asciiTheme="majorHAnsi" w:hAnsiTheme="majorHAnsi" w:cstheme="majorHAnsi"/>
          <w:b/>
          <w:bCs/>
          <w:sz w:val="22"/>
          <w:szCs w:val="22"/>
        </w:rPr>
        <w:t>21 October</w:t>
      </w:r>
      <w:r>
        <w:rPr>
          <w:rFonts w:asciiTheme="majorHAnsi" w:hAnsiTheme="majorHAnsi" w:cstheme="majorHAnsi"/>
          <w:sz w:val="22"/>
          <w:szCs w:val="22"/>
        </w:rPr>
        <w:t xml:space="preserve">: Government intends to change COVID-19 testing procedures - </w:t>
      </w:r>
      <w:hyperlink r:id="rId570" w:history="1">
        <w:r w:rsidRPr="009453F7">
          <w:rPr>
            <w:rStyle w:val="Hyperlink"/>
            <w:rFonts w:asciiTheme="majorHAnsi" w:hAnsiTheme="majorHAnsi" w:cstheme="majorHAnsi"/>
            <w:sz w:val="22"/>
            <w:szCs w:val="22"/>
          </w:rPr>
          <w:t>LSM</w:t>
        </w:r>
      </w:hyperlink>
    </w:p>
    <w:p w14:paraId="428B6082" w14:textId="097CBE99" w:rsidR="009453F7" w:rsidRPr="00241CD3" w:rsidRDefault="009453F7">
      <w:pPr>
        <w:pStyle w:val="Bulletslist"/>
        <w:rPr>
          <w:rFonts w:asciiTheme="majorHAnsi" w:hAnsiTheme="majorHAnsi" w:cstheme="majorHAnsi"/>
          <w:sz w:val="22"/>
          <w:szCs w:val="22"/>
        </w:rPr>
      </w:pPr>
      <w:r w:rsidRPr="00241CD3">
        <w:rPr>
          <w:rFonts w:asciiTheme="majorHAnsi" w:hAnsiTheme="majorHAnsi" w:cstheme="majorHAnsi"/>
          <w:b/>
          <w:bCs/>
          <w:sz w:val="22"/>
          <w:szCs w:val="22"/>
        </w:rPr>
        <w:t>21 October</w:t>
      </w:r>
      <w:r>
        <w:rPr>
          <w:rFonts w:asciiTheme="majorHAnsi" w:hAnsiTheme="majorHAnsi" w:cstheme="majorHAnsi"/>
          <w:sz w:val="22"/>
          <w:szCs w:val="22"/>
        </w:rPr>
        <w:t xml:space="preserve">: Failure to wear masks to be penalized in Latvia - </w:t>
      </w:r>
      <w:hyperlink r:id="rId571" w:history="1">
        <w:r w:rsidRPr="009453F7">
          <w:rPr>
            <w:rStyle w:val="Hyperlink"/>
            <w:rFonts w:asciiTheme="majorHAnsi" w:hAnsiTheme="majorHAnsi" w:cstheme="majorHAnsi"/>
            <w:sz w:val="22"/>
            <w:szCs w:val="22"/>
          </w:rPr>
          <w:t>LSM</w:t>
        </w:r>
      </w:hyperlink>
    </w:p>
    <w:p w14:paraId="48D23871" w14:textId="5B0E090A" w:rsidR="00A07F1F" w:rsidRPr="00C55FCE" w:rsidRDefault="00A07F1F">
      <w:pPr>
        <w:pStyle w:val="Bulletslist"/>
        <w:rPr>
          <w:rStyle w:val="Hyperlink"/>
          <w:rFonts w:asciiTheme="majorHAnsi" w:hAnsiTheme="majorHAnsi" w:cstheme="majorHAnsi"/>
          <w:color w:val="333333"/>
          <w:sz w:val="22"/>
          <w:szCs w:val="22"/>
          <w:u w:val="none"/>
        </w:rPr>
      </w:pPr>
      <w:r w:rsidRPr="00201CA5">
        <w:rPr>
          <w:rFonts w:asciiTheme="majorHAnsi" w:hAnsiTheme="majorHAnsi" w:cstheme="majorHAnsi"/>
          <w:b/>
          <w:bCs/>
          <w:sz w:val="22"/>
          <w:szCs w:val="22"/>
        </w:rPr>
        <w:t>5 October</w:t>
      </w:r>
      <w:r>
        <w:rPr>
          <w:rFonts w:asciiTheme="majorHAnsi" w:hAnsiTheme="majorHAnsi" w:cstheme="majorHAnsi"/>
          <w:sz w:val="22"/>
          <w:szCs w:val="22"/>
        </w:rPr>
        <w:t xml:space="preserve">: Face masks to be mandatory on public transport from Wednesday - </w:t>
      </w:r>
      <w:hyperlink r:id="rId572" w:history="1">
        <w:r w:rsidRPr="00A07F1F">
          <w:rPr>
            <w:rStyle w:val="Hyperlink"/>
            <w:rFonts w:asciiTheme="majorHAnsi" w:hAnsiTheme="majorHAnsi" w:cstheme="majorHAnsi"/>
            <w:sz w:val="22"/>
            <w:szCs w:val="22"/>
          </w:rPr>
          <w:t>LSM</w:t>
        </w:r>
      </w:hyperlink>
    </w:p>
    <w:p w14:paraId="447DB673" w14:textId="35616907" w:rsidR="005A626E" w:rsidRPr="00201CA5" w:rsidRDefault="005A626E" w:rsidP="004C0A20">
      <w:pPr>
        <w:pStyle w:val="Heading6"/>
      </w:pPr>
      <w:r>
        <w:t>August</w:t>
      </w:r>
    </w:p>
    <w:p w14:paraId="1A4B4E85" w14:textId="79CB972A" w:rsidR="00560E95" w:rsidRPr="00C55FCE" w:rsidRDefault="00560E95">
      <w:pPr>
        <w:pStyle w:val="Bulletslist"/>
        <w:rPr>
          <w:rStyle w:val="Hyperlink"/>
          <w:rFonts w:asciiTheme="majorHAnsi" w:hAnsiTheme="majorHAnsi" w:cstheme="majorHAnsi"/>
          <w:color w:val="333333"/>
          <w:sz w:val="22"/>
          <w:szCs w:val="22"/>
          <w:u w:val="none"/>
        </w:rPr>
      </w:pPr>
      <w:r w:rsidRPr="00450639">
        <w:rPr>
          <w:rFonts w:asciiTheme="majorHAnsi" w:hAnsiTheme="majorHAnsi" w:cstheme="majorHAnsi"/>
          <w:b/>
          <w:bCs/>
          <w:sz w:val="22"/>
          <w:szCs w:val="22"/>
        </w:rPr>
        <w:t>26 August</w:t>
      </w:r>
      <w:r>
        <w:rPr>
          <w:rFonts w:asciiTheme="majorHAnsi" w:hAnsiTheme="majorHAnsi" w:cstheme="majorHAnsi"/>
          <w:sz w:val="22"/>
          <w:szCs w:val="22"/>
        </w:rPr>
        <w:t xml:space="preserve">: Government announces to introduce more mask requirements - </w:t>
      </w:r>
      <w:hyperlink r:id="rId573" w:history="1">
        <w:r w:rsidRPr="00560E95">
          <w:rPr>
            <w:rStyle w:val="Hyperlink"/>
            <w:rFonts w:asciiTheme="majorHAnsi" w:hAnsiTheme="majorHAnsi" w:cstheme="majorHAnsi"/>
            <w:sz w:val="22"/>
            <w:szCs w:val="22"/>
          </w:rPr>
          <w:t>LSM</w:t>
        </w:r>
      </w:hyperlink>
    </w:p>
    <w:p w14:paraId="12731EF8" w14:textId="0B085E57" w:rsidR="005A626E" w:rsidRPr="00450639" w:rsidRDefault="005A626E" w:rsidP="004C0A20">
      <w:pPr>
        <w:pStyle w:val="Heading6"/>
      </w:pPr>
      <w:r>
        <w:t>July</w:t>
      </w:r>
    </w:p>
    <w:p w14:paraId="62217CC2" w14:textId="1BC67E5D" w:rsidR="00731227" w:rsidRPr="00C55FCE" w:rsidRDefault="00731227">
      <w:pPr>
        <w:pStyle w:val="Bulletslist"/>
        <w:rPr>
          <w:rStyle w:val="Hyperlink"/>
          <w:rFonts w:asciiTheme="majorHAnsi" w:hAnsiTheme="majorHAnsi" w:cstheme="majorHAnsi"/>
          <w:color w:val="333333"/>
          <w:sz w:val="22"/>
          <w:szCs w:val="22"/>
          <w:u w:val="none"/>
        </w:rPr>
      </w:pPr>
      <w:r w:rsidRPr="001B11F0">
        <w:rPr>
          <w:rFonts w:asciiTheme="majorHAnsi" w:hAnsiTheme="majorHAnsi" w:cstheme="majorHAnsi"/>
          <w:b/>
          <w:bCs/>
          <w:sz w:val="22"/>
          <w:szCs w:val="22"/>
        </w:rPr>
        <w:t>14 July</w:t>
      </w:r>
      <w:r>
        <w:rPr>
          <w:rFonts w:asciiTheme="majorHAnsi" w:hAnsiTheme="majorHAnsi" w:cstheme="majorHAnsi"/>
          <w:sz w:val="22"/>
          <w:szCs w:val="22"/>
        </w:rPr>
        <w:t xml:space="preserve">: Latvian government grants 3.2 million to COVID-19 medical costs - </w:t>
      </w:r>
      <w:hyperlink r:id="rId574" w:history="1">
        <w:r w:rsidRPr="00731227">
          <w:rPr>
            <w:rStyle w:val="Hyperlink"/>
            <w:rFonts w:asciiTheme="majorHAnsi" w:hAnsiTheme="majorHAnsi" w:cstheme="majorHAnsi"/>
            <w:sz w:val="22"/>
            <w:szCs w:val="22"/>
          </w:rPr>
          <w:t>LSM</w:t>
        </w:r>
      </w:hyperlink>
    </w:p>
    <w:p w14:paraId="28EA73C1" w14:textId="1528AE19" w:rsidR="005A626E" w:rsidRPr="001B11F0" w:rsidRDefault="005A626E" w:rsidP="004C0A20">
      <w:pPr>
        <w:pStyle w:val="Heading6"/>
      </w:pPr>
      <w:r>
        <w:t>June</w:t>
      </w:r>
    </w:p>
    <w:p w14:paraId="04E50781" w14:textId="63482788" w:rsidR="000763DF" w:rsidRPr="000C493D" w:rsidRDefault="000763DF">
      <w:pPr>
        <w:pStyle w:val="Bulletslist"/>
        <w:rPr>
          <w:rFonts w:asciiTheme="majorHAnsi" w:hAnsiTheme="majorHAnsi" w:cstheme="majorHAnsi"/>
          <w:sz w:val="22"/>
          <w:szCs w:val="22"/>
        </w:rPr>
      </w:pPr>
      <w:r w:rsidRPr="000C493D">
        <w:rPr>
          <w:rFonts w:asciiTheme="majorHAnsi" w:hAnsiTheme="majorHAnsi" w:cstheme="majorHAnsi"/>
          <w:b/>
          <w:bCs/>
          <w:sz w:val="22"/>
          <w:szCs w:val="22"/>
        </w:rPr>
        <w:t>30 June</w:t>
      </w:r>
      <w:r>
        <w:rPr>
          <w:rFonts w:asciiTheme="majorHAnsi" w:hAnsiTheme="majorHAnsi" w:cstheme="majorHAnsi"/>
          <w:sz w:val="22"/>
          <w:szCs w:val="22"/>
        </w:rPr>
        <w:t xml:space="preserve">: Face masks not obligatory in public transport anymore - </w:t>
      </w:r>
      <w:hyperlink r:id="rId575" w:history="1">
        <w:r w:rsidRPr="000763DF">
          <w:rPr>
            <w:rStyle w:val="Hyperlink"/>
            <w:rFonts w:asciiTheme="majorHAnsi" w:hAnsiTheme="majorHAnsi" w:cstheme="majorHAnsi"/>
            <w:sz w:val="22"/>
            <w:szCs w:val="22"/>
          </w:rPr>
          <w:t>LSM</w:t>
        </w:r>
      </w:hyperlink>
    </w:p>
    <w:p w14:paraId="288436CF" w14:textId="5A763BE8" w:rsidR="008F0304" w:rsidRPr="0029567D" w:rsidRDefault="008F0304">
      <w:pPr>
        <w:pStyle w:val="Bulletslist"/>
        <w:rPr>
          <w:rFonts w:asciiTheme="majorHAnsi" w:hAnsiTheme="majorHAnsi" w:cstheme="majorHAnsi"/>
          <w:sz w:val="22"/>
          <w:szCs w:val="22"/>
        </w:rPr>
      </w:pPr>
      <w:r w:rsidRPr="0029567D">
        <w:rPr>
          <w:rFonts w:asciiTheme="majorHAnsi" w:hAnsiTheme="majorHAnsi" w:cstheme="majorHAnsi"/>
          <w:b/>
          <w:bCs/>
          <w:sz w:val="22"/>
          <w:szCs w:val="22"/>
        </w:rPr>
        <w:t>8 June</w:t>
      </w:r>
      <w:r>
        <w:rPr>
          <w:rFonts w:asciiTheme="majorHAnsi" w:hAnsiTheme="majorHAnsi" w:cstheme="majorHAnsi"/>
          <w:sz w:val="22"/>
          <w:szCs w:val="22"/>
        </w:rPr>
        <w:t xml:space="preserve">: Face mask obligation to remain in many places after state of emergency ends - </w:t>
      </w:r>
      <w:hyperlink r:id="rId576" w:history="1">
        <w:r w:rsidRPr="008F0304">
          <w:rPr>
            <w:rStyle w:val="Hyperlink"/>
            <w:rFonts w:asciiTheme="majorHAnsi" w:hAnsiTheme="majorHAnsi" w:cstheme="majorHAnsi"/>
            <w:sz w:val="22"/>
            <w:szCs w:val="22"/>
          </w:rPr>
          <w:t>LSM</w:t>
        </w:r>
      </w:hyperlink>
    </w:p>
    <w:p w14:paraId="272A8F57" w14:textId="7FD16B53" w:rsidR="00E713CC" w:rsidRPr="00C55FCE" w:rsidRDefault="00E713CC">
      <w:pPr>
        <w:pStyle w:val="Bulletslist"/>
        <w:rPr>
          <w:rStyle w:val="Hyperlink"/>
          <w:rFonts w:asciiTheme="majorHAnsi" w:hAnsiTheme="majorHAnsi" w:cstheme="majorHAnsi"/>
          <w:color w:val="333333"/>
          <w:sz w:val="22"/>
          <w:szCs w:val="22"/>
          <w:u w:val="none"/>
        </w:rPr>
      </w:pPr>
      <w:r w:rsidRPr="005D766F">
        <w:rPr>
          <w:rFonts w:asciiTheme="majorHAnsi" w:hAnsiTheme="majorHAnsi" w:cstheme="majorHAnsi"/>
          <w:b/>
          <w:bCs/>
          <w:sz w:val="22"/>
          <w:szCs w:val="22"/>
        </w:rPr>
        <w:t>3 June</w:t>
      </w:r>
      <w:r>
        <w:rPr>
          <w:rFonts w:asciiTheme="majorHAnsi" w:hAnsiTheme="majorHAnsi" w:cstheme="majorHAnsi"/>
          <w:sz w:val="22"/>
          <w:szCs w:val="22"/>
        </w:rPr>
        <w:t xml:space="preserve">: All healthcare services returned to normal - </w:t>
      </w:r>
      <w:hyperlink r:id="rId577" w:history="1">
        <w:r w:rsidRPr="00E713CC">
          <w:rPr>
            <w:rStyle w:val="Hyperlink"/>
            <w:rFonts w:asciiTheme="majorHAnsi" w:hAnsiTheme="majorHAnsi" w:cstheme="majorHAnsi"/>
            <w:sz w:val="22"/>
            <w:szCs w:val="22"/>
          </w:rPr>
          <w:t>LSM</w:t>
        </w:r>
      </w:hyperlink>
    </w:p>
    <w:p w14:paraId="200F3E46" w14:textId="305590AB" w:rsidR="005A626E" w:rsidRPr="005D766F" w:rsidRDefault="005A626E" w:rsidP="004C0A20">
      <w:pPr>
        <w:pStyle w:val="Heading6"/>
      </w:pPr>
      <w:r>
        <w:t>May</w:t>
      </w:r>
    </w:p>
    <w:p w14:paraId="095310C1" w14:textId="6AF07E4F" w:rsidR="002961AB" w:rsidRPr="00A46C2A" w:rsidRDefault="002961AB">
      <w:pPr>
        <w:pStyle w:val="Bulletslist"/>
        <w:rPr>
          <w:rFonts w:asciiTheme="majorHAnsi" w:hAnsiTheme="majorHAnsi" w:cstheme="majorHAnsi"/>
          <w:sz w:val="22"/>
          <w:szCs w:val="22"/>
        </w:rPr>
      </w:pPr>
      <w:r w:rsidRPr="00A46C2A">
        <w:rPr>
          <w:rFonts w:asciiTheme="majorHAnsi" w:hAnsiTheme="majorHAnsi" w:cstheme="majorHAnsi"/>
          <w:b/>
          <w:bCs/>
          <w:sz w:val="22"/>
          <w:szCs w:val="22"/>
        </w:rPr>
        <w:t>21 May</w:t>
      </w:r>
      <w:r>
        <w:rPr>
          <w:rFonts w:asciiTheme="majorHAnsi" w:hAnsiTheme="majorHAnsi" w:cstheme="majorHAnsi"/>
          <w:sz w:val="22"/>
          <w:szCs w:val="22"/>
        </w:rPr>
        <w:t xml:space="preserve">: From June 3, all health services will be restored - </w:t>
      </w:r>
      <w:hyperlink r:id="rId578" w:history="1">
        <w:r w:rsidRPr="002961AB">
          <w:rPr>
            <w:rStyle w:val="Hyperlink"/>
            <w:rFonts w:asciiTheme="majorHAnsi" w:hAnsiTheme="majorHAnsi" w:cstheme="majorHAnsi"/>
            <w:sz w:val="22"/>
            <w:szCs w:val="22"/>
          </w:rPr>
          <w:t>Diena</w:t>
        </w:r>
      </w:hyperlink>
    </w:p>
    <w:p w14:paraId="3D938C2C" w14:textId="1B6EEBA6" w:rsidR="00844A05" w:rsidRPr="00360375" w:rsidRDefault="00844A05">
      <w:pPr>
        <w:pStyle w:val="Bulletslist"/>
        <w:rPr>
          <w:rFonts w:asciiTheme="majorHAnsi" w:hAnsiTheme="majorHAnsi" w:cstheme="majorHAnsi"/>
          <w:sz w:val="22"/>
          <w:szCs w:val="22"/>
        </w:rPr>
      </w:pPr>
      <w:r w:rsidRPr="00360375">
        <w:rPr>
          <w:rFonts w:asciiTheme="majorHAnsi" w:hAnsiTheme="majorHAnsi" w:cstheme="majorHAnsi"/>
          <w:b/>
          <w:bCs/>
          <w:sz w:val="22"/>
          <w:szCs w:val="22"/>
        </w:rPr>
        <w:t>18 May</w:t>
      </w:r>
      <w:r>
        <w:rPr>
          <w:rFonts w:asciiTheme="majorHAnsi" w:hAnsiTheme="majorHAnsi" w:cstheme="majorHAnsi"/>
          <w:sz w:val="22"/>
          <w:szCs w:val="22"/>
        </w:rPr>
        <w:t xml:space="preserve">: No more on-site COVID-19 tests at airports and ports - </w:t>
      </w:r>
      <w:hyperlink r:id="rId579" w:history="1">
        <w:r w:rsidRPr="00844A05">
          <w:rPr>
            <w:rStyle w:val="Hyperlink"/>
            <w:rFonts w:asciiTheme="majorHAnsi" w:hAnsiTheme="majorHAnsi" w:cstheme="majorHAnsi"/>
            <w:sz w:val="22"/>
            <w:szCs w:val="22"/>
          </w:rPr>
          <w:t>LSM</w:t>
        </w:r>
      </w:hyperlink>
    </w:p>
    <w:p w14:paraId="4B46B95C" w14:textId="0A962845" w:rsidR="00E20564" w:rsidRPr="00453DD7" w:rsidRDefault="00E20564">
      <w:pPr>
        <w:pStyle w:val="Bulletslist"/>
        <w:rPr>
          <w:rFonts w:asciiTheme="majorHAnsi" w:hAnsiTheme="majorHAnsi" w:cstheme="majorHAnsi"/>
          <w:sz w:val="22"/>
          <w:szCs w:val="22"/>
        </w:rPr>
      </w:pPr>
      <w:r w:rsidRPr="00453DD7">
        <w:rPr>
          <w:rFonts w:asciiTheme="majorHAnsi" w:hAnsiTheme="majorHAnsi" w:cstheme="majorHAnsi"/>
          <w:b/>
          <w:bCs/>
          <w:sz w:val="22"/>
          <w:szCs w:val="22"/>
        </w:rPr>
        <w:t>12 May</w:t>
      </w:r>
      <w:r>
        <w:rPr>
          <w:rFonts w:asciiTheme="majorHAnsi" w:hAnsiTheme="majorHAnsi" w:cstheme="majorHAnsi"/>
          <w:sz w:val="22"/>
          <w:szCs w:val="22"/>
        </w:rPr>
        <w:t xml:space="preserve">: More planned health care services to resume - </w:t>
      </w:r>
      <w:hyperlink r:id="rId580" w:history="1">
        <w:r w:rsidRPr="00E20564">
          <w:rPr>
            <w:rStyle w:val="Hyperlink"/>
            <w:rFonts w:asciiTheme="majorHAnsi" w:hAnsiTheme="majorHAnsi" w:cstheme="majorHAnsi"/>
            <w:sz w:val="22"/>
            <w:szCs w:val="22"/>
          </w:rPr>
          <w:t>Diena</w:t>
        </w:r>
      </w:hyperlink>
    </w:p>
    <w:p w14:paraId="5099306B" w14:textId="302B7C7E" w:rsidR="009328FE" w:rsidRDefault="009328FE" w:rsidP="009328FE">
      <w:pPr>
        <w:pStyle w:val="Bulletslist"/>
        <w:numPr>
          <w:ilvl w:val="0"/>
          <w:numId w:val="0"/>
        </w:numPr>
      </w:pPr>
    </w:p>
    <w:p w14:paraId="56BBFD8C" w14:textId="77777777" w:rsidR="00520A1D" w:rsidRPr="00520A1D" w:rsidRDefault="00520A1D" w:rsidP="00C55FCE"/>
    <w:p w14:paraId="4389B2C1" w14:textId="77777777" w:rsidR="00520A1D" w:rsidRDefault="00520A1D" w:rsidP="00C261AC">
      <w:pPr>
        <w:pStyle w:val="Heading3"/>
      </w:pPr>
    </w:p>
    <w:p w14:paraId="7CD5E991" w14:textId="4AA98B60" w:rsidR="0031540D" w:rsidRDefault="0031540D" w:rsidP="00C261AC">
      <w:pPr>
        <w:pStyle w:val="Heading3"/>
      </w:pPr>
      <w:bookmarkStart w:id="55" w:name="_Toc61450724"/>
      <w:r w:rsidRPr="0031540D">
        <w:t>Lithuania</w:t>
      </w:r>
      <w:bookmarkEnd w:id="55"/>
    </w:p>
    <w:tbl>
      <w:tblPr>
        <w:tblStyle w:val="GridTable4-Accent4"/>
        <w:tblW w:w="0" w:type="auto"/>
        <w:tblLook w:val="04A0" w:firstRow="1" w:lastRow="0" w:firstColumn="1" w:lastColumn="0" w:noHBand="0" w:noVBand="1"/>
      </w:tblPr>
      <w:tblGrid>
        <w:gridCol w:w="4729"/>
        <w:gridCol w:w="3456"/>
        <w:gridCol w:w="5220"/>
      </w:tblGrid>
      <w:tr w:rsidR="00C06581" w14:paraId="3A1CAFD4" w14:textId="60EA17A1"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9" w:type="dxa"/>
          </w:tcPr>
          <w:p w14:paraId="7127E09A" w14:textId="77777777" w:rsidR="00C06581" w:rsidRPr="004371AA" w:rsidRDefault="00C06581" w:rsidP="000607AF">
            <w:pPr>
              <w:rPr>
                <w:color w:val="FFFFFF" w:themeColor="background1"/>
              </w:rPr>
            </w:pPr>
            <w:bookmarkStart w:id="56" w:name="_Hlk56586891"/>
            <w:r w:rsidRPr="004371AA">
              <w:rPr>
                <w:color w:val="FFFFFF" w:themeColor="background1"/>
              </w:rPr>
              <w:t>Relevant national websites</w:t>
            </w:r>
          </w:p>
        </w:tc>
        <w:tc>
          <w:tcPr>
            <w:tcW w:w="3456" w:type="dxa"/>
          </w:tcPr>
          <w:p w14:paraId="21E06F5B" w14:textId="77777777"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0F9975A0" w14:textId="7B8E0A0B" w:rsidR="00C06581" w:rsidRPr="004371AA" w:rsidRDefault="00C06581" w:rsidP="000607A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6A5AC2BD" w14:textId="0D423174"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29" w:type="dxa"/>
          </w:tcPr>
          <w:p w14:paraId="1CFEEE35" w14:textId="77777777" w:rsidR="00C06581" w:rsidRPr="004371AA" w:rsidRDefault="00860DF2" w:rsidP="000607AF">
            <w:pPr>
              <w:numPr>
                <w:ilvl w:val="0"/>
                <w:numId w:val="1"/>
              </w:numPr>
              <w:jc w:val="left"/>
              <w:rPr>
                <w:b w:val="0"/>
                <w:bCs w:val="0"/>
              </w:rPr>
            </w:pPr>
            <w:hyperlink r:id="rId581" w:history="1">
              <w:r w:rsidR="00C06581" w:rsidRPr="004371AA">
                <w:rPr>
                  <w:rStyle w:val="Hyperlink"/>
                  <w:b w:val="0"/>
                  <w:bCs w:val="0"/>
                </w:rPr>
                <w:t>Official government website</w:t>
              </w:r>
            </w:hyperlink>
            <w:r w:rsidR="00C06581" w:rsidRPr="004371AA">
              <w:rPr>
                <w:b w:val="0"/>
                <w:bCs w:val="0"/>
              </w:rPr>
              <w:t xml:space="preserve"> (LT &amp; ENG)</w:t>
            </w:r>
          </w:p>
          <w:p w14:paraId="7B051F12" w14:textId="77777777" w:rsidR="00C06581" w:rsidRPr="004371AA" w:rsidRDefault="00860DF2" w:rsidP="000607AF">
            <w:pPr>
              <w:numPr>
                <w:ilvl w:val="0"/>
                <w:numId w:val="1"/>
              </w:numPr>
              <w:jc w:val="left"/>
              <w:rPr>
                <w:b w:val="0"/>
                <w:bCs w:val="0"/>
              </w:rPr>
            </w:pPr>
            <w:hyperlink r:id="rId582" w:history="1">
              <w:r w:rsidR="00C06581" w:rsidRPr="004371AA">
                <w:rPr>
                  <w:rStyle w:val="Hyperlink"/>
                  <w:b w:val="0"/>
                  <w:bCs w:val="0"/>
                </w:rPr>
                <w:t>COVID-19 official website</w:t>
              </w:r>
            </w:hyperlink>
            <w:r w:rsidR="00C06581" w:rsidRPr="004371AA">
              <w:rPr>
                <w:b w:val="0"/>
                <w:bCs w:val="0"/>
              </w:rPr>
              <w:t xml:space="preserve"> (LT and ENG)</w:t>
            </w:r>
          </w:p>
          <w:p w14:paraId="1A24E463" w14:textId="0E86021C" w:rsidR="00C06581" w:rsidRPr="004371AA" w:rsidRDefault="00C06581" w:rsidP="000607AF">
            <w:pPr>
              <w:pStyle w:val="Bulletslist"/>
              <w:jc w:val="left"/>
              <w:rPr>
                <w:b w:val="0"/>
                <w:bCs w:val="0"/>
              </w:rPr>
            </w:pPr>
            <w:r w:rsidRPr="004371AA">
              <w:rPr>
                <w:b w:val="0"/>
                <w:bCs w:val="0"/>
              </w:rPr>
              <w:t xml:space="preserve">Overview travel protocol for Lithuania – </w:t>
            </w:r>
            <w:hyperlink r:id="rId583" w:history="1">
              <w:r w:rsidRPr="004371AA">
                <w:rPr>
                  <w:rStyle w:val="Hyperlink"/>
                  <w:b w:val="0"/>
                  <w:bCs w:val="0"/>
                </w:rPr>
                <w:t>Lithuanian Government</w:t>
              </w:r>
            </w:hyperlink>
          </w:p>
        </w:tc>
        <w:tc>
          <w:tcPr>
            <w:tcW w:w="3456" w:type="dxa"/>
          </w:tcPr>
          <w:p w14:paraId="145A617D" w14:textId="68A2458E" w:rsidR="00C06581" w:rsidRDefault="00B75994" w:rsidP="000607AF">
            <w:pPr>
              <w:jc w:val="left"/>
              <w:cnfStyle w:val="000000100000" w:firstRow="0" w:lastRow="0" w:firstColumn="0" w:lastColumn="0" w:oddVBand="0" w:evenVBand="0" w:oddHBand="1" w:evenHBand="0" w:firstRowFirstColumn="0" w:firstRowLastColumn="0" w:lastRowFirstColumn="0" w:lastRowLastColumn="0"/>
              <w:rPr>
                <w:color w:val="auto"/>
              </w:rPr>
            </w:pPr>
            <w:r w:rsidRPr="00B75994">
              <w:rPr>
                <w:color w:val="auto"/>
              </w:rPr>
              <w:t xml:space="preserve">Health officials extend nationwide domestic coronavirus disease-related measures until at least </w:t>
            </w:r>
            <w:r>
              <w:rPr>
                <w:color w:val="auto"/>
              </w:rPr>
              <w:t>31 January 2021 (</w:t>
            </w:r>
            <w:hyperlink r:id="rId584" w:history="1">
              <w:r w:rsidRPr="00B75994">
                <w:rPr>
                  <w:rStyle w:val="Hyperlink"/>
                </w:rPr>
                <w:t>Link</w:t>
              </w:r>
            </w:hyperlink>
            <w:r>
              <w:rPr>
                <w:color w:val="auto"/>
              </w:rPr>
              <w:t>)</w:t>
            </w:r>
          </w:p>
        </w:tc>
        <w:tc>
          <w:tcPr>
            <w:tcW w:w="5220" w:type="dxa"/>
          </w:tcPr>
          <w:p w14:paraId="32C34A82" w14:textId="75CAFDFA" w:rsidR="00870575"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B75994">
              <w:t>27 December 2020</w:t>
            </w:r>
          </w:p>
          <w:p w14:paraId="090E2CBB" w14:textId="592294F1" w:rsidR="00870575" w:rsidRPr="00C01246"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1.00</w:t>
            </w:r>
            <w:r w:rsidR="00E10EE1">
              <w:rPr>
                <w:b/>
                <w:bCs/>
              </w:rPr>
              <w:t xml:space="preserve"> </w:t>
            </w:r>
            <w:r w:rsidR="00E10EE1" w:rsidRPr="00C01246">
              <w:t>doses per 100 people</w:t>
            </w:r>
            <w:r w:rsidR="00E10EE1">
              <w:t xml:space="preserve"> (</w:t>
            </w:r>
            <w:r w:rsidR="009D16A5">
              <w:t>12</w:t>
            </w:r>
            <w:r w:rsidR="00E10EE1">
              <w:t xml:space="preserve"> </w:t>
            </w:r>
            <w:r w:rsidR="009D16A5">
              <w:t>January</w:t>
            </w:r>
            <w:r w:rsidR="00E10EE1">
              <w:t xml:space="preserve"> 202</w:t>
            </w:r>
            <w:r w:rsidR="009D16A5">
              <w:t>1</w:t>
            </w:r>
            <w:r w:rsidR="00E10EE1">
              <w:t>)</w:t>
            </w:r>
          </w:p>
          <w:p w14:paraId="35E63B38" w14:textId="0C9EB9F2" w:rsidR="00C06581"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00C06581" w:rsidRPr="00C06581">
              <w:rPr>
                <w:color w:val="auto"/>
              </w:rPr>
              <w:t xml:space="preserve"> </w:t>
            </w:r>
            <w:r w:rsidR="008B2323" w:rsidRPr="00334249">
              <w:rPr>
                <w:i/>
                <w:iCs/>
              </w:rPr>
              <w:t>N/A</w:t>
            </w:r>
          </w:p>
          <w:p w14:paraId="3F6FD6B4" w14:textId="04C6FB6F" w:rsidR="00C06581" w:rsidRPr="00005C0A"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color w:val="auto"/>
              </w:rPr>
              <w:t xml:space="preserve"> </w:t>
            </w:r>
            <w:r w:rsidR="008B2323" w:rsidRPr="00F07264">
              <w:rPr>
                <w:color w:val="auto"/>
              </w:rPr>
              <w:t>1.24 million</w:t>
            </w:r>
            <w:r w:rsidR="008B2323">
              <w:rPr>
                <w:color w:val="auto"/>
              </w:rPr>
              <w:t xml:space="preserve"> (</w:t>
            </w:r>
            <w:hyperlink r:id="rId585" w:history="1">
              <w:r w:rsidR="008B2323" w:rsidRPr="008B2323">
                <w:rPr>
                  <w:rStyle w:val="Hyperlink"/>
                </w:rPr>
                <w:t>Link</w:t>
              </w:r>
            </w:hyperlink>
            <w:r w:rsidR="008B2323">
              <w:rPr>
                <w:color w:val="auto"/>
              </w:rPr>
              <w:t>)</w:t>
            </w:r>
          </w:p>
        </w:tc>
      </w:tr>
    </w:tbl>
    <w:bookmarkEnd w:id="56"/>
    <w:p w14:paraId="576D85F8" w14:textId="2E3D5E05" w:rsidR="00870575" w:rsidRPr="004C0A20" w:rsidRDefault="00870575" w:rsidP="004C0A20">
      <w:pPr>
        <w:pStyle w:val="Heading4"/>
        <w:rPr>
          <w:b/>
          <w:bCs w:val="0"/>
        </w:rPr>
      </w:pPr>
      <w:r w:rsidRPr="004C0A20">
        <w:rPr>
          <w:b/>
          <w:bCs w:val="0"/>
        </w:rPr>
        <w:t>Latest Member State developments affecting the medical technology industry</w:t>
      </w:r>
    </w:p>
    <w:p w14:paraId="52AEE45B" w14:textId="6D4E9FBD" w:rsidR="00870575" w:rsidRDefault="00870575" w:rsidP="004C0A20">
      <w:pPr>
        <w:pStyle w:val="Heading5"/>
        <w:rPr>
          <w:b/>
          <w:bCs/>
        </w:rPr>
      </w:pPr>
      <w:r w:rsidRPr="004C0A20">
        <w:rPr>
          <w:b/>
          <w:bCs/>
        </w:rPr>
        <w:t>2021</w:t>
      </w:r>
    </w:p>
    <w:p w14:paraId="7C531230" w14:textId="0A9BE187" w:rsidR="002F41EA" w:rsidRDefault="002F41EA" w:rsidP="002F41EA">
      <w:pPr>
        <w:pStyle w:val="Heading6"/>
      </w:pPr>
      <w:r>
        <w:t>January</w:t>
      </w:r>
    </w:p>
    <w:p w14:paraId="5E42413B" w14:textId="7151C2C4" w:rsidR="002F41EA" w:rsidRPr="002F41EA" w:rsidRDefault="002F41EA" w:rsidP="002F41EA">
      <w:pPr>
        <w:pStyle w:val="Bulletslist"/>
      </w:pPr>
      <w:r w:rsidRPr="002F41EA">
        <w:rPr>
          <w:b/>
          <w:bCs/>
        </w:rPr>
        <w:t>5 January:</w:t>
      </w:r>
      <w:r>
        <w:t xml:space="preserve"> </w:t>
      </w:r>
      <w:r w:rsidRPr="002F41EA">
        <w:t>None of EU countries happy with coronavirus vaccine supply – Lithuanian minister</w:t>
      </w:r>
      <w:r>
        <w:t xml:space="preserve"> – </w:t>
      </w:r>
      <w:hyperlink r:id="rId586" w:history="1">
        <w:r w:rsidRPr="002F41EA">
          <w:rPr>
            <w:rStyle w:val="Hyperlink"/>
          </w:rPr>
          <w:t>BT</w:t>
        </w:r>
      </w:hyperlink>
      <w:r>
        <w:t xml:space="preserve"> </w:t>
      </w:r>
    </w:p>
    <w:p w14:paraId="24588ADB" w14:textId="331C394C" w:rsidR="00407BBC" w:rsidRPr="004C0A20" w:rsidRDefault="00870575" w:rsidP="001425CB">
      <w:pPr>
        <w:pStyle w:val="Heading5"/>
        <w15:collapsed/>
        <w:rPr>
          <w:b/>
          <w:bCs/>
        </w:rPr>
      </w:pPr>
      <w:r w:rsidRPr="004C0A20">
        <w:rPr>
          <w:b/>
          <w:bCs/>
        </w:rPr>
        <w:t>2020</w:t>
      </w:r>
    </w:p>
    <w:p w14:paraId="3521B090" w14:textId="1723075F" w:rsidR="00D80F67" w:rsidRDefault="00D80F67" w:rsidP="004C0A20">
      <w:pPr>
        <w:pStyle w:val="Heading6"/>
      </w:pPr>
      <w:r>
        <w:t>December</w:t>
      </w:r>
    </w:p>
    <w:p w14:paraId="35DE8015" w14:textId="32FDB08A" w:rsidR="00D80F67" w:rsidRPr="00D80F67" w:rsidRDefault="00D80F67" w:rsidP="0071482C">
      <w:pPr>
        <w:pStyle w:val="Bulletslist"/>
      </w:pPr>
      <w:r w:rsidRPr="0071482C">
        <w:rPr>
          <w:b/>
          <w:bCs/>
        </w:rPr>
        <w:t>13 December:</w:t>
      </w:r>
      <w:r>
        <w:t xml:space="preserve"> </w:t>
      </w:r>
      <w:r w:rsidRPr="00D80F67">
        <w:t>Lithuania imposes nationwide lockdown</w:t>
      </w:r>
      <w:r>
        <w:t xml:space="preserve"> – </w:t>
      </w:r>
      <w:hyperlink r:id="rId587" w:history="1">
        <w:r w:rsidRPr="00D80F67">
          <w:rPr>
            <w:rStyle w:val="Hyperlink"/>
          </w:rPr>
          <w:t>LRT</w:t>
        </w:r>
      </w:hyperlink>
      <w:r>
        <w:t xml:space="preserve"> </w:t>
      </w:r>
    </w:p>
    <w:p w14:paraId="26374700" w14:textId="719325E5" w:rsidR="00C31CB9" w:rsidRDefault="00C31CB9" w:rsidP="004C0A20">
      <w:pPr>
        <w:pStyle w:val="Heading6"/>
      </w:pPr>
      <w:r>
        <w:t>November</w:t>
      </w:r>
    </w:p>
    <w:p w14:paraId="3748CF0E" w14:textId="7FF50EF3" w:rsidR="00C31CB9" w:rsidRPr="00C31CB9" w:rsidRDefault="00C31CB9" w:rsidP="00DA454A">
      <w:pPr>
        <w:pStyle w:val="Bulletslist"/>
      </w:pPr>
      <w:r w:rsidRPr="00DA454A">
        <w:rPr>
          <w:b/>
          <w:bCs/>
        </w:rPr>
        <w:t>25 November</w:t>
      </w:r>
      <w:r>
        <w:t xml:space="preserve">: </w:t>
      </w:r>
      <w:r w:rsidRPr="00C31CB9">
        <w:t>Lithuania extends pandemic lockdown as COVID cases surge on</w:t>
      </w:r>
      <w:r>
        <w:t xml:space="preserve"> – </w:t>
      </w:r>
      <w:hyperlink r:id="rId588" w:history="1">
        <w:r w:rsidRPr="00C31CB9">
          <w:rPr>
            <w:rStyle w:val="Hyperlink"/>
          </w:rPr>
          <w:t>Reuters</w:t>
        </w:r>
      </w:hyperlink>
    </w:p>
    <w:p w14:paraId="002D2524" w14:textId="15E8FCCF" w:rsidR="008C075A" w:rsidRDefault="008C075A" w:rsidP="004C0A20">
      <w:pPr>
        <w:pStyle w:val="Heading6"/>
      </w:pPr>
      <w:r>
        <w:t>October</w:t>
      </w:r>
    </w:p>
    <w:p w14:paraId="156608E4" w14:textId="3AA0FE06" w:rsidR="00053208" w:rsidRPr="00C55FCE" w:rsidRDefault="00053208" w:rsidP="00826553">
      <w:pPr>
        <w:pStyle w:val="Bulletslist"/>
        <w:rPr>
          <w:rStyle w:val="Hyperlink"/>
          <w:color w:val="333333"/>
          <w:u w:val="none"/>
        </w:rPr>
      </w:pPr>
      <w:r w:rsidRPr="00241CD3">
        <w:rPr>
          <w:b/>
          <w:bCs/>
        </w:rPr>
        <w:t>28 October</w:t>
      </w:r>
      <w:r>
        <w:t xml:space="preserve">: In multiple regions face masks are mandatory in public spaces - </w:t>
      </w:r>
      <w:hyperlink r:id="rId589" w:history="1">
        <w:r w:rsidRPr="00053208">
          <w:rPr>
            <w:rStyle w:val="Hyperlink"/>
          </w:rPr>
          <w:t>DELFI</w:t>
        </w:r>
      </w:hyperlink>
    </w:p>
    <w:p w14:paraId="4D3E1082" w14:textId="7E3E8ACB" w:rsidR="008C075A" w:rsidRPr="00241CD3" w:rsidRDefault="008C075A" w:rsidP="004C0A20">
      <w:pPr>
        <w:pStyle w:val="Heading6"/>
      </w:pPr>
      <w:r>
        <w:t>September</w:t>
      </w:r>
    </w:p>
    <w:p w14:paraId="41BEA57A" w14:textId="23C69C47" w:rsidR="000B2C41" w:rsidRPr="005B2CCF" w:rsidRDefault="000B2C41" w:rsidP="00826553">
      <w:pPr>
        <w:pStyle w:val="Bulletslist"/>
      </w:pPr>
      <w:r w:rsidRPr="005B2CCF">
        <w:rPr>
          <w:b/>
          <w:bCs/>
        </w:rPr>
        <w:t>21 September</w:t>
      </w:r>
      <w:r>
        <w:t xml:space="preserve">: Lithuania launches flu vaccination campaign - </w:t>
      </w:r>
      <w:hyperlink r:id="rId590" w:history="1">
        <w:r w:rsidRPr="000B2C41">
          <w:rPr>
            <w:rStyle w:val="Hyperlink"/>
          </w:rPr>
          <w:t>SAM</w:t>
        </w:r>
      </w:hyperlink>
    </w:p>
    <w:p w14:paraId="5D134FF6" w14:textId="405F90A5" w:rsidR="004351DD" w:rsidRPr="00C55FCE" w:rsidRDefault="004351DD" w:rsidP="00826553">
      <w:pPr>
        <w:pStyle w:val="Bulletslist"/>
        <w:rPr>
          <w:rStyle w:val="Hyperlink"/>
          <w:color w:val="333333"/>
          <w:u w:val="none"/>
        </w:rPr>
      </w:pPr>
      <w:r w:rsidRPr="005B2CCF">
        <w:rPr>
          <w:b/>
          <w:bCs/>
        </w:rPr>
        <w:t>21 September</w:t>
      </w:r>
      <w:r>
        <w:t xml:space="preserve">: Mandatory testing for patients on admission to hospital - </w:t>
      </w:r>
      <w:hyperlink r:id="rId591" w:history="1">
        <w:r w:rsidRPr="004351DD">
          <w:rPr>
            <w:rStyle w:val="Hyperlink"/>
          </w:rPr>
          <w:t>DELFI</w:t>
        </w:r>
      </w:hyperlink>
    </w:p>
    <w:p w14:paraId="2D3CF05F" w14:textId="32D0A33C" w:rsidR="008C075A" w:rsidRPr="005B2CCF" w:rsidRDefault="008C075A" w:rsidP="004C0A20">
      <w:pPr>
        <w:pStyle w:val="Heading6"/>
      </w:pPr>
      <w:r>
        <w:t>August</w:t>
      </w:r>
    </w:p>
    <w:p w14:paraId="3CD6CC97" w14:textId="5632271C" w:rsidR="003C0E62" w:rsidRPr="007333D7" w:rsidRDefault="003C0E62" w:rsidP="00826553">
      <w:pPr>
        <w:pStyle w:val="Bulletslist"/>
      </w:pPr>
      <w:r w:rsidRPr="007333D7">
        <w:rPr>
          <w:b/>
          <w:bCs/>
        </w:rPr>
        <w:t>20 August</w:t>
      </w:r>
      <w:r>
        <w:t xml:space="preserve">: Masks to be worn at all outdoor events - </w:t>
      </w:r>
      <w:hyperlink r:id="rId592" w:history="1">
        <w:r w:rsidRPr="003C0E62">
          <w:rPr>
            <w:rStyle w:val="Hyperlink"/>
          </w:rPr>
          <w:t>DELFI</w:t>
        </w:r>
      </w:hyperlink>
    </w:p>
    <w:p w14:paraId="18D10B91" w14:textId="3C6119AB" w:rsidR="001E4EF7" w:rsidRPr="00C55FCE" w:rsidRDefault="001E4EF7" w:rsidP="00826553">
      <w:pPr>
        <w:pStyle w:val="Bulletslist"/>
        <w:rPr>
          <w:rStyle w:val="Hyperlink"/>
          <w:color w:val="333333"/>
          <w:u w:val="none"/>
        </w:rPr>
      </w:pPr>
      <w:r w:rsidRPr="00450639">
        <w:rPr>
          <w:b/>
          <w:bCs/>
        </w:rPr>
        <w:t>20 August</w:t>
      </w:r>
      <w:r>
        <w:t xml:space="preserve">: Lithuania invests 50 million in hospitals for handling the COVID-19 pandemic - </w:t>
      </w:r>
      <w:hyperlink r:id="rId593" w:history="1">
        <w:r w:rsidRPr="001E4EF7">
          <w:rPr>
            <w:rStyle w:val="Hyperlink"/>
          </w:rPr>
          <w:t>DELFI</w:t>
        </w:r>
      </w:hyperlink>
    </w:p>
    <w:p w14:paraId="742284C4" w14:textId="0760E6B9" w:rsidR="008C075A" w:rsidRPr="00450639" w:rsidRDefault="008C075A" w:rsidP="004C0A20">
      <w:pPr>
        <w:pStyle w:val="Heading6"/>
      </w:pPr>
      <w:r>
        <w:t>July</w:t>
      </w:r>
    </w:p>
    <w:p w14:paraId="0E88B68C" w14:textId="2B800C71" w:rsidR="0065642A" w:rsidRPr="00C55FCE" w:rsidRDefault="0065642A" w:rsidP="00826553">
      <w:pPr>
        <w:pStyle w:val="Bulletslist"/>
        <w:rPr>
          <w:rStyle w:val="Hyperlink"/>
          <w:color w:val="333333"/>
          <w:u w:val="none"/>
        </w:rPr>
      </w:pPr>
      <w:r w:rsidRPr="0065642A">
        <w:rPr>
          <w:b/>
          <w:bCs/>
        </w:rPr>
        <w:t>13 July</w:t>
      </w:r>
      <w:r>
        <w:t xml:space="preserve">: Face masks to become mandatory if cases spike - </w:t>
      </w:r>
      <w:hyperlink r:id="rId594" w:history="1">
        <w:r w:rsidRPr="0065642A">
          <w:rPr>
            <w:rStyle w:val="Hyperlink"/>
          </w:rPr>
          <w:t>DELFI</w:t>
        </w:r>
      </w:hyperlink>
    </w:p>
    <w:p w14:paraId="6A6A1E98" w14:textId="3CC61108" w:rsidR="008C075A" w:rsidRPr="0065642A" w:rsidRDefault="008C075A" w:rsidP="004C0A20">
      <w:pPr>
        <w:pStyle w:val="Heading6"/>
      </w:pPr>
      <w:r>
        <w:t>June</w:t>
      </w:r>
    </w:p>
    <w:p w14:paraId="2A5DE560" w14:textId="778D9B38" w:rsidR="008201D8" w:rsidRPr="004E5C9E" w:rsidRDefault="008201D8" w:rsidP="00826553">
      <w:pPr>
        <w:pStyle w:val="Bulletslist"/>
      </w:pPr>
      <w:r w:rsidRPr="004E5C9E">
        <w:rPr>
          <w:b/>
          <w:bCs/>
        </w:rPr>
        <w:t>23 June</w:t>
      </w:r>
      <w:r>
        <w:t xml:space="preserve">: Public procurement of PPE delayed due to wrong information about national stocks - </w:t>
      </w:r>
      <w:hyperlink r:id="rId595" w:history="1">
        <w:r w:rsidRPr="008201D8">
          <w:rPr>
            <w:rStyle w:val="Hyperlink"/>
          </w:rPr>
          <w:t>DELFI</w:t>
        </w:r>
      </w:hyperlink>
    </w:p>
    <w:p w14:paraId="6DDCC519" w14:textId="5A24C691" w:rsidR="00780A18" w:rsidRPr="00C55FCE" w:rsidRDefault="00780A18" w:rsidP="00826553">
      <w:pPr>
        <w:pStyle w:val="Bulletslist"/>
        <w:rPr>
          <w:rStyle w:val="Hyperlink"/>
          <w:color w:val="333333"/>
          <w:u w:val="none"/>
        </w:rPr>
      </w:pPr>
      <w:r w:rsidRPr="004E5C9E">
        <w:rPr>
          <w:b/>
          <w:bCs/>
        </w:rPr>
        <w:t>22 June</w:t>
      </w:r>
      <w:r>
        <w:t xml:space="preserve">: Intersurgical </w:t>
      </w:r>
      <w:r w:rsidR="0032048A">
        <w:t xml:space="preserve">plans to produce respirators for export - </w:t>
      </w:r>
      <w:hyperlink r:id="rId596" w:history="1">
        <w:r w:rsidR="0032048A" w:rsidRPr="0032048A">
          <w:rPr>
            <w:rStyle w:val="Hyperlink"/>
          </w:rPr>
          <w:t>DELFI</w:t>
        </w:r>
      </w:hyperlink>
    </w:p>
    <w:p w14:paraId="4FE28C7B" w14:textId="13DA12C3" w:rsidR="008C075A" w:rsidRPr="004E5C9E" w:rsidRDefault="008C075A" w:rsidP="004C0A20">
      <w:pPr>
        <w:pStyle w:val="Heading6"/>
      </w:pPr>
      <w:r>
        <w:t>May</w:t>
      </w:r>
    </w:p>
    <w:p w14:paraId="54E918D7" w14:textId="0B58EF30" w:rsidR="002961AB" w:rsidRDefault="002961AB" w:rsidP="00826553">
      <w:pPr>
        <w:pStyle w:val="Bulletslist"/>
      </w:pPr>
      <w:r w:rsidRPr="00A46C2A">
        <w:rPr>
          <w:b/>
          <w:bCs/>
        </w:rPr>
        <w:t>24 May</w:t>
      </w:r>
      <w:r>
        <w:t xml:space="preserve">: Preventive coronavirus testing strategy to be unveiled next week - </w:t>
      </w:r>
      <w:hyperlink r:id="rId597" w:history="1">
        <w:r w:rsidRPr="002961AB">
          <w:rPr>
            <w:rStyle w:val="Hyperlink"/>
          </w:rPr>
          <w:t>DELFI</w:t>
        </w:r>
      </w:hyperlink>
    </w:p>
    <w:p w14:paraId="236219E2" w14:textId="2E47814D" w:rsidR="002961AB" w:rsidRPr="00A46C2A" w:rsidRDefault="002961AB" w:rsidP="00826553">
      <w:pPr>
        <w:pStyle w:val="Bulletslist"/>
      </w:pPr>
      <w:r>
        <w:rPr>
          <w:b/>
          <w:bCs/>
        </w:rPr>
        <w:t>23 May:</w:t>
      </w:r>
      <w:r>
        <w:t xml:space="preserve"> Lithuania lifts restrictions on anti-coronavirus product sales - </w:t>
      </w:r>
      <w:hyperlink r:id="rId598" w:history="1">
        <w:r w:rsidRPr="002961AB">
          <w:rPr>
            <w:rStyle w:val="Hyperlink"/>
          </w:rPr>
          <w:t>DELFI</w:t>
        </w:r>
      </w:hyperlink>
    </w:p>
    <w:p w14:paraId="34BE01AF" w14:textId="733F0D2B" w:rsidR="00844A05" w:rsidRPr="00360375" w:rsidRDefault="00844A05" w:rsidP="00826553">
      <w:pPr>
        <w:pStyle w:val="Bulletslist"/>
      </w:pPr>
      <w:r w:rsidRPr="00360375">
        <w:rPr>
          <w:b/>
          <w:bCs/>
        </w:rPr>
        <w:t>18 May</w:t>
      </w:r>
      <w:r>
        <w:t xml:space="preserve">: Dental services to be resumed - </w:t>
      </w:r>
      <w:hyperlink r:id="rId599" w:history="1">
        <w:r w:rsidRPr="00844A05">
          <w:rPr>
            <w:rStyle w:val="Hyperlink"/>
          </w:rPr>
          <w:t>DELFI</w:t>
        </w:r>
      </w:hyperlink>
    </w:p>
    <w:p w14:paraId="1EA71BFE" w14:textId="2089DAD9" w:rsidR="00607892" w:rsidRPr="003E2677" w:rsidRDefault="00607892" w:rsidP="00826553">
      <w:pPr>
        <w:pStyle w:val="Bulletslist"/>
      </w:pPr>
      <w:r w:rsidRPr="003E2677">
        <w:rPr>
          <w:b/>
          <w:bCs/>
        </w:rPr>
        <w:t>13 May</w:t>
      </w:r>
      <w:r>
        <w:t xml:space="preserve">: Mask no longer mandatory in open spaces - </w:t>
      </w:r>
      <w:hyperlink r:id="rId600" w:history="1">
        <w:r w:rsidRPr="00607892">
          <w:rPr>
            <w:rStyle w:val="Hyperlink"/>
          </w:rPr>
          <w:t>DELFI</w:t>
        </w:r>
      </w:hyperlink>
    </w:p>
    <w:p w14:paraId="23D2365D" w14:textId="3B8955A3" w:rsidR="00F67812" w:rsidRPr="009E6572" w:rsidRDefault="00F67812" w:rsidP="00826553">
      <w:pPr>
        <w:pStyle w:val="Bulletslist"/>
      </w:pPr>
      <w:r w:rsidRPr="009E6572">
        <w:rPr>
          <w:b/>
          <w:bCs/>
        </w:rPr>
        <w:t>4 May</w:t>
      </w:r>
      <w:r>
        <w:t xml:space="preserve">: Random testing campaign has started - </w:t>
      </w:r>
      <w:hyperlink r:id="rId601" w:history="1">
        <w:r w:rsidRPr="00F67812">
          <w:rPr>
            <w:rStyle w:val="Hyperlink"/>
          </w:rPr>
          <w:t>DELFI</w:t>
        </w:r>
      </w:hyperlink>
    </w:p>
    <w:p w14:paraId="608C4328" w14:textId="77777777" w:rsidR="00226B8C" w:rsidRPr="009328FE" w:rsidRDefault="00226B8C" w:rsidP="009328FE"/>
    <w:p w14:paraId="4433F6EB" w14:textId="77777777" w:rsidR="00C261AC" w:rsidRPr="00C261AC" w:rsidRDefault="00C261AC" w:rsidP="00C261AC"/>
    <w:p w14:paraId="106D00B6" w14:textId="77777777" w:rsidR="00520A1D" w:rsidRDefault="00520A1D" w:rsidP="00C261AC">
      <w:pPr>
        <w:pStyle w:val="Heading3"/>
      </w:pPr>
    </w:p>
    <w:p w14:paraId="356E6A85" w14:textId="259E3513" w:rsidR="0031540D" w:rsidRDefault="0031540D" w:rsidP="00C261AC">
      <w:pPr>
        <w:pStyle w:val="Heading3"/>
      </w:pPr>
      <w:bookmarkStart w:id="57" w:name="_Toc61450725"/>
      <w:r w:rsidRPr="0031540D">
        <w:t>Luxemburg</w:t>
      </w:r>
      <w:bookmarkEnd w:id="57"/>
    </w:p>
    <w:tbl>
      <w:tblPr>
        <w:tblStyle w:val="GridTable4-Accent4"/>
        <w:tblW w:w="0" w:type="auto"/>
        <w:tblLook w:val="0420" w:firstRow="1" w:lastRow="0" w:firstColumn="0" w:lastColumn="0" w:noHBand="0" w:noVBand="1"/>
      </w:tblPr>
      <w:tblGrid>
        <w:gridCol w:w="4731"/>
        <w:gridCol w:w="3454"/>
        <w:gridCol w:w="5220"/>
      </w:tblGrid>
      <w:tr w:rsidR="00C06581" w14:paraId="6BBCD1A2" w14:textId="05B151A0" w:rsidTr="004C0A20">
        <w:trPr>
          <w:cnfStyle w:val="100000000000" w:firstRow="1" w:lastRow="0" w:firstColumn="0" w:lastColumn="0" w:oddVBand="0" w:evenVBand="0" w:oddHBand="0" w:evenHBand="0" w:firstRowFirstColumn="0" w:firstRowLastColumn="0" w:lastRowFirstColumn="0" w:lastRowLastColumn="0"/>
        </w:trPr>
        <w:tc>
          <w:tcPr>
            <w:tcW w:w="4731" w:type="dxa"/>
          </w:tcPr>
          <w:p w14:paraId="412530FC" w14:textId="77777777" w:rsidR="00C06581" w:rsidRPr="004371AA" w:rsidRDefault="00C06581" w:rsidP="001C3188">
            <w:pPr>
              <w:rPr>
                <w:color w:val="FFFFFF" w:themeColor="background1"/>
              </w:rPr>
            </w:pPr>
            <w:r w:rsidRPr="004371AA">
              <w:rPr>
                <w:color w:val="FFFFFF" w:themeColor="background1"/>
              </w:rPr>
              <w:t>Relevant national websites</w:t>
            </w:r>
          </w:p>
        </w:tc>
        <w:tc>
          <w:tcPr>
            <w:tcW w:w="3454" w:type="dxa"/>
          </w:tcPr>
          <w:p w14:paraId="4AD51614" w14:textId="77777777" w:rsidR="00C06581" w:rsidRPr="004371AA" w:rsidRDefault="00C06581" w:rsidP="001C3188">
            <w:pPr>
              <w:rPr>
                <w:color w:val="FFFFFF" w:themeColor="background1"/>
              </w:rPr>
            </w:pPr>
            <w:r w:rsidRPr="004371AA">
              <w:rPr>
                <w:color w:val="FFFFFF" w:themeColor="background1"/>
              </w:rPr>
              <w:t>Current status</w:t>
            </w:r>
          </w:p>
        </w:tc>
        <w:tc>
          <w:tcPr>
            <w:tcW w:w="5220" w:type="dxa"/>
          </w:tcPr>
          <w:p w14:paraId="7E95125B" w14:textId="1FA9EDDE" w:rsidR="00C06581" w:rsidRPr="004371AA" w:rsidRDefault="00C06581" w:rsidP="001C3188">
            <w:pPr>
              <w:rPr>
                <w:color w:val="FFFFFF" w:themeColor="background1"/>
              </w:rPr>
            </w:pPr>
            <w:r>
              <w:rPr>
                <w:color w:val="FFFFFF" w:themeColor="background1"/>
              </w:rPr>
              <w:t>Vaccination Strategy</w:t>
            </w:r>
          </w:p>
        </w:tc>
      </w:tr>
      <w:tr w:rsidR="00C06581" w14:paraId="36A42909" w14:textId="37EE25D8" w:rsidTr="004C0A20">
        <w:trPr>
          <w:cnfStyle w:val="000000100000" w:firstRow="0" w:lastRow="0" w:firstColumn="0" w:lastColumn="0" w:oddVBand="0" w:evenVBand="0" w:oddHBand="1" w:evenHBand="0" w:firstRowFirstColumn="0" w:firstRowLastColumn="0" w:lastRowFirstColumn="0" w:lastRowLastColumn="0"/>
          <w:trHeight w:val="1291"/>
        </w:trPr>
        <w:tc>
          <w:tcPr>
            <w:tcW w:w="4731" w:type="dxa"/>
          </w:tcPr>
          <w:p w14:paraId="38CB3BE7" w14:textId="77777777" w:rsidR="00C06581" w:rsidRPr="0043705D" w:rsidRDefault="00860DF2" w:rsidP="006B7164">
            <w:pPr>
              <w:numPr>
                <w:ilvl w:val="0"/>
                <w:numId w:val="1"/>
              </w:numPr>
              <w:jc w:val="left"/>
            </w:pPr>
            <w:hyperlink r:id="rId602" w:history="1">
              <w:r w:rsidR="00C06581" w:rsidRPr="00E90CA0">
                <w:rPr>
                  <w:rStyle w:val="Hyperlink"/>
                </w:rPr>
                <w:t>Luxembourg exit plan timeline</w:t>
              </w:r>
            </w:hyperlink>
            <w:r w:rsidR="00C06581" w:rsidRPr="0043705D">
              <w:t xml:space="preserve"> </w:t>
            </w:r>
          </w:p>
          <w:p w14:paraId="67C5E4CF" w14:textId="77777777" w:rsidR="00C06581" w:rsidRPr="0043705D" w:rsidRDefault="00860DF2" w:rsidP="006B7164">
            <w:pPr>
              <w:numPr>
                <w:ilvl w:val="0"/>
                <w:numId w:val="1"/>
              </w:numPr>
              <w:jc w:val="left"/>
            </w:pPr>
            <w:hyperlink r:id="rId603" w:history="1">
              <w:r w:rsidR="00C06581" w:rsidRPr="00E90CA0">
                <w:rPr>
                  <w:rStyle w:val="Hyperlink"/>
                </w:rPr>
                <w:t>Official website</w:t>
              </w:r>
            </w:hyperlink>
            <w:r w:rsidR="00C06581" w:rsidRPr="0043705D">
              <w:t xml:space="preserve"> and Health care measures </w:t>
            </w:r>
          </w:p>
          <w:p w14:paraId="2DE7B583" w14:textId="77777777" w:rsidR="00C06581" w:rsidRPr="0043705D" w:rsidRDefault="00860DF2" w:rsidP="006B7164">
            <w:pPr>
              <w:numPr>
                <w:ilvl w:val="0"/>
                <w:numId w:val="1"/>
              </w:numPr>
              <w:jc w:val="left"/>
            </w:pPr>
            <w:hyperlink r:id="rId604" w:history="1">
              <w:r w:rsidR="00C06581" w:rsidRPr="00E90CA0">
                <w:rPr>
                  <w:rStyle w:val="Hyperlink"/>
                </w:rPr>
                <w:t>Official website</w:t>
              </w:r>
            </w:hyperlink>
            <w:r w:rsidR="00C06581" w:rsidRPr="0043705D">
              <w:t xml:space="preserve"> and Economic measures </w:t>
            </w:r>
          </w:p>
          <w:p w14:paraId="176B8833" w14:textId="755AD5DB" w:rsidR="00C06581" w:rsidRPr="004371AA" w:rsidRDefault="00C06581" w:rsidP="006B7164">
            <w:pPr>
              <w:pStyle w:val="Bulletslist"/>
              <w:jc w:val="left"/>
              <w:rPr>
                <w:b/>
                <w:bCs/>
              </w:rPr>
            </w:pPr>
          </w:p>
        </w:tc>
        <w:tc>
          <w:tcPr>
            <w:tcW w:w="3454" w:type="dxa"/>
          </w:tcPr>
          <w:p w14:paraId="1354C8B3" w14:textId="1E0CE8C3" w:rsidR="00C06581" w:rsidRDefault="00B14C2B" w:rsidP="006B7164">
            <w:pPr>
              <w:jc w:val="left"/>
              <w:rPr>
                <w:color w:val="auto"/>
              </w:rPr>
            </w:pPr>
            <w:r w:rsidRPr="00B14C2B">
              <w:t>Authorities plan to ease some domestic restrictions associated with the ongoing COVID-19</w:t>
            </w:r>
            <w:r>
              <w:t xml:space="preserve"> </w:t>
            </w:r>
            <w:r w:rsidRPr="00B14C2B">
              <w:t xml:space="preserve">pandemic from </w:t>
            </w:r>
            <w:r>
              <w:t>11 January 2021 (</w:t>
            </w:r>
            <w:hyperlink r:id="rId605" w:history="1">
              <w:r w:rsidRPr="00B14C2B">
                <w:rPr>
                  <w:rStyle w:val="Hyperlink"/>
                </w:rPr>
                <w:t>Link</w:t>
              </w:r>
            </w:hyperlink>
            <w:r>
              <w:t>)</w:t>
            </w:r>
          </w:p>
        </w:tc>
        <w:tc>
          <w:tcPr>
            <w:tcW w:w="5220" w:type="dxa"/>
          </w:tcPr>
          <w:p w14:paraId="7E64C9A4" w14:textId="1D1AF6C2" w:rsidR="00870575" w:rsidRDefault="00870575" w:rsidP="00870575">
            <w:pPr>
              <w:pStyle w:val="Bulletslist"/>
            </w:pPr>
            <w:r>
              <w:rPr>
                <w:b/>
                <w:bCs/>
              </w:rPr>
              <w:t>S</w:t>
            </w:r>
            <w:r w:rsidRPr="00F07264">
              <w:rPr>
                <w:b/>
                <w:bCs/>
              </w:rPr>
              <w:t>tart</w:t>
            </w:r>
            <w:r>
              <w:rPr>
                <w:b/>
                <w:bCs/>
              </w:rPr>
              <w:t xml:space="preserve"> date</w:t>
            </w:r>
            <w:r w:rsidRPr="00F07264">
              <w:rPr>
                <w:b/>
                <w:bCs/>
              </w:rPr>
              <w:t>:</w:t>
            </w:r>
            <w:r w:rsidRPr="00F07264">
              <w:t xml:space="preserve"> </w:t>
            </w:r>
            <w:r w:rsidR="00B14C2B">
              <w:t>27 December 2020</w:t>
            </w:r>
          </w:p>
          <w:p w14:paraId="7B988EF6" w14:textId="3E076DB2" w:rsidR="00870575" w:rsidRPr="00C01246" w:rsidRDefault="00870575" w:rsidP="00870575">
            <w:pPr>
              <w:pStyle w:val="Bulletslist"/>
            </w:pPr>
            <w:r w:rsidRPr="00C01246">
              <w:rPr>
                <w:b/>
                <w:bCs/>
              </w:rPr>
              <w:t>Doses administered:</w:t>
            </w:r>
            <w:r>
              <w:rPr>
                <w:b/>
                <w:bCs/>
              </w:rPr>
              <w:t xml:space="preserve"> </w:t>
            </w:r>
            <w:r w:rsidR="00E10EE1" w:rsidRPr="00E10EE1">
              <w:t>0.</w:t>
            </w:r>
            <w:r w:rsidR="009D16A5">
              <w:t>31</w:t>
            </w:r>
            <w:r w:rsidR="00E10EE1">
              <w:rPr>
                <w:b/>
                <w:bCs/>
              </w:rPr>
              <w:t xml:space="preserve"> </w:t>
            </w:r>
            <w:r w:rsidR="00E10EE1" w:rsidRPr="00C01246">
              <w:t>doses per 100 people</w:t>
            </w:r>
            <w:r w:rsidR="00E10EE1">
              <w:t xml:space="preserve"> (</w:t>
            </w:r>
            <w:r w:rsidR="009D16A5">
              <w:t>11</w:t>
            </w:r>
            <w:r w:rsidR="00E10EE1">
              <w:t xml:space="preserve"> </w:t>
            </w:r>
            <w:r w:rsidR="009D16A5">
              <w:t>January</w:t>
            </w:r>
            <w:r w:rsidR="00E10EE1">
              <w:t xml:space="preserve"> 202</w:t>
            </w:r>
            <w:r w:rsidR="009D16A5">
              <w:t>1</w:t>
            </w:r>
            <w:r w:rsidR="00E10EE1">
              <w:t>)</w:t>
            </w:r>
          </w:p>
          <w:p w14:paraId="2F66D0D5" w14:textId="0C43AC37" w:rsidR="00C06581" w:rsidRPr="00F07264" w:rsidRDefault="00870575" w:rsidP="0071482C">
            <w:pPr>
              <w:pStyle w:val="Bulletslist"/>
            </w:pPr>
            <w:r>
              <w:rPr>
                <w:b/>
                <w:bCs/>
              </w:rPr>
              <w:t>Strategy</w:t>
            </w:r>
            <w:r w:rsidRPr="00C01246">
              <w:rPr>
                <w:b/>
                <w:bCs/>
                <w:color w:val="auto"/>
              </w:rPr>
              <w:t>:</w:t>
            </w:r>
            <w:r>
              <w:rPr>
                <w:b/>
                <w:bCs/>
                <w:color w:val="auto"/>
              </w:rPr>
              <w:t xml:space="preserve"> </w:t>
            </w:r>
            <w:r w:rsidRPr="00C06581">
              <w:rPr>
                <w:color w:val="auto"/>
              </w:rPr>
              <w:t xml:space="preserve"> </w:t>
            </w:r>
            <w:hyperlink r:id="rId606" w:history="1">
              <w:r w:rsidR="008B2323" w:rsidRPr="00F07264">
                <w:rPr>
                  <w:rStyle w:val="Hyperlink"/>
                </w:rPr>
                <w:t>Luxemburg’s Vaccination Strategy</w:t>
              </w:r>
            </w:hyperlink>
          </w:p>
          <w:p w14:paraId="462EA1D1" w14:textId="7B9B426B" w:rsidR="00C06581" w:rsidRPr="00FC172E" w:rsidRDefault="00870575" w:rsidP="0071482C">
            <w:pPr>
              <w:pStyle w:val="Bulletslist"/>
            </w:pPr>
            <w:r w:rsidRPr="00C01246">
              <w:rPr>
                <w:b/>
                <w:bCs/>
              </w:rPr>
              <w:t>Doses Acquired:</w:t>
            </w:r>
            <w:r>
              <w:rPr>
                <w:color w:val="auto"/>
              </w:rPr>
              <w:t xml:space="preserve"> </w:t>
            </w:r>
            <w:r w:rsidR="008B2323" w:rsidRPr="00F07264">
              <w:rPr>
                <w:color w:val="auto"/>
              </w:rPr>
              <w:t xml:space="preserve">420,000 </w:t>
            </w:r>
            <w:r w:rsidR="008B2323">
              <w:rPr>
                <w:color w:val="auto"/>
              </w:rPr>
              <w:t>(</w:t>
            </w:r>
            <w:hyperlink r:id="rId607" w:history="1">
              <w:r w:rsidR="008B2323" w:rsidRPr="008B2323">
                <w:rPr>
                  <w:rStyle w:val="Hyperlink"/>
                </w:rPr>
                <w:t>Link</w:t>
              </w:r>
            </w:hyperlink>
            <w:r w:rsidR="008B2323">
              <w:rPr>
                <w:color w:val="auto"/>
              </w:rPr>
              <w:t>)</w:t>
            </w:r>
          </w:p>
        </w:tc>
      </w:tr>
    </w:tbl>
    <w:p w14:paraId="1BD9ADB7" w14:textId="0E4FFC55" w:rsidR="00870575" w:rsidRPr="004C0A20" w:rsidRDefault="00870575" w:rsidP="004C0A20">
      <w:pPr>
        <w:pStyle w:val="Heading4"/>
      </w:pPr>
      <w:r w:rsidRPr="00C01246">
        <w:rPr>
          <w:b/>
          <w:bCs w:val="0"/>
        </w:rPr>
        <w:t>Latest Member State developments affecting the medical technology industry</w:t>
      </w:r>
    </w:p>
    <w:p w14:paraId="164091F9" w14:textId="6B479B2B" w:rsidR="00870575" w:rsidRDefault="00870575" w:rsidP="004C0A20">
      <w:pPr>
        <w:pStyle w:val="Heading5"/>
        <w:rPr>
          <w:b/>
          <w:bCs/>
        </w:rPr>
      </w:pPr>
      <w:r w:rsidRPr="004C0A20">
        <w:rPr>
          <w:b/>
          <w:bCs/>
        </w:rPr>
        <w:t>2021</w:t>
      </w:r>
    </w:p>
    <w:p w14:paraId="3518BCB4" w14:textId="09128B0C" w:rsidR="006F4C9F" w:rsidRDefault="006F4C9F" w:rsidP="006F4C9F">
      <w:pPr>
        <w:pStyle w:val="Heading6"/>
      </w:pPr>
      <w:r>
        <w:t>January</w:t>
      </w:r>
    </w:p>
    <w:p w14:paraId="2132FF77" w14:textId="2D949262" w:rsidR="006F4C9F" w:rsidRDefault="006F4C9F" w:rsidP="006F4C9F">
      <w:pPr>
        <w:pStyle w:val="Bulletslist"/>
      </w:pPr>
      <w:r w:rsidRPr="006F4C9F">
        <w:rPr>
          <w:b/>
          <w:bCs/>
        </w:rPr>
        <w:t>13 January:</w:t>
      </w:r>
      <w:r>
        <w:t xml:space="preserve"> </w:t>
      </w:r>
      <w:r w:rsidRPr="006F4C9F">
        <w:t>Slow start to vaccination campaign, 60% of December deliveries still not administered</w:t>
      </w:r>
      <w:r>
        <w:t xml:space="preserve"> – </w:t>
      </w:r>
      <w:hyperlink r:id="rId608" w:history="1">
        <w:r w:rsidRPr="006F4C9F">
          <w:rPr>
            <w:rStyle w:val="Hyperlink"/>
          </w:rPr>
          <w:t>RTL</w:t>
        </w:r>
      </w:hyperlink>
    </w:p>
    <w:p w14:paraId="37C0952A" w14:textId="656040BC" w:rsidR="006F4C9F" w:rsidRDefault="006F4C9F" w:rsidP="006F4C9F">
      <w:pPr>
        <w:pStyle w:val="Bulletslist"/>
      </w:pPr>
      <w:r>
        <w:rPr>
          <w:b/>
          <w:bCs/>
        </w:rPr>
        <w:t>11 January:</w:t>
      </w:r>
      <w:r>
        <w:t xml:space="preserve"> </w:t>
      </w:r>
      <w:r w:rsidRPr="006F4C9F">
        <w:t>Luxembourg: first EU Member State to be supplied with Moderna vaccine</w:t>
      </w:r>
      <w:r>
        <w:t xml:space="preserve"> – </w:t>
      </w:r>
      <w:hyperlink r:id="rId609" w:history="1">
        <w:r w:rsidRPr="006F4C9F">
          <w:rPr>
            <w:rStyle w:val="Hyperlink"/>
          </w:rPr>
          <w:t>GouvernementLU</w:t>
        </w:r>
      </w:hyperlink>
      <w:r>
        <w:t xml:space="preserve"> </w:t>
      </w:r>
    </w:p>
    <w:p w14:paraId="276CF28C" w14:textId="4AFED740" w:rsidR="006F4C9F" w:rsidRPr="006F4C9F" w:rsidRDefault="006F4C9F" w:rsidP="006F4C9F">
      <w:pPr>
        <w:pStyle w:val="Bulletslist"/>
      </w:pPr>
      <w:r>
        <w:rPr>
          <w:b/>
          <w:bCs/>
        </w:rPr>
        <w:lastRenderedPageBreak/>
        <w:t>9 January:</w:t>
      </w:r>
      <w:r>
        <w:t xml:space="preserve"> </w:t>
      </w:r>
      <w:r w:rsidRPr="006F4C9F">
        <w:t>Luxembourg to receive first Moderna doses on Monday</w:t>
      </w:r>
      <w:r>
        <w:t xml:space="preserve"> – </w:t>
      </w:r>
      <w:hyperlink r:id="rId610" w:history="1">
        <w:r w:rsidRPr="006F4C9F">
          <w:rPr>
            <w:rStyle w:val="Hyperlink"/>
          </w:rPr>
          <w:t xml:space="preserve">RTL </w:t>
        </w:r>
      </w:hyperlink>
      <w:r>
        <w:t xml:space="preserve"> </w:t>
      </w:r>
    </w:p>
    <w:p w14:paraId="7D0E1238" w14:textId="523F5A9D" w:rsidR="00407BBC" w:rsidRPr="004C0A20" w:rsidRDefault="00870575" w:rsidP="001425CB">
      <w:pPr>
        <w:pStyle w:val="Heading5"/>
        <w15:collapsed/>
        <w:rPr>
          <w:b/>
          <w:bCs/>
        </w:rPr>
      </w:pPr>
      <w:r w:rsidRPr="004C0A20">
        <w:rPr>
          <w:b/>
          <w:bCs/>
        </w:rPr>
        <w:t>2020</w:t>
      </w:r>
    </w:p>
    <w:p w14:paraId="004C3963" w14:textId="010A65B6" w:rsidR="008C075A" w:rsidRDefault="008C075A" w:rsidP="004C0A20">
      <w:pPr>
        <w:pStyle w:val="Heading6"/>
      </w:pPr>
      <w:r>
        <w:t>November</w:t>
      </w:r>
    </w:p>
    <w:p w14:paraId="2B2C1AF3" w14:textId="29322B4F" w:rsidR="00897ECF" w:rsidRPr="00AF5C94" w:rsidRDefault="00897ECF">
      <w:pPr>
        <w:pStyle w:val="Bulletslist"/>
      </w:pPr>
      <w:r w:rsidRPr="00AF5C94">
        <w:rPr>
          <w:b/>
          <w:bCs/>
        </w:rPr>
        <w:t>28 November</w:t>
      </w:r>
      <w:r>
        <w:t xml:space="preserve">: </w:t>
      </w:r>
      <w:r w:rsidRPr="00897ECF">
        <w:t>Coronavirus situation remains stable in Luxembourg</w:t>
      </w:r>
      <w:r>
        <w:t xml:space="preserve"> – </w:t>
      </w:r>
      <w:hyperlink r:id="rId611" w:history="1">
        <w:r w:rsidRPr="00897ECF">
          <w:rPr>
            <w:rStyle w:val="Hyperlink"/>
          </w:rPr>
          <w:t>RTL</w:t>
        </w:r>
      </w:hyperlink>
      <w:r>
        <w:t xml:space="preserve"> </w:t>
      </w:r>
    </w:p>
    <w:p w14:paraId="13D8ACEC" w14:textId="46829B08" w:rsidR="0061352D" w:rsidRPr="00C55FCE" w:rsidRDefault="0061352D">
      <w:pPr>
        <w:pStyle w:val="Bulletslist"/>
        <w:rPr>
          <w:rStyle w:val="Hyperlink"/>
          <w:color w:val="333333"/>
          <w:u w:val="none"/>
        </w:rPr>
      </w:pPr>
      <w:r w:rsidRPr="00241CD3">
        <w:rPr>
          <w:b/>
          <w:bCs/>
        </w:rPr>
        <w:t>4 November</w:t>
      </w:r>
      <w:r>
        <w:t xml:space="preserve">: Emergency services also affected by staff shortages - </w:t>
      </w:r>
      <w:hyperlink r:id="rId612" w:history="1">
        <w:r w:rsidRPr="0061352D">
          <w:rPr>
            <w:rStyle w:val="Hyperlink"/>
          </w:rPr>
          <w:t>RTL</w:t>
        </w:r>
      </w:hyperlink>
      <w:r w:rsidR="00897ECF">
        <w:rPr>
          <w:rStyle w:val="Hyperlink"/>
        </w:rPr>
        <w:t xml:space="preserve">  </w:t>
      </w:r>
    </w:p>
    <w:p w14:paraId="57F549BC" w14:textId="2AE356DE" w:rsidR="008C075A" w:rsidRPr="00241CD3" w:rsidRDefault="008C075A" w:rsidP="004C0A20">
      <w:pPr>
        <w:pStyle w:val="Heading6"/>
      </w:pPr>
      <w:r>
        <w:t>October</w:t>
      </w:r>
    </w:p>
    <w:p w14:paraId="0FAFFF59" w14:textId="10687EE4" w:rsidR="00053208" w:rsidRPr="00241CD3" w:rsidRDefault="00053208">
      <w:pPr>
        <w:pStyle w:val="Bulletslist"/>
      </w:pPr>
      <w:r w:rsidRPr="00241CD3">
        <w:rPr>
          <w:b/>
          <w:bCs/>
        </w:rPr>
        <w:t>28 October</w:t>
      </w:r>
      <w:r>
        <w:t xml:space="preserve">: Hospitals risk being overwhelmed by Covid patients - </w:t>
      </w:r>
      <w:hyperlink r:id="rId613" w:history="1">
        <w:r w:rsidRPr="00053208">
          <w:rPr>
            <w:rStyle w:val="Hyperlink"/>
          </w:rPr>
          <w:t>RTL</w:t>
        </w:r>
      </w:hyperlink>
    </w:p>
    <w:p w14:paraId="16741E26" w14:textId="33629235" w:rsidR="003004F5" w:rsidRPr="00C55FCE" w:rsidRDefault="003004F5">
      <w:pPr>
        <w:pStyle w:val="Bulletslist"/>
        <w:rPr>
          <w:rStyle w:val="Hyperlink"/>
          <w:color w:val="333333"/>
          <w:u w:val="none"/>
        </w:rPr>
      </w:pPr>
      <w:r w:rsidRPr="00201CA5">
        <w:rPr>
          <w:b/>
          <w:bCs/>
        </w:rPr>
        <w:t>2 October</w:t>
      </w:r>
      <w:r>
        <w:t xml:space="preserve">: Free corona test for travellers - </w:t>
      </w:r>
      <w:hyperlink r:id="rId614" w:history="1">
        <w:r w:rsidRPr="003004F5">
          <w:rPr>
            <w:rStyle w:val="Hyperlink"/>
          </w:rPr>
          <w:t>RTL</w:t>
        </w:r>
      </w:hyperlink>
    </w:p>
    <w:p w14:paraId="678FD5EA" w14:textId="33922548" w:rsidR="008C075A" w:rsidRPr="00201CA5" w:rsidRDefault="008C075A" w:rsidP="004C0A20">
      <w:pPr>
        <w:pStyle w:val="Heading6"/>
      </w:pPr>
      <w:r>
        <w:t>August</w:t>
      </w:r>
    </w:p>
    <w:p w14:paraId="78663030" w14:textId="4909C269" w:rsidR="005B13A7" w:rsidRPr="00450639" w:rsidRDefault="005B13A7">
      <w:pPr>
        <w:pStyle w:val="Bulletslist"/>
      </w:pPr>
      <w:r w:rsidRPr="00450639">
        <w:rPr>
          <w:b/>
          <w:bCs/>
        </w:rPr>
        <w:t>20 August</w:t>
      </w:r>
      <w:r>
        <w:t xml:space="preserve">: FFP2 masks withdrawn for non-compliance - </w:t>
      </w:r>
      <w:hyperlink r:id="rId615" w:history="1">
        <w:r w:rsidRPr="005B13A7">
          <w:rPr>
            <w:rStyle w:val="Hyperlink"/>
          </w:rPr>
          <w:t>RTL</w:t>
        </w:r>
      </w:hyperlink>
    </w:p>
    <w:p w14:paraId="3ECCA9E9" w14:textId="7883EE9F" w:rsidR="00414AF5" w:rsidRPr="00D148AC" w:rsidRDefault="00414AF5">
      <w:pPr>
        <w:pStyle w:val="Bulletslist"/>
      </w:pPr>
      <w:r w:rsidRPr="00D148AC">
        <w:rPr>
          <w:b/>
          <w:bCs/>
        </w:rPr>
        <w:t>12 August</w:t>
      </w:r>
      <w:r>
        <w:t xml:space="preserve">: Discussions on mandatory test for returning travellers ongoing - </w:t>
      </w:r>
      <w:hyperlink r:id="rId616" w:history="1">
        <w:r w:rsidRPr="00414AF5">
          <w:rPr>
            <w:rStyle w:val="Hyperlink"/>
          </w:rPr>
          <w:t>RTL</w:t>
        </w:r>
      </w:hyperlink>
    </w:p>
    <w:p w14:paraId="372DE7B4" w14:textId="14FABA77" w:rsidR="007D72DC" w:rsidRPr="00C55FCE" w:rsidRDefault="00D76296">
      <w:pPr>
        <w:pStyle w:val="Bulletslist"/>
        <w:rPr>
          <w:rStyle w:val="Hyperlink"/>
          <w:color w:val="333333"/>
          <w:u w:val="none"/>
        </w:rPr>
      </w:pPr>
      <w:r w:rsidRPr="00D148AC">
        <w:rPr>
          <w:b/>
          <w:bCs/>
        </w:rPr>
        <w:t>6 August</w:t>
      </w:r>
      <w:r>
        <w:t xml:space="preserve">: No false negatives or positives in testing campaign - </w:t>
      </w:r>
      <w:hyperlink r:id="rId617" w:history="1">
        <w:r w:rsidRPr="00D76296">
          <w:rPr>
            <w:rStyle w:val="Hyperlink"/>
          </w:rPr>
          <w:t>RTL</w:t>
        </w:r>
      </w:hyperlink>
    </w:p>
    <w:p w14:paraId="71D016F5" w14:textId="23AEDF05" w:rsidR="008C075A" w:rsidRPr="00D148AC" w:rsidRDefault="008C075A" w:rsidP="004C0A20">
      <w:pPr>
        <w:pStyle w:val="Heading6"/>
      </w:pPr>
      <w:r>
        <w:t>June</w:t>
      </w:r>
    </w:p>
    <w:p w14:paraId="6C2D159F" w14:textId="450DA2DE" w:rsidR="008201D8" w:rsidRPr="004E5C9E" w:rsidRDefault="008201D8">
      <w:pPr>
        <w:pStyle w:val="Bulletslist"/>
      </w:pPr>
      <w:r w:rsidRPr="004E5C9E">
        <w:rPr>
          <w:b/>
          <w:bCs/>
        </w:rPr>
        <w:t>20 June</w:t>
      </w:r>
      <w:r>
        <w:t xml:space="preserve">: Hospitals set up a non-profit organisation to manage Luxembourg’s medical supplies - </w:t>
      </w:r>
      <w:hyperlink r:id="rId618" w:history="1">
        <w:r w:rsidRPr="008201D8">
          <w:rPr>
            <w:rStyle w:val="Hyperlink"/>
          </w:rPr>
          <w:t>RTL</w:t>
        </w:r>
      </w:hyperlink>
    </w:p>
    <w:p w14:paraId="2352EEE2" w14:textId="0AB2F424" w:rsidR="008201D8" w:rsidRPr="004E5C9E" w:rsidRDefault="008201D8">
      <w:pPr>
        <w:pStyle w:val="Bulletslist"/>
      </w:pPr>
      <w:r w:rsidRPr="004E5C9E">
        <w:rPr>
          <w:b/>
          <w:bCs/>
        </w:rPr>
        <w:t>18 June</w:t>
      </w:r>
      <w:r>
        <w:t xml:space="preserve">: Large scale testing plan starting to gain momentum - </w:t>
      </w:r>
      <w:hyperlink r:id="rId619" w:history="1">
        <w:r w:rsidRPr="008201D8">
          <w:rPr>
            <w:rStyle w:val="Hyperlink"/>
          </w:rPr>
          <w:t>RTL</w:t>
        </w:r>
      </w:hyperlink>
    </w:p>
    <w:p w14:paraId="7E54D898" w14:textId="6B5B2979" w:rsidR="00DB7D85" w:rsidRPr="005D766F" w:rsidRDefault="00DB7D85">
      <w:pPr>
        <w:pStyle w:val="Bulletslist"/>
      </w:pPr>
      <w:r w:rsidRPr="005D766F">
        <w:rPr>
          <w:b/>
          <w:bCs/>
        </w:rPr>
        <w:t>5 June</w:t>
      </w:r>
      <w:r>
        <w:t xml:space="preserve">: Temporary care centres for corona close on Monday - </w:t>
      </w:r>
      <w:hyperlink r:id="rId620" w:history="1">
        <w:r w:rsidRPr="00DB7D85">
          <w:rPr>
            <w:rStyle w:val="Hyperlink"/>
          </w:rPr>
          <w:t>RTL</w:t>
        </w:r>
      </w:hyperlink>
    </w:p>
    <w:p w14:paraId="181FA667" w14:textId="576890E6" w:rsidR="00493914" w:rsidRPr="00C55FCE" w:rsidRDefault="00493914">
      <w:pPr>
        <w:pStyle w:val="Bulletslist"/>
        <w:rPr>
          <w:rStyle w:val="Hyperlink"/>
          <w:color w:val="333333"/>
          <w:u w:val="none"/>
        </w:rPr>
      </w:pPr>
      <w:r w:rsidRPr="00CD21BC">
        <w:rPr>
          <w:b/>
          <w:bCs/>
        </w:rPr>
        <w:t>3 June</w:t>
      </w:r>
      <w:r>
        <w:t xml:space="preserve">: Luxembourg hospitals face difficulties returning to ‘normal’ - </w:t>
      </w:r>
      <w:hyperlink r:id="rId621" w:history="1">
        <w:r w:rsidRPr="00493914">
          <w:rPr>
            <w:rStyle w:val="Hyperlink"/>
          </w:rPr>
          <w:t>RTL</w:t>
        </w:r>
      </w:hyperlink>
    </w:p>
    <w:p w14:paraId="618BBA31" w14:textId="59E8FDB0" w:rsidR="008C075A" w:rsidRPr="00CD21BC" w:rsidRDefault="008C075A" w:rsidP="004C0A20">
      <w:pPr>
        <w:pStyle w:val="Heading6"/>
      </w:pPr>
      <w:r>
        <w:t>May</w:t>
      </w:r>
    </w:p>
    <w:p w14:paraId="1860B4CE" w14:textId="5A520892" w:rsidR="0000227F" w:rsidRPr="004650B0" w:rsidRDefault="0000227F">
      <w:pPr>
        <w:pStyle w:val="Bulletslist"/>
      </w:pPr>
      <w:r w:rsidRPr="004650B0">
        <w:rPr>
          <w:b/>
          <w:bCs/>
        </w:rPr>
        <w:t>25 May</w:t>
      </w:r>
      <w:r>
        <w:t xml:space="preserve">: Testing not in drive-through form anymore - </w:t>
      </w:r>
      <w:hyperlink r:id="rId622" w:history="1">
        <w:r w:rsidRPr="0000227F">
          <w:rPr>
            <w:rStyle w:val="Hyperlink"/>
          </w:rPr>
          <w:t>RTL</w:t>
        </w:r>
      </w:hyperlink>
    </w:p>
    <w:p w14:paraId="148E47DA" w14:textId="053D3681" w:rsidR="001E4D17" w:rsidRPr="004B5AB1" w:rsidRDefault="001E4D17">
      <w:pPr>
        <w:pStyle w:val="Bulletslist"/>
      </w:pPr>
      <w:r w:rsidRPr="004B5AB1">
        <w:rPr>
          <w:b/>
          <w:bCs/>
        </w:rPr>
        <w:t>19 May</w:t>
      </w:r>
      <w:r>
        <w:t xml:space="preserve">: Luxembourgish testing capacity is slowly rising – </w:t>
      </w:r>
      <w:hyperlink r:id="rId623" w:history="1">
        <w:r w:rsidRPr="001E4D17">
          <w:rPr>
            <w:rStyle w:val="Hyperlink"/>
          </w:rPr>
          <w:t>L’essentiel</w:t>
        </w:r>
      </w:hyperlink>
    </w:p>
    <w:p w14:paraId="132BA7F4" w14:textId="186C79ED" w:rsidR="00C343EA" w:rsidRPr="00693990" w:rsidRDefault="00C343EA">
      <w:pPr>
        <w:pStyle w:val="Bulletslist"/>
      </w:pPr>
      <w:r w:rsidRPr="00693990">
        <w:rPr>
          <w:b/>
          <w:bCs/>
        </w:rPr>
        <w:t>14 May</w:t>
      </w:r>
      <w:r>
        <w:t xml:space="preserve">: 27 Million masks distributed to municipalities - </w:t>
      </w:r>
      <w:hyperlink r:id="rId624" w:history="1">
        <w:r w:rsidRPr="00C343EA">
          <w:rPr>
            <w:rStyle w:val="Hyperlink"/>
          </w:rPr>
          <w:t>RTL</w:t>
        </w:r>
      </w:hyperlink>
    </w:p>
    <w:p w14:paraId="604D4102" w14:textId="35C2F487" w:rsidR="002A5DAA" w:rsidRPr="003E2677" w:rsidRDefault="002A5DAA">
      <w:pPr>
        <w:pStyle w:val="Bulletslist"/>
      </w:pPr>
      <w:r w:rsidRPr="003E2677">
        <w:rPr>
          <w:b/>
          <w:bCs/>
        </w:rPr>
        <w:t>14 May</w:t>
      </w:r>
      <w:r>
        <w:t xml:space="preserve">: New testing strategy in full capacity from June 1 - </w:t>
      </w:r>
      <w:hyperlink r:id="rId625" w:history="1">
        <w:r w:rsidRPr="002A5DAA">
          <w:rPr>
            <w:rStyle w:val="Hyperlink"/>
          </w:rPr>
          <w:t>RTL</w:t>
        </w:r>
      </w:hyperlink>
    </w:p>
    <w:p w14:paraId="1C3D2AD3" w14:textId="1C0AAAF5" w:rsidR="003A2EA9" w:rsidRPr="003A75B5" w:rsidRDefault="00E2196A">
      <w:pPr>
        <w:pStyle w:val="Bulletslist"/>
      </w:pPr>
      <w:r w:rsidRPr="003A75B5">
        <w:rPr>
          <w:b/>
          <w:bCs/>
        </w:rPr>
        <w:t>13 May</w:t>
      </w:r>
      <w:r>
        <w:t xml:space="preserve">: Large scale testing plan encounters logistical issues - </w:t>
      </w:r>
      <w:hyperlink r:id="rId626" w:history="1">
        <w:r w:rsidRPr="00E2196A">
          <w:rPr>
            <w:rStyle w:val="Hyperlink"/>
          </w:rPr>
          <w:t>RTL</w:t>
        </w:r>
      </w:hyperlink>
    </w:p>
    <w:p w14:paraId="5C8A3822" w14:textId="0421B584" w:rsidR="009D6F28" w:rsidRPr="009E6572" w:rsidRDefault="009D6F28">
      <w:pPr>
        <w:pStyle w:val="Bulletslist"/>
      </w:pPr>
      <w:r w:rsidRPr="009E6572">
        <w:rPr>
          <w:b/>
          <w:bCs/>
        </w:rPr>
        <w:t>4 May</w:t>
      </w:r>
      <w:r>
        <w:t xml:space="preserve">: Phase 2 of exit strategy announced, everyone to receive 50 face masks - </w:t>
      </w:r>
      <w:hyperlink r:id="rId627" w:history="1">
        <w:r w:rsidRPr="009D6F28">
          <w:rPr>
            <w:rStyle w:val="Hyperlink"/>
          </w:rPr>
          <w:t>RTL</w:t>
        </w:r>
      </w:hyperlink>
    </w:p>
    <w:p w14:paraId="78F121E9" w14:textId="77777777" w:rsidR="00D21B9E" w:rsidRPr="00826553" w:rsidRDefault="00D21B9E" w:rsidP="00D21B9E">
      <w:pPr>
        <w:pStyle w:val="Bulletslist"/>
        <w:numPr>
          <w:ilvl w:val="0"/>
          <w:numId w:val="0"/>
        </w:numPr>
        <w:ind w:left="360"/>
      </w:pPr>
    </w:p>
    <w:p w14:paraId="0D522084" w14:textId="77777777" w:rsidR="00EF4D78" w:rsidRPr="00C55FCE" w:rsidRDefault="00EF4D78" w:rsidP="00C55FCE"/>
    <w:p w14:paraId="696AD80E" w14:textId="77777777" w:rsidR="0081102F" w:rsidRPr="00C55FCE" w:rsidRDefault="0081102F" w:rsidP="004C0A20">
      <w:pPr>
        <w:pStyle w:val="NoSpacing"/>
      </w:pPr>
    </w:p>
    <w:p w14:paraId="5E76E8CD" w14:textId="77777777" w:rsidR="00870575" w:rsidRDefault="00870575" w:rsidP="00C261AC">
      <w:pPr>
        <w:pStyle w:val="Heading3"/>
      </w:pPr>
    </w:p>
    <w:p w14:paraId="67F93A1E" w14:textId="1803A252" w:rsidR="0031540D" w:rsidRDefault="0031540D" w:rsidP="00C261AC">
      <w:pPr>
        <w:pStyle w:val="Heading3"/>
      </w:pPr>
      <w:bookmarkStart w:id="58" w:name="_Toc61450726"/>
      <w:r w:rsidRPr="0031540D">
        <w:t>Malta</w:t>
      </w:r>
      <w:bookmarkEnd w:id="58"/>
    </w:p>
    <w:tbl>
      <w:tblPr>
        <w:tblStyle w:val="GridTable4-Accent4"/>
        <w:tblW w:w="0" w:type="auto"/>
        <w:tblLook w:val="04A0" w:firstRow="1" w:lastRow="0" w:firstColumn="1" w:lastColumn="0" w:noHBand="0" w:noVBand="1"/>
      </w:tblPr>
      <w:tblGrid>
        <w:gridCol w:w="4700"/>
        <w:gridCol w:w="3485"/>
        <w:gridCol w:w="5220"/>
      </w:tblGrid>
      <w:tr w:rsidR="00C06581" w14:paraId="121590FF" w14:textId="28CAD266"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0" w:type="dxa"/>
          </w:tcPr>
          <w:p w14:paraId="40CB2D23" w14:textId="77777777" w:rsidR="00C06581" w:rsidRPr="004371AA" w:rsidRDefault="00C06581" w:rsidP="00C06581">
            <w:pPr>
              <w:rPr>
                <w:color w:val="FFFFFF" w:themeColor="background1"/>
              </w:rPr>
            </w:pPr>
            <w:bookmarkStart w:id="59" w:name="_Hlk56587006"/>
            <w:r w:rsidRPr="004371AA">
              <w:rPr>
                <w:color w:val="FFFFFF" w:themeColor="background1"/>
              </w:rPr>
              <w:t>Relevant national websites</w:t>
            </w:r>
          </w:p>
        </w:tc>
        <w:tc>
          <w:tcPr>
            <w:tcW w:w="3485" w:type="dxa"/>
          </w:tcPr>
          <w:p w14:paraId="4D8F6B56" w14:textId="77777777"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07F658D1" w14:textId="46AADE29" w:rsidR="00C06581" w:rsidRPr="004371AA" w:rsidRDefault="00C06581" w:rsidP="00C06581">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C06581" w14:paraId="29AA3F70" w14:textId="10BA0187"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00" w:type="dxa"/>
          </w:tcPr>
          <w:p w14:paraId="16716422" w14:textId="77777777" w:rsidR="00C06581" w:rsidRPr="004371AA" w:rsidRDefault="00860DF2" w:rsidP="00C06581">
            <w:pPr>
              <w:pStyle w:val="Bulletslist"/>
              <w:rPr>
                <w:rStyle w:val="Hyperlink"/>
                <w:rFonts w:cs="Arial"/>
                <w:b w:val="0"/>
                <w:bCs w:val="0"/>
                <w:color w:val="333333"/>
                <w:szCs w:val="20"/>
                <w:u w:val="none"/>
              </w:rPr>
            </w:pPr>
            <w:hyperlink r:id="rId628" w:history="1">
              <w:r w:rsidR="00C06581" w:rsidRPr="004371AA">
                <w:rPr>
                  <w:rStyle w:val="Hyperlink"/>
                  <w:rFonts w:cs="Arial"/>
                  <w:b w:val="0"/>
                  <w:bCs w:val="0"/>
                  <w:szCs w:val="20"/>
                </w:rPr>
                <w:t>Official Information on COVID-19</w:t>
              </w:r>
            </w:hyperlink>
          </w:p>
          <w:p w14:paraId="45E8AC3B" w14:textId="171B2DEB" w:rsidR="00C06581" w:rsidRPr="004371AA" w:rsidRDefault="00C06581" w:rsidP="00C06581">
            <w:pPr>
              <w:pStyle w:val="Bulletslist"/>
              <w:jc w:val="left"/>
              <w:rPr>
                <w:b w:val="0"/>
                <w:bCs w:val="0"/>
              </w:rPr>
            </w:pPr>
            <w:r w:rsidRPr="004371AA">
              <w:rPr>
                <w:rStyle w:val="Hyperlink"/>
                <w:rFonts w:cs="Arial"/>
                <w:b w:val="0"/>
                <w:bCs w:val="0"/>
                <w:color w:val="auto"/>
                <w:szCs w:val="20"/>
                <w:u w:val="none"/>
              </w:rPr>
              <w:t>Overview of travel protocol for Malta -</w:t>
            </w:r>
            <w:r w:rsidRPr="004371AA">
              <w:rPr>
                <w:rStyle w:val="Hyperlink"/>
                <w:rFonts w:cs="Arial"/>
                <w:b w:val="0"/>
                <w:bCs w:val="0"/>
                <w:szCs w:val="20"/>
              </w:rPr>
              <w:t xml:space="preserve"> </w:t>
            </w:r>
            <w:hyperlink r:id="rId629" w:history="1">
              <w:r w:rsidRPr="004371AA">
                <w:rPr>
                  <w:rStyle w:val="Hyperlink"/>
                  <w:rFonts w:cs="Arial"/>
                  <w:b w:val="0"/>
                  <w:bCs w:val="0"/>
                  <w:szCs w:val="20"/>
                </w:rPr>
                <w:t>VisitMalta</w:t>
              </w:r>
            </w:hyperlink>
          </w:p>
        </w:tc>
        <w:tc>
          <w:tcPr>
            <w:tcW w:w="3485" w:type="dxa"/>
          </w:tcPr>
          <w:p w14:paraId="0A24324C" w14:textId="0C48CE3C" w:rsidR="00C06581" w:rsidRDefault="00B14C2B" w:rsidP="00C06581">
            <w:pPr>
              <w:jc w:val="left"/>
              <w:cnfStyle w:val="000000100000" w:firstRow="0" w:lastRow="0" w:firstColumn="0" w:lastColumn="0" w:oddVBand="0" w:evenVBand="0" w:oddHBand="1" w:evenHBand="0" w:firstRowFirstColumn="0" w:firstRowLastColumn="0" w:lastRowFirstColumn="0" w:lastRowLastColumn="0"/>
              <w:rPr>
                <w:color w:val="auto"/>
              </w:rPr>
            </w:pPr>
            <w:r>
              <w:t>Authorities</w:t>
            </w:r>
            <w:r w:rsidRPr="00B14C2B">
              <w:t xml:space="preserve"> are maintaining some domestic restrictions </w:t>
            </w:r>
            <w:r w:rsidR="00093D9C" w:rsidRPr="00093D9C">
              <w:t xml:space="preserve">through mid-January </w:t>
            </w:r>
            <w:r>
              <w:t>(</w:t>
            </w:r>
            <w:hyperlink r:id="rId630" w:history="1">
              <w:r w:rsidRPr="00B14C2B">
                <w:rPr>
                  <w:rStyle w:val="Hyperlink"/>
                </w:rPr>
                <w:t>Link</w:t>
              </w:r>
            </w:hyperlink>
            <w:r>
              <w:t>)</w:t>
            </w:r>
          </w:p>
        </w:tc>
        <w:tc>
          <w:tcPr>
            <w:tcW w:w="5220" w:type="dxa"/>
          </w:tcPr>
          <w:p w14:paraId="6C72C268" w14:textId="78BFFC0D" w:rsidR="00870575"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B14C2B">
              <w:t>27 December 2020</w:t>
            </w:r>
          </w:p>
          <w:p w14:paraId="099911DC" w14:textId="4AB9B745" w:rsidR="00870575" w:rsidRPr="00C01246"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E10EE1">
              <w:t>32</w:t>
            </w:r>
            <w:r w:rsidR="00E10EE1">
              <w:rPr>
                <w:b/>
                <w:bCs/>
              </w:rPr>
              <w:t xml:space="preserve"> </w:t>
            </w:r>
            <w:r w:rsidR="00E10EE1" w:rsidRPr="00C01246">
              <w:t>doses per 100 people</w:t>
            </w:r>
            <w:r w:rsidR="00E10EE1">
              <w:t xml:space="preserve"> (3 January 2021)</w:t>
            </w:r>
          </w:p>
          <w:p w14:paraId="21B0D8DC" w14:textId="4E2C0973" w:rsidR="00C06581"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hyperlink r:id="rId631" w:history="1">
              <w:r w:rsidR="008B2323" w:rsidRPr="00F07264">
                <w:rPr>
                  <w:rStyle w:val="Hyperlink"/>
                </w:rPr>
                <w:t>Malta’s Vaccination Strategy</w:t>
              </w:r>
            </w:hyperlink>
          </w:p>
          <w:p w14:paraId="4AD942FA" w14:textId="4C1F83EC" w:rsidR="00C06581" w:rsidRPr="004371AA"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color w:val="auto"/>
              </w:rPr>
              <w:t xml:space="preserve"> </w:t>
            </w:r>
            <w:r w:rsidR="00A61DF2" w:rsidRPr="00334249">
              <w:rPr>
                <w:i/>
                <w:iCs/>
              </w:rPr>
              <w:t>N/A</w:t>
            </w:r>
          </w:p>
        </w:tc>
      </w:tr>
    </w:tbl>
    <w:bookmarkEnd w:id="59"/>
    <w:p w14:paraId="7CC75BCC" w14:textId="7F53B487" w:rsidR="00870575" w:rsidRPr="004C0A20" w:rsidRDefault="00870575" w:rsidP="004C0A20">
      <w:pPr>
        <w:pStyle w:val="Heading4"/>
      </w:pPr>
      <w:r w:rsidRPr="00C01246">
        <w:rPr>
          <w:b/>
          <w:bCs w:val="0"/>
        </w:rPr>
        <w:t>Latest Member State developments affecting the medical technology industry</w:t>
      </w:r>
    </w:p>
    <w:p w14:paraId="75987AC7" w14:textId="5099DE17" w:rsidR="00870575" w:rsidRDefault="00870575" w:rsidP="004C0A20">
      <w:pPr>
        <w:pStyle w:val="Heading5"/>
        <w:rPr>
          <w:b/>
          <w:bCs/>
        </w:rPr>
      </w:pPr>
      <w:r w:rsidRPr="004C0A20">
        <w:rPr>
          <w:b/>
          <w:bCs/>
        </w:rPr>
        <w:t>2021</w:t>
      </w:r>
    </w:p>
    <w:p w14:paraId="39E9E6F5" w14:textId="4E9C8597" w:rsidR="002F41EA" w:rsidRDefault="002F41EA" w:rsidP="002F41EA">
      <w:pPr>
        <w:pStyle w:val="Heading6"/>
      </w:pPr>
      <w:r>
        <w:t>January</w:t>
      </w:r>
    </w:p>
    <w:p w14:paraId="79F14F48" w14:textId="22FDF446" w:rsidR="002F41EA" w:rsidRPr="002F41EA" w:rsidRDefault="002F41EA" w:rsidP="002F41EA">
      <w:pPr>
        <w:pStyle w:val="Bulletslist"/>
      </w:pPr>
      <w:r w:rsidRPr="002F41EA">
        <w:rPr>
          <w:b/>
          <w:bCs/>
        </w:rPr>
        <w:t>4 January:</w:t>
      </w:r>
      <w:r>
        <w:t xml:space="preserve"> </w:t>
      </w:r>
      <w:r w:rsidRPr="002F41EA">
        <w:t>Doctors disappointed at low target of COVID-19 vaccination</w:t>
      </w:r>
      <w:r>
        <w:t xml:space="preserve"> – </w:t>
      </w:r>
      <w:hyperlink r:id="rId632" w:anchor=".X_XcDdhKiUl" w:history="1">
        <w:r w:rsidRPr="002F41EA">
          <w:rPr>
            <w:rStyle w:val="Hyperlink"/>
          </w:rPr>
          <w:t>MT</w:t>
        </w:r>
      </w:hyperlink>
      <w:r>
        <w:t xml:space="preserve"> </w:t>
      </w:r>
    </w:p>
    <w:p w14:paraId="55C4AC7C" w14:textId="340A0A28" w:rsidR="005A626E" w:rsidRPr="004C0A20" w:rsidRDefault="00870575" w:rsidP="001425CB">
      <w:pPr>
        <w:pStyle w:val="Heading5"/>
        <w15:collapsed/>
        <w:rPr>
          <w:b/>
          <w:bCs/>
        </w:rPr>
      </w:pPr>
      <w:r w:rsidRPr="004C0A20">
        <w:rPr>
          <w:b/>
          <w:bCs/>
        </w:rPr>
        <w:t>2020</w:t>
      </w:r>
    </w:p>
    <w:p w14:paraId="23B33721" w14:textId="579E1DF5" w:rsidR="00897ECF" w:rsidRDefault="00897ECF" w:rsidP="004C0A20">
      <w:pPr>
        <w:pStyle w:val="Heading6"/>
      </w:pPr>
      <w:r>
        <w:t>December</w:t>
      </w:r>
    </w:p>
    <w:p w14:paraId="0AD59802" w14:textId="3ADA04F6" w:rsidR="00D80F67" w:rsidRPr="0071482C" w:rsidRDefault="00D80F67" w:rsidP="00AF5C94">
      <w:pPr>
        <w:pStyle w:val="Bulletslist"/>
      </w:pPr>
      <w:r w:rsidRPr="0071482C">
        <w:rPr>
          <w:b/>
          <w:bCs/>
        </w:rPr>
        <w:t>15 December:</w:t>
      </w:r>
      <w:r>
        <w:t xml:space="preserve"> </w:t>
      </w:r>
      <w:r w:rsidRPr="00D80F67">
        <w:t>Malta expects to start COVID-19 vaccinations by year's end</w:t>
      </w:r>
      <w:r>
        <w:t xml:space="preserve"> – </w:t>
      </w:r>
      <w:hyperlink r:id="rId633" w:history="1">
        <w:r w:rsidRPr="00D80F67">
          <w:rPr>
            <w:rStyle w:val="Hyperlink"/>
          </w:rPr>
          <w:t>ToM</w:t>
        </w:r>
      </w:hyperlink>
      <w:r>
        <w:t xml:space="preserve"> </w:t>
      </w:r>
    </w:p>
    <w:p w14:paraId="072EFDB3" w14:textId="11DDF390" w:rsidR="008B2323" w:rsidRPr="00F07264" w:rsidRDefault="008B2323" w:rsidP="00AF5C94">
      <w:pPr>
        <w:pStyle w:val="Bulletslist"/>
      </w:pPr>
      <w:r w:rsidRPr="00F07264">
        <w:rPr>
          <w:b/>
          <w:bCs/>
        </w:rPr>
        <w:t>4 December:</w:t>
      </w:r>
      <w:r>
        <w:t xml:space="preserve"> </w:t>
      </w:r>
      <w:r w:rsidRPr="008B2323">
        <w:t>Vaccine expected in Malta by first week of January</w:t>
      </w:r>
      <w:r>
        <w:t xml:space="preserve"> – </w:t>
      </w:r>
      <w:hyperlink r:id="rId634" w:history="1">
        <w:r w:rsidRPr="008B2323">
          <w:rPr>
            <w:rStyle w:val="Hyperlink"/>
          </w:rPr>
          <w:t>ToM</w:t>
        </w:r>
      </w:hyperlink>
      <w:r>
        <w:t xml:space="preserve"> </w:t>
      </w:r>
    </w:p>
    <w:p w14:paraId="67F031BE" w14:textId="67D8E751" w:rsidR="00897ECF" w:rsidRPr="00897ECF" w:rsidRDefault="00897ECF" w:rsidP="00AF5C94">
      <w:pPr>
        <w:pStyle w:val="Bulletslist"/>
      </w:pPr>
      <w:r w:rsidRPr="00AF5C94">
        <w:rPr>
          <w:b/>
          <w:bCs/>
        </w:rPr>
        <w:t>2 December</w:t>
      </w:r>
      <w:r>
        <w:t xml:space="preserve">: </w:t>
      </w:r>
      <w:r w:rsidRPr="00897ECF">
        <w:t>Bernard Grech calls for detailed COVID-19 vaccine strategy for Malta</w:t>
      </w:r>
      <w:r>
        <w:t xml:space="preserve"> – </w:t>
      </w:r>
      <w:hyperlink r:id="rId635" w:history="1">
        <w:r w:rsidRPr="00897ECF">
          <w:rPr>
            <w:rStyle w:val="Hyperlink"/>
          </w:rPr>
          <w:t>ToM</w:t>
        </w:r>
      </w:hyperlink>
      <w:r>
        <w:t xml:space="preserve"> </w:t>
      </w:r>
    </w:p>
    <w:p w14:paraId="4C29944A" w14:textId="449859A0" w:rsidR="00ED3470" w:rsidRDefault="00ED3470" w:rsidP="004C0A20">
      <w:pPr>
        <w:pStyle w:val="Heading6"/>
      </w:pPr>
      <w:r>
        <w:t>November</w:t>
      </w:r>
    </w:p>
    <w:p w14:paraId="14E63564" w14:textId="702C3559" w:rsidR="00C31CB9" w:rsidRPr="00DA454A" w:rsidRDefault="00C31CB9">
      <w:pPr>
        <w:pStyle w:val="Bulletslist"/>
      </w:pPr>
      <w:r w:rsidRPr="00DA454A">
        <w:rPr>
          <w:b/>
          <w:bCs/>
        </w:rPr>
        <w:t>23 November</w:t>
      </w:r>
      <w:r>
        <w:t xml:space="preserve">: </w:t>
      </w:r>
      <w:r w:rsidRPr="00C31CB9">
        <w:t>Rapid COVID-19 tests introduced in Malta recently cannot be sold over the counter</w:t>
      </w:r>
      <w:r>
        <w:t xml:space="preserve"> – </w:t>
      </w:r>
      <w:hyperlink r:id="rId636" w:history="1">
        <w:r w:rsidRPr="00C31CB9">
          <w:rPr>
            <w:rStyle w:val="Hyperlink"/>
          </w:rPr>
          <w:t>ToM</w:t>
        </w:r>
      </w:hyperlink>
      <w:r>
        <w:t xml:space="preserve"> </w:t>
      </w:r>
    </w:p>
    <w:p w14:paraId="083A965F" w14:textId="2CFD850E" w:rsidR="00E2269B" w:rsidRPr="00C55FCE" w:rsidRDefault="00E2269B">
      <w:pPr>
        <w:pStyle w:val="Bulletslist"/>
      </w:pPr>
      <w:r w:rsidRPr="00C55FCE">
        <w:rPr>
          <w:b/>
          <w:bCs/>
        </w:rPr>
        <w:t>18 November</w:t>
      </w:r>
      <w:r>
        <w:t xml:space="preserve">: Second batch of flu vaccines expected before December as first batch ran out - </w:t>
      </w:r>
      <w:hyperlink r:id="rId637" w:history="1">
        <w:r w:rsidRPr="00E2269B">
          <w:rPr>
            <w:rStyle w:val="Hyperlink"/>
          </w:rPr>
          <w:t>ToM</w:t>
        </w:r>
      </w:hyperlink>
    </w:p>
    <w:p w14:paraId="21CB0C41" w14:textId="515A173E" w:rsidR="00ED3470" w:rsidRPr="00C55FCE" w:rsidRDefault="005C6013" w:rsidP="00C55FCE">
      <w:pPr>
        <w:pStyle w:val="Bulletslist"/>
      </w:pPr>
      <w:r w:rsidRPr="00C55FCE">
        <w:rPr>
          <w:b/>
          <w:bCs/>
        </w:rPr>
        <w:t>8 November</w:t>
      </w:r>
      <w:r>
        <w:t xml:space="preserve">: Shadow health minister advocates for testing whole population - </w:t>
      </w:r>
      <w:hyperlink r:id="rId638" w:history="1">
        <w:r w:rsidRPr="005C6013">
          <w:rPr>
            <w:rStyle w:val="Hyperlink"/>
          </w:rPr>
          <w:t>ToM</w:t>
        </w:r>
      </w:hyperlink>
    </w:p>
    <w:p w14:paraId="2B49A391" w14:textId="53B7C5BC" w:rsidR="008C075A" w:rsidRDefault="008C075A" w:rsidP="004C0A20">
      <w:pPr>
        <w:pStyle w:val="Heading6"/>
      </w:pPr>
      <w:r>
        <w:t>October</w:t>
      </w:r>
    </w:p>
    <w:p w14:paraId="68FFB0F1" w14:textId="28996B3B" w:rsidR="00982512" w:rsidRPr="00241CD3" w:rsidRDefault="00982512" w:rsidP="00D21B9E">
      <w:pPr>
        <w:pStyle w:val="Bulletslist"/>
        <w:rPr>
          <w:rFonts w:cs="Arial"/>
          <w:szCs w:val="20"/>
        </w:rPr>
      </w:pPr>
      <w:r w:rsidRPr="00241CD3">
        <w:rPr>
          <w:rFonts w:cs="Arial"/>
          <w:b/>
          <w:bCs/>
          <w:szCs w:val="20"/>
        </w:rPr>
        <w:t>28 October</w:t>
      </w:r>
      <w:r>
        <w:rPr>
          <w:rFonts w:cs="Arial"/>
          <w:szCs w:val="20"/>
        </w:rPr>
        <w:t xml:space="preserve">: Malta to carry out 1,000 daily rapid tests as two new centres open - </w:t>
      </w:r>
      <w:hyperlink r:id="rId639" w:history="1">
        <w:r w:rsidRPr="00982512">
          <w:rPr>
            <w:rStyle w:val="Hyperlink"/>
            <w:rFonts w:cs="Arial"/>
            <w:szCs w:val="20"/>
          </w:rPr>
          <w:t>ToM</w:t>
        </w:r>
      </w:hyperlink>
    </w:p>
    <w:p w14:paraId="62922D02" w14:textId="2418D8D4" w:rsidR="00982512" w:rsidRPr="00241CD3" w:rsidRDefault="00982512" w:rsidP="00D21B9E">
      <w:pPr>
        <w:pStyle w:val="Bulletslist"/>
        <w:rPr>
          <w:rFonts w:cs="Arial"/>
          <w:szCs w:val="20"/>
        </w:rPr>
      </w:pPr>
      <w:r w:rsidRPr="00241CD3">
        <w:rPr>
          <w:rFonts w:cs="Arial"/>
          <w:b/>
          <w:bCs/>
          <w:szCs w:val="20"/>
        </w:rPr>
        <w:t>27 October</w:t>
      </w:r>
      <w:r>
        <w:rPr>
          <w:rFonts w:cs="Arial"/>
          <w:szCs w:val="20"/>
        </w:rPr>
        <w:t xml:space="preserve">: Non-essential surgeries to be postponed - </w:t>
      </w:r>
      <w:hyperlink r:id="rId640" w:history="1">
        <w:r w:rsidRPr="00982512">
          <w:rPr>
            <w:rStyle w:val="Hyperlink"/>
            <w:rFonts w:cs="Arial"/>
            <w:szCs w:val="20"/>
          </w:rPr>
          <w:t>ToM</w:t>
        </w:r>
      </w:hyperlink>
    </w:p>
    <w:p w14:paraId="1F48F1EE" w14:textId="572C890A" w:rsidR="00982512" w:rsidRPr="00241CD3" w:rsidRDefault="00982512" w:rsidP="00D21B9E">
      <w:pPr>
        <w:pStyle w:val="Bulletslist"/>
        <w:rPr>
          <w:rFonts w:cs="Arial"/>
          <w:szCs w:val="20"/>
        </w:rPr>
      </w:pPr>
      <w:r w:rsidRPr="00241CD3">
        <w:rPr>
          <w:rFonts w:cs="Arial"/>
          <w:b/>
          <w:bCs/>
          <w:szCs w:val="20"/>
        </w:rPr>
        <w:t>27 October</w:t>
      </w:r>
      <w:r>
        <w:rPr>
          <w:rFonts w:cs="Arial"/>
          <w:szCs w:val="20"/>
        </w:rPr>
        <w:t xml:space="preserve">: Health Minister explains hierarchy of COVID-19 testing - </w:t>
      </w:r>
      <w:hyperlink r:id="rId641" w:history="1">
        <w:r w:rsidRPr="00982512">
          <w:rPr>
            <w:rStyle w:val="Hyperlink"/>
            <w:rFonts w:cs="Arial"/>
            <w:szCs w:val="20"/>
          </w:rPr>
          <w:t>ToM</w:t>
        </w:r>
      </w:hyperlink>
    </w:p>
    <w:p w14:paraId="3043FBFB" w14:textId="679733A5" w:rsidR="00EB4539" w:rsidRPr="00241CD3" w:rsidRDefault="00EB4539" w:rsidP="00D21B9E">
      <w:pPr>
        <w:pStyle w:val="Bulletslist"/>
        <w:rPr>
          <w:rFonts w:cs="Arial"/>
          <w:szCs w:val="20"/>
        </w:rPr>
      </w:pPr>
      <w:r w:rsidRPr="00241CD3">
        <w:rPr>
          <w:rFonts w:cs="Arial"/>
          <w:b/>
          <w:bCs/>
          <w:szCs w:val="20"/>
        </w:rPr>
        <w:t>26 October</w:t>
      </w:r>
      <w:r>
        <w:rPr>
          <w:rFonts w:cs="Arial"/>
          <w:szCs w:val="20"/>
        </w:rPr>
        <w:t xml:space="preserve">: Health services will soon hit critical point - </w:t>
      </w:r>
      <w:hyperlink r:id="rId642" w:history="1">
        <w:r w:rsidRPr="00EB4539">
          <w:rPr>
            <w:rStyle w:val="Hyperlink"/>
            <w:rFonts w:cs="Arial"/>
            <w:szCs w:val="20"/>
          </w:rPr>
          <w:t>ToM</w:t>
        </w:r>
      </w:hyperlink>
    </w:p>
    <w:p w14:paraId="5B4F88A7" w14:textId="5767480D" w:rsidR="00BC1156" w:rsidRPr="00241CD3" w:rsidRDefault="00BC1156" w:rsidP="00D21B9E">
      <w:pPr>
        <w:pStyle w:val="Bulletslist"/>
        <w:rPr>
          <w:rFonts w:cs="Arial"/>
          <w:szCs w:val="20"/>
        </w:rPr>
      </w:pPr>
      <w:r w:rsidRPr="00241CD3">
        <w:rPr>
          <w:rFonts w:cs="Arial"/>
          <w:b/>
          <w:bCs/>
          <w:szCs w:val="20"/>
        </w:rPr>
        <w:t>21 October</w:t>
      </w:r>
      <w:r>
        <w:rPr>
          <w:rFonts w:cs="Arial"/>
          <w:szCs w:val="20"/>
        </w:rPr>
        <w:t xml:space="preserve">: Use of visors without masks discouraged by health authorities - </w:t>
      </w:r>
      <w:hyperlink r:id="rId643" w:history="1">
        <w:r w:rsidRPr="00BC1156">
          <w:rPr>
            <w:rStyle w:val="Hyperlink"/>
            <w:rFonts w:cs="Arial"/>
            <w:szCs w:val="20"/>
          </w:rPr>
          <w:t>ToM</w:t>
        </w:r>
      </w:hyperlink>
    </w:p>
    <w:p w14:paraId="78D91FD9" w14:textId="73E96188" w:rsidR="00DF5260" w:rsidRPr="00201CA5" w:rsidRDefault="00DF5260" w:rsidP="00D21B9E">
      <w:pPr>
        <w:pStyle w:val="Bulletslist"/>
        <w:rPr>
          <w:rFonts w:cs="Arial"/>
          <w:szCs w:val="20"/>
        </w:rPr>
      </w:pPr>
      <w:r w:rsidRPr="00201CA5">
        <w:rPr>
          <w:rFonts w:cs="Arial"/>
          <w:b/>
          <w:bCs/>
          <w:szCs w:val="20"/>
        </w:rPr>
        <w:t>2 October</w:t>
      </w:r>
      <w:r>
        <w:rPr>
          <w:rFonts w:cs="Arial"/>
          <w:szCs w:val="20"/>
        </w:rPr>
        <w:t xml:space="preserve">: Malta spent 8.5 million euros on COVID-19 testing in first six months of 2020 - </w:t>
      </w:r>
      <w:hyperlink r:id="rId644" w:history="1">
        <w:r w:rsidRPr="00DF5260">
          <w:rPr>
            <w:rStyle w:val="Hyperlink"/>
            <w:rFonts w:cs="Arial"/>
            <w:szCs w:val="20"/>
          </w:rPr>
          <w:t>ToM</w:t>
        </w:r>
      </w:hyperlink>
    </w:p>
    <w:p w14:paraId="0B175C9D" w14:textId="01042217" w:rsidR="00DF5260" w:rsidRPr="00C55FCE" w:rsidRDefault="00DF5260" w:rsidP="00D21B9E">
      <w:pPr>
        <w:pStyle w:val="Bulletslist"/>
        <w:rPr>
          <w:rStyle w:val="Hyperlink"/>
          <w:rFonts w:cs="Arial"/>
          <w:color w:val="333333"/>
          <w:szCs w:val="20"/>
          <w:u w:val="none"/>
        </w:rPr>
      </w:pPr>
      <w:r w:rsidRPr="00201CA5">
        <w:rPr>
          <w:rFonts w:cs="Arial"/>
          <w:b/>
          <w:bCs/>
          <w:szCs w:val="20"/>
        </w:rPr>
        <w:t>1 October</w:t>
      </w:r>
      <w:r>
        <w:rPr>
          <w:rFonts w:cs="Arial"/>
          <w:szCs w:val="20"/>
        </w:rPr>
        <w:t xml:space="preserve">: Non-urgent surgery postponed to ease pressure on ICU - </w:t>
      </w:r>
      <w:hyperlink r:id="rId645" w:history="1">
        <w:r w:rsidRPr="00DF5260">
          <w:rPr>
            <w:rStyle w:val="Hyperlink"/>
            <w:rFonts w:cs="Arial"/>
            <w:szCs w:val="20"/>
          </w:rPr>
          <w:t>ToM</w:t>
        </w:r>
      </w:hyperlink>
    </w:p>
    <w:p w14:paraId="169C799D" w14:textId="63BA0938" w:rsidR="008C075A" w:rsidRPr="00201CA5" w:rsidRDefault="008C075A" w:rsidP="004C0A20">
      <w:pPr>
        <w:pStyle w:val="Heading6"/>
      </w:pPr>
      <w:r>
        <w:t>June</w:t>
      </w:r>
    </w:p>
    <w:p w14:paraId="656EE36D" w14:textId="73008F05" w:rsidR="00827157" w:rsidRPr="00C55FCE" w:rsidRDefault="00827157" w:rsidP="00D21B9E">
      <w:pPr>
        <w:pStyle w:val="Bulletslist"/>
        <w:rPr>
          <w:rStyle w:val="Hyperlink"/>
          <w:rFonts w:cs="Arial"/>
          <w:color w:val="333333"/>
          <w:szCs w:val="20"/>
          <w:u w:val="none"/>
        </w:rPr>
      </w:pPr>
      <w:r w:rsidRPr="00D80A25">
        <w:rPr>
          <w:rFonts w:cs="Arial"/>
          <w:b/>
          <w:bCs/>
          <w:szCs w:val="20"/>
        </w:rPr>
        <w:t>9 June</w:t>
      </w:r>
      <w:r>
        <w:rPr>
          <w:rFonts w:cs="Arial"/>
          <w:szCs w:val="20"/>
        </w:rPr>
        <w:t xml:space="preserve">: Malta spending 100 million more than planned on healthcare - </w:t>
      </w:r>
      <w:hyperlink r:id="rId646" w:history="1">
        <w:r w:rsidRPr="00827157">
          <w:rPr>
            <w:rStyle w:val="Hyperlink"/>
            <w:rFonts w:cs="Arial"/>
            <w:szCs w:val="20"/>
          </w:rPr>
          <w:t>ToM</w:t>
        </w:r>
      </w:hyperlink>
    </w:p>
    <w:p w14:paraId="777B9F4F" w14:textId="352F1D3E" w:rsidR="008C075A" w:rsidRPr="00D80A25" w:rsidRDefault="008C075A" w:rsidP="004C0A20">
      <w:pPr>
        <w:pStyle w:val="Heading6"/>
      </w:pPr>
      <w:r>
        <w:t>May</w:t>
      </w:r>
    </w:p>
    <w:p w14:paraId="0E9BA183" w14:textId="11D64DAF" w:rsidR="0000227F" w:rsidRPr="004650B0" w:rsidRDefault="0000227F" w:rsidP="00D21B9E">
      <w:pPr>
        <w:pStyle w:val="Bulletslist"/>
        <w:rPr>
          <w:rFonts w:cs="Arial"/>
          <w:szCs w:val="20"/>
        </w:rPr>
      </w:pPr>
      <w:r w:rsidRPr="004650B0">
        <w:rPr>
          <w:rFonts w:cs="Arial"/>
          <w:b/>
          <w:bCs/>
          <w:szCs w:val="20"/>
        </w:rPr>
        <w:t>26 May</w:t>
      </w:r>
      <w:r>
        <w:rPr>
          <w:rFonts w:cs="Arial"/>
          <w:szCs w:val="20"/>
        </w:rPr>
        <w:t xml:space="preserve">: Medical authorities planning widespread testing for coronavirus immunity - </w:t>
      </w:r>
      <w:hyperlink r:id="rId647" w:history="1">
        <w:r w:rsidRPr="0000227F">
          <w:rPr>
            <w:rStyle w:val="Hyperlink"/>
            <w:rFonts w:cs="Arial"/>
            <w:szCs w:val="20"/>
          </w:rPr>
          <w:t>ToM</w:t>
        </w:r>
      </w:hyperlink>
    </w:p>
    <w:p w14:paraId="675E20E5" w14:textId="58C1670F" w:rsidR="002F57D0" w:rsidRPr="00360375" w:rsidRDefault="002F57D0" w:rsidP="00D21B9E">
      <w:pPr>
        <w:pStyle w:val="Bulletslist"/>
        <w:rPr>
          <w:rFonts w:cs="Arial"/>
          <w:szCs w:val="20"/>
        </w:rPr>
      </w:pPr>
      <w:r w:rsidRPr="00360375">
        <w:rPr>
          <w:rFonts w:cs="Arial"/>
          <w:b/>
          <w:bCs/>
          <w:szCs w:val="20"/>
        </w:rPr>
        <w:t>18 May</w:t>
      </w:r>
      <w:r>
        <w:rPr>
          <w:rFonts w:cs="Arial"/>
          <w:szCs w:val="20"/>
        </w:rPr>
        <w:t xml:space="preserve">: Mater Dei resuming outpatient appointments - </w:t>
      </w:r>
      <w:hyperlink r:id="rId648" w:history="1">
        <w:r w:rsidRPr="002F57D0">
          <w:rPr>
            <w:rStyle w:val="Hyperlink"/>
            <w:rFonts w:cs="Arial"/>
            <w:szCs w:val="20"/>
          </w:rPr>
          <w:t>ToM</w:t>
        </w:r>
      </w:hyperlink>
    </w:p>
    <w:p w14:paraId="64CE8C9A" w14:textId="0DB8032A" w:rsidR="009D6F28" w:rsidRPr="009E6572" w:rsidRDefault="009D6F28" w:rsidP="00D21B9E">
      <w:pPr>
        <w:pStyle w:val="Bulletslist"/>
        <w:rPr>
          <w:rFonts w:cs="Arial"/>
          <w:szCs w:val="20"/>
        </w:rPr>
      </w:pPr>
      <w:r w:rsidRPr="009E6572">
        <w:rPr>
          <w:rFonts w:cs="Arial"/>
          <w:b/>
          <w:bCs/>
          <w:szCs w:val="20"/>
        </w:rPr>
        <w:t>4 May</w:t>
      </w:r>
      <w:r>
        <w:rPr>
          <w:rFonts w:cs="Arial"/>
          <w:szCs w:val="20"/>
        </w:rPr>
        <w:t xml:space="preserve">: </w:t>
      </w:r>
      <w:r w:rsidR="00496FE0">
        <w:rPr>
          <w:rFonts w:cs="Arial"/>
          <w:szCs w:val="20"/>
        </w:rPr>
        <w:t xml:space="preserve">Conflict on face mask price caps solved - </w:t>
      </w:r>
      <w:hyperlink r:id="rId649" w:history="1">
        <w:r w:rsidR="00496FE0" w:rsidRPr="00496FE0">
          <w:rPr>
            <w:rStyle w:val="Hyperlink"/>
            <w:rFonts w:cs="Arial"/>
            <w:szCs w:val="20"/>
          </w:rPr>
          <w:t>ToM</w:t>
        </w:r>
      </w:hyperlink>
      <w:r w:rsidR="00496FE0">
        <w:rPr>
          <w:rFonts w:cs="Arial"/>
          <w:szCs w:val="20"/>
        </w:rPr>
        <w:t xml:space="preserve"> </w:t>
      </w:r>
    </w:p>
    <w:p w14:paraId="1A1119B8" w14:textId="5AAE1E55" w:rsidR="002E7612" w:rsidRPr="00E97654" w:rsidRDefault="002E7612" w:rsidP="00D21B9E">
      <w:pPr>
        <w:pStyle w:val="Bulletslist"/>
        <w:rPr>
          <w:rFonts w:cs="Arial"/>
          <w:szCs w:val="20"/>
        </w:rPr>
      </w:pPr>
      <w:r w:rsidRPr="00E97654">
        <w:rPr>
          <w:rFonts w:cs="Arial"/>
          <w:b/>
          <w:bCs/>
          <w:szCs w:val="20"/>
        </w:rPr>
        <w:t>4 May</w:t>
      </w:r>
      <w:r>
        <w:rPr>
          <w:rFonts w:cs="Arial"/>
          <w:szCs w:val="20"/>
        </w:rPr>
        <w:t>: Nurses warn that patients are not being handed PPE -</w:t>
      </w:r>
      <w:hyperlink r:id="rId650" w:history="1">
        <w:r w:rsidRPr="002E7612">
          <w:rPr>
            <w:rStyle w:val="Hyperlink"/>
            <w:rFonts w:cs="Arial"/>
            <w:szCs w:val="20"/>
          </w:rPr>
          <w:t>ToM</w:t>
        </w:r>
      </w:hyperlink>
    </w:p>
    <w:p w14:paraId="736DE990" w14:textId="77777777" w:rsidR="008475E0" w:rsidRPr="00D21B9E" w:rsidRDefault="008475E0" w:rsidP="00D21B9E">
      <w:pPr>
        <w:pStyle w:val="Bulletslist"/>
        <w:numPr>
          <w:ilvl w:val="0"/>
          <w:numId w:val="0"/>
        </w:numPr>
        <w:ind w:left="360"/>
      </w:pPr>
    </w:p>
    <w:p w14:paraId="7D0B06B0" w14:textId="77777777" w:rsidR="00D21B9E" w:rsidRDefault="00D21B9E" w:rsidP="00694A62"/>
    <w:p w14:paraId="0BDFE145" w14:textId="77777777" w:rsidR="00EF4D78" w:rsidRDefault="00EF4D78" w:rsidP="00C261AC">
      <w:pPr>
        <w:pStyle w:val="Heading3"/>
      </w:pPr>
    </w:p>
    <w:p w14:paraId="5F378DE1" w14:textId="0EC6BBCC" w:rsidR="0031540D" w:rsidRDefault="0031540D" w:rsidP="00C261AC">
      <w:pPr>
        <w:pStyle w:val="Heading3"/>
      </w:pPr>
      <w:bookmarkStart w:id="60" w:name="_Toc61450727"/>
      <w:r w:rsidRPr="0031540D">
        <w:t>Netherlands</w:t>
      </w:r>
      <w:bookmarkEnd w:id="60"/>
    </w:p>
    <w:tbl>
      <w:tblPr>
        <w:tblStyle w:val="GridTable4-Accent4"/>
        <w:tblW w:w="0" w:type="auto"/>
        <w:tblLook w:val="04A0" w:firstRow="1" w:lastRow="0" w:firstColumn="1" w:lastColumn="0" w:noHBand="0" w:noVBand="1"/>
      </w:tblPr>
      <w:tblGrid>
        <w:gridCol w:w="4767"/>
        <w:gridCol w:w="3418"/>
        <w:gridCol w:w="5220"/>
      </w:tblGrid>
      <w:tr w:rsidR="00BC179B" w14:paraId="4157F328" w14:textId="6C855283"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tcPr>
          <w:p w14:paraId="7EEF07F7" w14:textId="77777777" w:rsidR="00BC179B" w:rsidRPr="004371AA" w:rsidRDefault="00BC179B" w:rsidP="001C3188">
            <w:pPr>
              <w:rPr>
                <w:color w:val="FFFFFF" w:themeColor="background1"/>
              </w:rPr>
            </w:pPr>
            <w:bookmarkStart w:id="61" w:name="_Hlk56587043"/>
            <w:r w:rsidRPr="004371AA">
              <w:rPr>
                <w:color w:val="FFFFFF" w:themeColor="background1"/>
              </w:rPr>
              <w:t>Relevant national websites</w:t>
            </w:r>
          </w:p>
        </w:tc>
        <w:tc>
          <w:tcPr>
            <w:tcW w:w="3418" w:type="dxa"/>
          </w:tcPr>
          <w:p w14:paraId="33117F93" w14:textId="77777777" w:rsidR="00BC179B" w:rsidRPr="004371AA" w:rsidRDefault="00BC179B"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51BB6BF1" w14:textId="78CC8B7A" w:rsidR="00BC179B" w:rsidRPr="004371AA" w:rsidRDefault="00BC179B"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BC179B" w14:paraId="7264E72E" w14:textId="1E28DC3D"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67" w:type="dxa"/>
          </w:tcPr>
          <w:p w14:paraId="17472DC9" w14:textId="77777777" w:rsidR="00BC179B" w:rsidRPr="004371AA" w:rsidRDefault="00860DF2" w:rsidP="00AC313B">
            <w:pPr>
              <w:pStyle w:val="Bulletslist"/>
              <w:rPr>
                <w:rStyle w:val="Hyperlink"/>
                <w:rFonts w:cs="Arial"/>
                <w:b w:val="0"/>
                <w:bCs w:val="0"/>
                <w:color w:val="333333"/>
                <w:szCs w:val="20"/>
                <w:u w:val="none"/>
              </w:rPr>
            </w:pPr>
            <w:hyperlink r:id="rId651" w:history="1">
              <w:r w:rsidR="00BC179B" w:rsidRPr="004371AA">
                <w:rPr>
                  <w:rStyle w:val="Hyperlink"/>
                  <w:rFonts w:cs="Arial"/>
                  <w:b w:val="0"/>
                  <w:bCs w:val="0"/>
                  <w:szCs w:val="20"/>
                </w:rPr>
                <w:t>Dutch info hub on actions related to medical equipment</w:t>
              </w:r>
            </w:hyperlink>
          </w:p>
          <w:p w14:paraId="20B437B6" w14:textId="77777777" w:rsidR="00BC179B" w:rsidRPr="004371AA" w:rsidRDefault="00BC179B" w:rsidP="00AC313B">
            <w:pPr>
              <w:pStyle w:val="Bulletslist"/>
              <w:rPr>
                <w:rStyle w:val="Hyperlink"/>
                <w:rFonts w:cs="Arial"/>
                <w:b w:val="0"/>
                <w:bCs w:val="0"/>
                <w:color w:val="333333"/>
                <w:szCs w:val="20"/>
                <w:u w:val="none"/>
              </w:rPr>
            </w:pPr>
            <w:r w:rsidRPr="004371AA">
              <w:rPr>
                <w:rFonts w:cs="Arial"/>
                <w:b w:val="0"/>
                <w:bCs w:val="0"/>
                <w:szCs w:val="20"/>
              </w:rPr>
              <w:t xml:space="preserve">Overview of travel protocol for the Netherlands - </w:t>
            </w:r>
            <w:hyperlink r:id="rId652" w:history="1">
              <w:r w:rsidRPr="004371AA">
                <w:rPr>
                  <w:rStyle w:val="Hyperlink"/>
                  <w:rFonts w:cs="Arial"/>
                  <w:b w:val="0"/>
                  <w:bCs w:val="0"/>
                  <w:szCs w:val="20"/>
                </w:rPr>
                <w:t>Rijksoverheid</w:t>
              </w:r>
            </w:hyperlink>
          </w:p>
          <w:p w14:paraId="489D587B" w14:textId="3CCA03BB" w:rsidR="00BC179B" w:rsidRPr="004371AA" w:rsidRDefault="00860DF2" w:rsidP="00AC313B">
            <w:pPr>
              <w:pStyle w:val="Bulletslist"/>
              <w:jc w:val="left"/>
              <w:rPr>
                <w:b w:val="0"/>
                <w:bCs w:val="0"/>
              </w:rPr>
            </w:pPr>
            <w:hyperlink r:id="rId653" w:history="1">
              <w:r w:rsidR="00BC179B" w:rsidRPr="004371AA">
                <w:rPr>
                  <w:rStyle w:val="Hyperlink"/>
                  <w:rFonts w:cs="Arial"/>
                  <w:b w:val="0"/>
                  <w:bCs w:val="0"/>
                  <w:szCs w:val="20"/>
                </w:rPr>
                <w:t>O</w:t>
              </w:r>
              <w:r w:rsidR="00BC179B" w:rsidRPr="004371AA">
                <w:rPr>
                  <w:rStyle w:val="Hyperlink"/>
                  <w:b w:val="0"/>
                  <w:bCs w:val="0"/>
                </w:rPr>
                <w:t>fficial website on national measures</w:t>
              </w:r>
            </w:hyperlink>
          </w:p>
        </w:tc>
        <w:tc>
          <w:tcPr>
            <w:tcW w:w="3418" w:type="dxa"/>
          </w:tcPr>
          <w:p w14:paraId="57585294" w14:textId="6BADFD79" w:rsidR="00BC179B" w:rsidRDefault="00093D9C"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093D9C">
              <w:t xml:space="preserve">Authorities in the Netherlands have extended the nationwide domestic lockdown that had been implemented as part of efforts to curb the spread of COVID-19. The lockdown was initially slated to expire on </w:t>
            </w:r>
            <w:r>
              <w:t>19 January 2021</w:t>
            </w:r>
            <w:r w:rsidRPr="00093D9C">
              <w:t xml:space="preserve"> but will now remain in force until </w:t>
            </w:r>
            <w:r>
              <w:t>9 February 2021</w:t>
            </w:r>
            <w:r w:rsidRPr="00093D9C">
              <w:t xml:space="preserve"> </w:t>
            </w:r>
            <w:r w:rsidR="006A208D">
              <w:t>(</w:t>
            </w:r>
            <w:hyperlink r:id="rId654" w:history="1">
              <w:r w:rsidR="006A208D" w:rsidRPr="006A208D">
                <w:rPr>
                  <w:rStyle w:val="Hyperlink"/>
                </w:rPr>
                <w:t>Link</w:t>
              </w:r>
            </w:hyperlink>
            <w:r w:rsidR="006A208D">
              <w:t>)</w:t>
            </w:r>
          </w:p>
        </w:tc>
        <w:tc>
          <w:tcPr>
            <w:tcW w:w="5220" w:type="dxa"/>
          </w:tcPr>
          <w:p w14:paraId="746068A5" w14:textId="4E7C0B93" w:rsidR="00870575" w:rsidRDefault="00870575" w:rsidP="00870575">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8 January 2021</w:t>
            </w:r>
          </w:p>
          <w:p w14:paraId="319B849E" w14:textId="24D1D1F4" w:rsidR="00870575" w:rsidRPr="00C01246" w:rsidRDefault="00870575" w:rsidP="009D16A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0.26</w:t>
            </w:r>
            <w:r w:rsidR="009D16A5" w:rsidRPr="00C01246">
              <w:t xml:space="preserve"> doses per 100 people</w:t>
            </w:r>
            <w:r w:rsidR="009D16A5">
              <w:t xml:space="preserve"> (12 January 2021)</w:t>
            </w:r>
          </w:p>
          <w:p w14:paraId="3F4F179B" w14:textId="4A4E3D13" w:rsidR="00BC179B"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hyperlink r:id="rId655" w:history="1">
              <w:r w:rsidR="00BC179B">
                <w:rPr>
                  <w:rStyle w:val="Hyperlink"/>
                </w:rPr>
                <w:t>Dutch</w:t>
              </w:r>
            </w:hyperlink>
            <w:r w:rsidR="00BC179B">
              <w:t xml:space="preserve"> Health Agency’s </w:t>
            </w:r>
            <w:hyperlink r:id="rId656" w:history="1">
              <w:r w:rsidR="00BC179B" w:rsidRPr="00BC179B">
                <w:rPr>
                  <w:rStyle w:val="Hyperlink"/>
                </w:rPr>
                <w:t>Vaccine Strategy</w:t>
              </w:r>
            </w:hyperlink>
            <w:r w:rsidR="00BC179B">
              <w:t xml:space="preserve"> (in Dutch)</w:t>
            </w:r>
          </w:p>
          <w:p w14:paraId="2095C1EA" w14:textId="390011AD" w:rsidR="00FD37C8" w:rsidRPr="00F07264" w:rsidRDefault="00870575"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sidR="00BD07C6">
              <w:rPr>
                <w:b/>
                <w:bCs/>
              </w:rPr>
              <w:t>:</w:t>
            </w:r>
            <w:r w:rsidRPr="0071482C" w:rsidDel="00870575">
              <w:rPr>
                <w:b/>
                <w:bCs/>
              </w:rPr>
              <w:t xml:space="preserve"> </w:t>
            </w:r>
            <w:r w:rsidR="00A61DF2" w:rsidRPr="00F07264">
              <w:t>50.9 million</w:t>
            </w:r>
            <w:r w:rsidR="00A61DF2">
              <w:t xml:space="preserve"> (</w:t>
            </w:r>
            <w:hyperlink r:id="rId657" w:history="1">
              <w:r w:rsidR="00A61DF2" w:rsidRPr="00A61DF2">
                <w:rPr>
                  <w:rStyle w:val="Hyperlink"/>
                </w:rPr>
                <w:t>Link</w:t>
              </w:r>
            </w:hyperlink>
            <w:r w:rsidR="00A61DF2">
              <w:t xml:space="preserve">) </w:t>
            </w:r>
            <w:r w:rsidR="00A61DF2" w:rsidRPr="00F07264">
              <w:t>AstraZeneca</w:t>
            </w:r>
            <w:r w:rsidR="00A61DF2">
              <w:t xml:space="preserve"> (11.7 million), </w:t>
            </w:r>
            <w:r w:rsidR="00A61DF2" w:rsidRPr="00A61DF2">
              <w:t>Pfizer/BioNTech</w:t>
            </w:r>
            <w:r w:rsidR="00A61DF2">
              <w:t xml:space="preserve"> (7.8), Moderna (3.1), Janssen (7.8), Curevac (8.8), Sanofi (11.7)</w:t>
            </w:r>
          </w:p>
        </w:tc>
      </w:tr>
    </w:tbl>
    <w:bookmarkEnd w:id="61"/>
    <w:p w14:paraId="334ADB27" w14:textId="5C24EE0D" w:rsidR="00870575" w:rsidRPr="004C0A20" w:rsidRDefault="00870575" w:rsidP="004C0A20">
      <w:pPr>
        <w:pStyle w:val="Heading4"/>
      </w:pPr>
      <w:r w:rsidRPr="00C01246">
        <w:rPr>
          <w:b/>
          <w:bCs w:val="0"/>
        </w:rPr>
        <w:lastRenderedPageBreak/>
        <w:t>Latest Member State developments affecting the medical technology industry</w:t>
      </w:r>
    </w:p>
    <w:p w14:paraId="785EA20E" w14:textId="0390DA61" w:rsidR="00870575" w:rsidRDefault="00870575" w:rsidP="004C0A20">
      <w:pPr>
        <w:pStyle w:val="Heading5"/>
        <w:rPr>
          <w:b/>
          <w:bCs/>
        </w:rPr>
      </w:pPr>
      <w:r w:rsidRPr="004C0A20">
        <w:rPr>
          <w:b/>
          <w:bCs/>
        </w:rPr>
        <w:t>2021</w:t>
      </w:r>
    </w:p>
    <w:p w14:paraId="67167083" w14:textId="21721EB8" w:rsidR="002F41EA" w:rsidRDefault="002F41EA" w:rsidP="002F41EA">
      <w:pPr>
        <w:pStyle w:val="Heading6"/>
      </w:pPr>
      <w:r>
        <w:t>January</w:t>
      </w:r>
    </w:p>
    <w:p w14:paraId="794D6BC3" w14:textId="2BC55434" w:rsidR="006F4C9F" w:rsidRPr="006F4C9F" w:rsidRDefault="006F4C9F" w:rsidP="002F41EA">
      <w:pPr>
        <w:pStyle w:val="Bulletslist"/>
      </w:pPr>
      <w:r w:rsidRPr="006F4C9F">
        <w:rPr>
          <w:b/>
          <w:bCs/>
        </w:rPr>
        <w:t>13 January:</w:t>
      </w:r>
      <w:r>
        <w:t xml:space="preserve"> </w:t>
      </w:r>
      <w:r w:rsidRPr="006F4C9F">
        <w:t>Netherlands Covid vaccination plans update on Jan. 13; When can you can get vaccinated?</w:t>
      </w:r>
      <w:r>
        <w:t xml:space="preserve"> – </w:t>
      </w:r>
      <w:hyperlink r:id="rId658" w:history="1">
        <w:r w:rsidRPr="006F4C9F">
          <w:rPr>
            <w:rStyle w:val="Hyperlink"/>
          </w:rPr>
          <w:t>NL Times</w:t>
        </w:r>
      </w:hyperlink>
      <w:r>
        <w:t xml:space="preserve"> </w:t>
      </w:r>
    </w:p>
    <w:p w14:paraId="314F024E" w14:textId="38A050ED" w:rsidR="002F41EA" w:rsidRDefault="002F41EA" w:rsidP="002F41EA">
      <w:pPr>
        <w:pStyle w:val="Bulletslist"/>
      </w:pPr>
      <w:r w:rsidRPr="002F41EA">
        <w:rPr>
          <w:b/>
          <w:bCs/>
        </w:rPr>
        <w:t>6 January:</w:t>
      </w:r>
      <w:r>
        <w:t xml:space="preserve"> </w:t>
      </w:r>
      <w:r w:rsidRPr="002F41EA">
        <w:t>Netherlands becomes last EU country to start coronavirus vaccinations</w:t>
      </w:r>
      <w:r>
        <w:t xml:space="preserve"> – </w:t>
      </w:r>
      <w:hyperlink r:id="rId659" w:history="1">
        <w:r w:rsidRPr="002F41EA">
          <w:rPr>
            <w:rStyle w:val="Hyperlink"/>
          </w:rPr>
          <w:t>Brussels Times</w:t>
        </w:r>
      </w:hyperlink>
      <w:r>
        <w:t xml:space="preserve"> </w:t>
      </w:r>
    </w:p>
    <w:p w14:paraId="03634D57" w14:textId="42712F0E" w:rsidR="002F41EA" w:rsidRPr="002F41EA" w:rsidRDefault="002F41EA" w:rsidP="002F41EA">
      <w:pPr>
        <w:pStyle w:val="Bulletslist"/>
      </w:pPr>
      <w:r>
        <w:rPr>
          <w:b/>
          <w:bCs/>
        </w:rPr>
        <w:t>5 January:</w:t>
      </w:r>
      <w:r>
        <w:t xml:space="preserve"> </w:t>
      </w:r>
      <w:r w:rsidRPr="002F41EA">
        <w:t>Back-of-the-pack Dutch under fire for slow coronavirus vaccine rollout</w:t>
      </w:r>
      <w:r>
        <w:t xml:space="preserve"> – </w:t>
      </w:r>
      <w:hyperlink r:id="rId660" w:history="1">
        <w:r w:rsidRPr="002F41EA">
          <w:rPr>
            <w:rStyle w:val="Hyperlink"/>
          </w:rPr>
          <w:t>POLITICO</w:t>
        </w:r>
      </w:hyperlink>
      <w:r>
        <w:t xml:space="preserve"> </w:t>
      </w:r>
    </w:p>
    <w:p w14:paraId="70B379D7" w14:textId="4359E6E5" w:rsidR="005A626E" w:rsidRPr="004C0A20" w:rsidRDefault="00870575" w:rsidP="001425CB">
      <w:pPr>
        <w:pStyle w:val="Heading5"/>
        <w15:collapsed/>
        <w:rPr>
          <w:b/>
          <w:bCs/>
        </w:rPr>
      </w:pPr>
      <w:bookmarkStart w:id="62" w:name="_Hlk55823883"/>
      <w:r w:rsidRPr="004C0A20">
        <w:rPr>
          <w:b/>
          <w:bCs/>
        </w:rPr>
        <w:t>2020</w:t>
      </w:r>
    </w:p>
    <w:bookmarkEnd w:id="62"/>
    <w:p w14:paraId="5A91D9AA" w14:textId="57C534B5" w:rsidR="00897ECF" w:rsidRDefault="00897ECF" w:rsidP="004C0A20">
      <w:pPr>
        <w:pStyle w:val="Heading6"/>
      </w:pPr>
      <w:r>
        <w:t>December</w:t>
      </w:r>
    </w:p>
    <w:p w14:paraId="329F4B9B" w14:textId="538D9030" w:rsidR="00D80F67" w:rsidRPr="0071482C" w:rsidRDefault="00D80F67" w:rsidP="00897ECF">
      <w:pPr>
        <w:pStyle w:val="Bulletslist"/>
      </w:pPr>
      <w:r>
        <w:t xml:space="preserve">9 December: </w:t>
      </w:r>
      <w:r w:rsidRPr="00D80F67">
        <w:t>Netherlands Makes COVID-19 Test Results Compulsory for Arrivals From December 15</w:t>
      </w:r>
      <w:r>
        <w:t xml:space="preserve"> – </w:t>
      </w:r>
      <w:hyperlink r:id="rId661" w:history="1">
        <w:r w:rsidRPr="00D80F67">
          <w:rPr>
            <w:rStyle w:val="Hyperlink"/>
          </w:rPr>
          <w:t>Schengenvisainfo</w:t>
        </w:r>
      </w:hyperlink>
      <w:r>
        <w:t xml:space="preserve"> </w:t>
      </w:r>
    </w:p>
    <w:p w14:paraId="0058CF61" w14:textId="31A56EFA" w:rsidR="00897ECF" w:rsidRPr="00AF5C94" w:rsidRDefault="00897ECF" w:rsidP="00897ECF">
      <w:pPr>
        <w:pStyle w:val="Bulletslist"/>
      </w:pPr>
      <w:r w:rsidRPr="00AF5C94">
        <w:rPr>
          <w:b/>
          <w:bCs/>
        </w:rPr>
        <w:t>1 December</w:t>
      </w:r>
      <w:r>
        <w:t xml:space="preserve">: </w:t>
      </w:r>
      <w:r w:rsidRPr="00897ECF">
        <w:t>Netherlands makes face masks mandatory indoors</w:t>
      </w:r>
      <w:r>
        <w:t xml:space="preserve"> – </w:t>
      </w:r>
      <w:hyperlink r:id="rId662" w:history="1">
        <w:r w:rsidRPr="00897ECF">
          <w:rPr>
            <w:rStyle w:val="Hyperlink"/>
          </w:rPr>
          <w:t>BBC</w:t>
        </w:r>
      </w:hyperlink>
      <w:r>
        <w:t xml:space="preserve"> </w:t>
      </w:r>
    </w:p>
    <w:p w14:paraId="4383E9F5" w14:textId="12DB40FC" w:rsidR="00897ECF" w:rsidRPr="00897ECF" w:rsidRDefault="00897ECF" w:rsidP="00AF5C94">
      <w:pPr>
        <w:pStyle w:val="Bulletslist"/>
      </w:pPr>
      <w:r w:rsidRPr="00AF5C94">
        <w:rPr>
          <w:b/>
          <w:bCs/>
        </w:rPr>
        <w:t>1 December</w:t>
      </w:r>
      <w:r>
        <w:t xml:space="preserve">: </w:t>
      </w:r>
      <w:r w:rsidRPr="00897ECF">
        <w:t>Netherlands aims to start Covid-19 vaccinations by early January</w:t>
      </w:r>
      <w:r>
        <w:t xml:space="preserve"> – </w:t>
      </w:r>
      <w:hyperlink r:id="rId663" w:history="1">
        <w:r w:rsidRPr="00897ECF">
          <w:rPr>
            <w:rStyle w:val="Hyperlink"/>
          </w:rPr>
          <w:t>Brussels Times</w:t>
        </w:r>
      </w:hyperlink>
    </w:p>
    <w:p w14:paraId="1665A7BF" w14:textId="12FEF88C" w:rsidR="003148E9" w:rsidRDefault="003148E9" w:rsidP="004C0A20">
      <w:pPr>
        <w:pStyle w:val="Heading6"/>
      </w:pPr>
      <w:r>
        <w:t>November</w:t>
      </w:r>
    </w:p>
    <w:p w14:paraId="40B4C78F" w14:textId="47ABE7B2" w:rsidR="00205C39" w:rsidRDefault="00205C39" w:rsidP="00F96300">
      <w:pPr>
        <w:pStyle w:val="Bulletslist"/>
      </w:pPr>
      <w:r w:rsidRPr="00C55FCE">
        <w:rPr>
          <w:b/>
          <w:bCs/>
        </w:rPr>
        <w:t>16 November</w:t>
      </w:r>
      <w:r>
        <w:t xml:space="preserve">: ECDC head underlines that mass testing would be important to prevent third wave - </w:t>
      </w:r>
      <w:hyperlink r:id="rId664" w:history="1">
        <w:r w:rsidRPr="00205C39">
          <w:rPr>
            <w:rStyle w:val="Hyperlink"/>
          </w:rPr>
          <w:t>NOS</w:t>
        </w:r>
      </w:hyperlink>
    </w:p>
    <w:p w14:paraId="50467A10" w14:textId="14F9173F" w:rsidR="00F96300" w:rsidRPr="00C55FCE" w:rsidRDefault="00F96300" w:rsidP="00F96300">
      <w:pPr>
        <w:pStyle w:val="Bulletslist"/>
      </w:pPr>
      <w:r w:rsidRPr="00C55FCE">
        <w:rPr>
          <w:b/>
          <w:bCs/>
        </w:rPr>
        <w:t>9 November</w:t>
      </w:r>
      <w:r>
        <w:t xml:space="preserve">: First location of multiple XL-testing locations has opened - </w:t>
      </w:r>
      <w:hyperlink r:id="rId665" w:history="1">
        <w:r w:rsidRPr="00F96300">
          <w:rPr>
            <w:rStyle w:val="Hyperlink"/>
          </w:rPr>
          <w:t>NOS</w:t>
        </w:r>
      </w:hyperlink>
    </w:p>
    <w:p w14:paraId="6715E4A8" w14:textId="15837C66" w:rsidR="00F96300" w:rsidRDefault="00F96300" w:rsidP="00F96300">
      <w:pPr>
        <w:pStyle w:val="Bulletslist"/>
      </w:pPr>
      <w:r w:rsidRPr="00C55FCE">
        <w:rPr>
          <w:b/>
          <w:bCs/>
        </w:rPr>
        <w:t>3 November</w:t>
      </w:r>
      <w:r>
        <w:t xml:space="preserve">: Hospitals postponing percentage of regular care - </w:t>
      </w:r>
      <w:hyperlink r:id="rId666" w:history="1">
        <w:r w:rsidRPr="00F96300">
          <w:rPr>
            <w:rStyle w:val="Hyperlink"/>
          </w:rPr>
          <w:t>NRC</w:t>
        </w:r>
      </w:hyperlink>
    </w:p>
    <w:p w14:paraId="70481291" w14:textId="158E66B5" w:rsidR="003148E9" w:rsidRPr="00F96300" w:rsidRDefault="003148E9" w:rsidP="004C0A20">
      <w:pPr>
        <w:pStyle w:val="Heading6"/>
      </w:pPr>
      <w:r>
        <w:t>October</w:t>
      </w:r>
    </w:p>
    <w:p w14:paraId="3F57AEA4" w14:textId="01830FBD" w:rsidR="00BC1156" w:rsidRPr="00241CD3" w:rsidRDefault="00BC1156" w:rsidP="009E6572">
      <w:pPr>
        <w:pStyle w:val="Bulletslist"/>
        <w:rPr>
          <w:rFonts w:cs="Arial"/>
          <w:szCs w:val="20"/>
        </w:rPr>
      </w:pPr>
      <w:r w:rsidRPr="00241CD3">
        <w:rPr>
          <w:rFonts w:cs="Arial"/>
          <w:b/>
          <w:bCs/>
          <w:szCs w:val="20"/>
        </w:rPr>
        <w:t>21 October</w:t>
      </w:r>
      <w:r>
        <w:rPr>
          <w:rFonts w:cs="Arial"/>
          <w:szCs w:val="20"/>
        </w:rPr>
        <w:t xml:space="preserve">: New rapid tests called a ‘game-changer’, but also reservations to be made - </w:t>
      </w:r>
      <w:hyperlink r:id="rId667" w:history="1">
        <w:r w:rsidRPr="00BC1156">
          <w:rPr>
            <w:rStyle w:val="Hyperlink"/>
            <w:rFonts w:cs="Arial"/>
            <w:szCs w:val="20"/>
          </w:rPr>
          <w:t>NOS</w:t>
        </w:r>
      </w:hyperlink>
    </w:p>
    <w:p w14:paraId="4FEE4BD9" w14:textId="040B44B6" w:rsidR="003C705E" w:rsidRPr="00201CA5" w:rsidRDefault="001549E3" w:rsidP="009E6572">
      <w:pPr>
        <w:pStyle w:val="Bulletslist"/>
        <w:rPr>
          <w:rFonts w:cs="Arial"/>
          <w:szCs w:val="20"/>
        </w:rPr>
      </w:pPr>
      <w:r w:rsidRPr="00201CA5">
        <w:rPr>
          <w:rFonts w:cs="Arial"/>
          <w:b/>
          <w:bCs/>
          <w:szCs w:val="20"/>
        </w:rPr>
        <w:t>7 October</w:t>
      </w:r>
      <w:r>
        <w:rPr>
          <w:rFonts w:cs="Arial"/>
          <w:szCs w:val="20"/>
        </w:rPr>
        <w:t xml:space="preserve">: Netherlands approves rapid COVID-19 tests - </w:t>
      </w:r>
      <w:hyperlink r:id="rId668" w:history="1">
        <w:r w:rsidRPr="001549E3">
          <w:rPr>
            <w:rStyle w:val="Hyperlink"/>
            <w:rFonts w:cs="Arial"/>
            <w:szCs w:val="20"/>
          </w:rPr>
          <w:t>NOS</w:t>
        </w:r>
      </w:hyperlink>
    </w:p>
    <w:p w14:paraId="0EB0C86D" w14:textId="75D6E3CE" w:rsidR="00FC5E2E" w:rsidRDefault="00FC5E2E" w:rsidP="009E6572">
      <w:pPr>
        <w:pStyle w:val="Bulletslist"/>
        <w:rPr>
          <w:rFonts w:cs="Arial"/>
          <w:szCs w:val="20"/>
        </w:rPr>
      </w:pPr>
      <w:r w:rsidRPr="00201CA5">
        <w:rPr>
          <w:rFonts w:cs="Arial"/>
          <w:b/>
          <w:bCs/>
          <w:szCs w:val="20"/>
        </w:rPr>
        <w:t>1 October</w:t>
      </w:r>
      <w:r>
        <w:rPr>
          <w:rFonts w:cs="Arial"/>
          <w:szCs w:val="20"/>
        </w:rPr>
        <w:t xml:space="preserve">: Hospitals are preparing themselves for postponing parts of regular care - </w:t>
      </w:r>
      <w:hyperlink r:id="rId669" w:history="1">
        <w:r w:rsidRPr="00FC5E2E">
          <w:rPr>
            <w:rStyle w:val="Hyperlink"/>
            <w:rFonts w:cs="Arial"/>
            <w:szCs w:val="20"/>
          </w:rPr>
          <w:t>NOS</w:t>
        </w:r>
      </w:hyperlink>
    </w:p>
    <w:p w14:paraId="112B0204" w14:textId="1306E98D" w:rsidR="00B213BB" w:rsidRPr="00C55FCE" w:rsidRDefault="00B213BB" w:rsidP="009E6572">
      <w:pPr>
        <w:pStyle w:val="Bulletslist"/>
        <w:rPr>
          <w:rStyle w:val="Hyperlink"/>
          <w:rFonts w:cs="Arial"/>
          <w:color w:val="333333"/>
          <w:szCs w:val="20"/>
          <w:u w:val="none"/>
        </w:rPr>
      </w:pPr>
      <w:r>
        <w:rPr>
          <w:rFonts w:cs="Arial"/>
          <w:szCs w:val="20"/>
        </w:rPr>
        <w:t xml:space="preserve">1 </w:t>
      </w:r>
      <w:r w:rsidRPr="00201CA5">
        <w:rPr>
          <w:rFonts w:cs="Arial"/>
          <w:b/>
          <w:bCs/>
          <w:szCs w:val="20"/>
        </w:rPr>
        <w:t>October</w:t>
      </w:r>
      <w:r>
        <w:rPr>
          <w:rFonts w:cs="Arial"/>
          <w:szCs w:val="20"/>
        </w:rPr>
        <w:t xml:space="preserve">: Government advises to wear masks indoors - </w:t>
      </w:r>
      <w:hyperlink r:id="rId670" w:history="1">
        <w:r w:rsidRPr="00B213BB">
          <w:rPr>
            <w:rStyle w:val="Hyperlink"/>
            <w:rFonts w:cs="Arial"/>
            <w:szCs w:val="20"/>
          </w:rPr>
          <w:t>NOS</w:t>
        </w:r>
      </w:hyperlink>
    </w:p>
    <w:p w14:paraId="0B3A77C1" w14:textId="30F181F1" w:rsidR="003148E9" w:rsidRPr="00201CA5" w:rsidRDefault="003148E9" w:rsidP="004C0A20">
      <w:pPr>
        <w:pStyle w:val="Heading6"/>
      </w:pPr>
      <w:r>
        <w:t>September</w:t>
      </w:r>
    </w:p>
    <w:p w14:paraId="54A45F79" w14:textId="2FCAC66D" w:rsidR="00BE2173" w:rsidRPr="00201CA5" w:rsidRDefault="00BE2173" w:rsidP="009E6572">
      <w:pPr>
        <w:pStyle w:val="Bulletslist"/>
        <w:rPr>
          <w:rFonts w:cs="Arial"/>
          <w:szCs w:val="20"/>
        </w:rPr>
      </w:pPr>
      <w:r w:rsidRPr="00201CA5">
        <w:rPr>
          <w:rFonts w:cs="Arial"/>
          <w:b/>
          <w:bCs/>
          <w:szCs w:val="20"/>
        </w:rPr>
        <w:t>28 September</w:t>
      </w:r>
      <w:r>
        <w:rPr>
          <w:rFonts w:cs="Arial"/>
          <w:szCs w:val="20"/>
        </w:rPr>
        <w:t xml:space="preserve">: Healthcare provision might need to be scaled down due to COVID-19 ICU patients - </w:t>
      </w:r>
      <w:hyperlink r:id="rId671" w:history="1">
        <w:r w:rsidRPr="00BE2173">
          <w:rPr>
            <w:rStyle w:val="Hyperlink"/>
            <w:rFonts w:cs="Arial"/>
            <w:szCs w:val="20"/>
          </w:rPr>
          <w:t>NU</w:t>
        </w:r>
      </w:hyperlink>
    </w:p>
    <w:p w14:paraId="12F1EF23" w14:textId="51F5900F" w:rsidR="00B66775" w:rsidRPr="005B2CCF" w:rsidRDefault="00B66775" w:rsidP="009E6572">
      <w:pPr>
        <w:pStyle w:val="Bulletslist"/>
        <w:rPr>
          <w:rFonts w:cs="Arial"/>
          <w:szCs w:val="20"/>
        </w:rPr>
      </w:pPr>
      <w:r w:rsidRPr="005B2CCF">
        <w:rPr>
          <w:rFonts w:cs="Arial"/>
          <w:b/>
          <w:bCs/>
          <w:szCs w:val="20"/>
        </w:rPr>
        <w:t>23 September</w:t>
      </w:r>
      <w:r>
        <w:rPr>
          <w:rFonts w:cs="Arial"/>
          <w:szCs w:val="20"/>
        </w:rPr>
        <w:t xml:space="preserve">: Netherlands turns to Belgium to increase testing capacity – </w:t>
      </w:r>
      <w:hyperlink r:id="rId672" w:history="1">
        <w:r w:rsidRPr="00B66775">
          <w:rPr>
            <w:rStyle w:val="Hyperlink"/>
            <w:rFonts w:cs="Arial"/>
            <w:szCs w:val="20"/>
          </w:rPr>
          <w:t>Brussels Times</w:t>
        </w:r>
      </w:hyperlink>
      <w:r>
        <w:rPr>
          <w:rFonts w:cs="Arial"/>
          <w:szCs w:val="20"/>
        </w:rPr>
        <w:t xml:space="preserve"> </w:t>
      </w:r>
    </w:p>
    <w:p w14:paraId="0918EAA8" w14:textId="15BD1C43" w:rsidR="006A2B3F" w:rsidRPr="007333D7" w:rsidRDefault="006A2B3F" w:rsidP="009E6572">
      <w:pPr>
        <w:pStyle w:val="Bulletslist"/>
        <w:rPr>
          <w:rFonts w:cs="Arial"/>
          <w:szCs w:val="20"/>
        </w:rPr>
      </w:pPr>
      <w:r w:rsidRPr="007333D7">
        <w:rPr>
          <w:rFonts w:cs="Arial"/>
          <w:b/>
          <w:bCs/>
          <w:szCs w:val="20"/>
        </w:rPr>
        <w:t>8 September</w:t>
      </w:r>
      <w:r>
        <w:rPr>
          <w:rFonts w:cs="Arial"/>
          <w:szCs w:val="20"/>
        </w:rPr>
        <w:t xml:space="preserve">: Experts see benefits of rapid tests complementary to PCR tests - </w:t>
      </w:r>
      <w:hyperlink r:id="rId673" w:history="1">
        <w:r w:rsidRPr="006A2B3F">
          <w:rPr>
            <w:rStyle w:val="Hyperlink"/>
            <w:rFonts w:cs="Arial"/>
            <w:szCs w:val="20"/>
          </w:rPr>
          <w:t>NOS</w:t>
        </w:r>
      </w:hyperlink>
    </w:p>
    <w:p w14:paraId="79C5F9D1" w14:textId="5DA11E6C" w:rsidR="00154401" w:rsidRPr="007333D7" w:rsidRDefault="00154401" w:rsidP="009E6572">
      <w:pPr>
        <w:pStyle w:val="Bulletslist"/>
        <w:rPr>
          <w:rFonts w:cs="Arial"/>
          <w:szCs w:val="20"/>
        </w:rPr>
      </w:pPr>
      <w:r w:rsidRPr="007333D7">
        <w:rPr>
          <w:rFonts w:cs="Arial"/>
          <w:b/>
          <w:bCs/>
          <w:szCs w:val="20"/>
        </w:rPr>
        <w:t>3 September</w:t>
      </w:r>
      <w:r>
        <w:rPr>
          <w:rFonts w:cs="Arial"/>
          <w:szCs w:val="20"/>
        </w:rPr>
        <w:t xml:space="preserve">: Regional health authorities call people to stop requesting test when asymptomatic due to lack of capacity - </w:t>
      </w:r>
      <w:hyperlink r:id="rId674" w:history="1">
        <w:r w:rsidRPr="00154401">
          <w:rPr>
            <w:rStyle w:val="Hyperlink"/>
            <w:rFonts w:cs="Arial"/>
            <w:szCs w:val="20"/>
          </w:rPr>
          <w:t>NU</w:t>
        </w:r>
      </w:hyperlink>
    </w:p>
    <w:p w14:paraId="21268605" w14:textId="3C12BB70" w:rsidR="00154401" w:rsidRPr="00C55FCE" w:rsidRDefault="00154401" w:rsidP="009E6572">
      <w:pPr>
        <w:pStyle w:val="Bulletslist"/>
        <w:rPr>
          <w:rStyle w:val="Hyperlink"/>
          <w:rFonts w:cs="Arial"/>
          <w:color w:val="333333"/>
          <w:szCs w:val="20"/>
          <w:u w:val="none"/>
        </w:rPr>
      </w:pPr>
      <w:r w:rsidRPr="007333D7">
        <w:rPr>
          <w:rFonts w:cs="Arial"/>
          <w:b/>
          <w:bCs/>
          <w:szCs w:val="20"/>
        </w:rPr>
        <w:t>1 September</w:t>
      </w:r>
      <w:r>
        <w:rPr>
          <w:rFonts w:cs="Arial"/>
          <w:szCs w:val="20"/>
        </w:rPr>
        <w:t xml:space="preserve">: New corona plan for care homes with increased testing frequency - </w:t>
      </w:r>
      <w:hyperlink r:id="rId675" w:history="1">
        <w:r w:rsidRPr="00154401">
          <w:rPr>
            <w:rStyle w:val="Hyperlink"/>
            <w:rFonts w:cs="Arial"/>
            <w:szCs w:val="20"/>
          </w:rPr>
          <w:t>NU</w:t>
        </w:r>
      </w:hyperlink>
    </w:p>
    <w:p w14:paraId="35AD9D11" w14:textId="29A28638" w:rsidR="003148E9" w:rsidRPr="007333D7" w:rsidRDefault="003148E9" w:rsidP="004C0A20">
      <w:pPr>
        <w:pStyle w:val="Heading6"/>
      </w:pPr>
      <w:r>
        <w:t>August</w:t>
      </w:r>
    </w:p>
    <w:p w14:paraId="3995DA06" w14:textId="59656026" w:rsidR="00897E9F" w:rsidRPr="00450639" w:rsidRDefault="00897E9F" w:rsidP="009E6572">
      <w:pPr>
        <w:pStyle w:val="Bulletslist"/>
        <w:rPr>
          <w:rFonts w:cs="Arial"/>
          <w:szCs w:val="20"/>
        </w:rPr>
      </w:pPr>
      <w:r w:rsidRPr="00450639">
        <w:rPr>
          <w:rFonts w:cs="Arial"/>
          <w:b/>
          <w:bCs/>
          <w:szCs w:val="20"/>
        </w:rPr>
        <w:t>31 August</w:t>
      </w:r>
      <w:r>
        <w:rPr>
          <w:rFonts w:cs="Arial"/>
          <w:szCs w:val="20"/>
        </w:rPr>
        <w:t xml:space="preserve">: German centres to help fill testing capacity - </w:t>
      </w:r>
      <w:hyperlink r:id="rId676" w:history="1">
        <w:r w:rsidRPr="00897E9F">
          <w:rPr>
            <w:rStyle w:val="Hyperlink"/>
            <w:rFonts w:cs="Arial"/>
            <w:szCs w:val="20"/>
          </w:rPr>
          <w:t>Margriet</w:t>
        </w:r>
      </w:hyperlink>
    </w:p>
    <w:p w14:paraId="1A43D676" w14:textId="5C15561F" w:rsidR="00F85C13" w:rsidRPr="00450639" w:rsidRDefault="00F85C13" w:rsidP="009E6572">
      <w:pPr>
        <w:pStyle w:val="Bulletslist"/>
        <w:rPr>
          <w:rFonts w:cs="Arial"/>
          <w:szCs w:val="20"/>
        </w:rPr>
      </w:pPr>
      <w:r w:rsidRPr="00450639">
        <w:rPr>
          <w:rFonts w:cs="Arial"/>
          <w:b/>
          <w:bCs/>
          <w:szCs w:val="20"/>
        </w:rPr>
        <w:t>27 August</w:t>
      </w:r>
      <w:r>
        <w:rPr>
          <w:rFonts w:cs="Arial"/>
          <w:szCs w:val="20"/>
        </w:rPr>
        <w:t xml:space="preserve">: Laboratory receive insufficient materials to perform tests - </w:t>
      </w:r>
      <w:hyperlink r:id="rId677" w:history="1">
        <w:r w:rsidRPr="00F85C13">
          <w:rPr>
            <w:rStyle w:val="Hyperlink"/>
            <w:rFonts w:cs="Arial"/>
            <w:szCs w:val="20"/>
          </w:rPr>
          <w:t>NOS</w:t>
        </w:r>
      </w:hyperlink>
    </w:p>
    <w:p w14:paraId="088E60B3" w14:textId="5B03CCA3" w:rsidR="005B13A7" w:rsidRPr="00C55FCE" w:rsidRDefault="005B13A7" w:rsidP="009E6572">
      <w:pPr>
        <w:pStyle w:val="Bulletslist"/>
        <w:rPr>
          <w:rStyle w:val="Hyperlink"/>
          <w:rFonts w:cs="Arial"/>
          <w:color w:val="333333"/>
          <w:szCs w:val="20"/>
          <w:u w:val="none"/>
        </w:rPr>
      </w:pPr>
      <w:r w:rsidRPr="00450639">
        <w:rPr>
          <w:rFonts w:cs="Arial"/>
          <w:b/>
          <w:bCs/>
          <w:szCs w:val="20"/>
        </w:rPr>
        <w:t>24 August</w:t>
      </w:r>
      <w:r>
        <w:rPr>
          <w:rFonts w:cs="Arial"/>
          <w:szCs w:val="20"/>
        </w:rPr>
        <w:t xml:space="preserve">: Test </w:t>
      </w:r>
      <w:r w:rsidR="00541BF8">
        <w:rPr>
          <w:rFonts w:cs="Arial"/>
          <w:szCs w:val="20"/>
        </w:rPr>
        <w:t xml:space="preserve">capacity has increased with 40% compared to some weeks ago - </w:t>
      </w:r>
      <w:hyperlink r:id="rId678" w:history="1">
        <w:r w:rsidR="00541BF8" w:rsidRPr="00541BF8">
          <w:rPr>
            <w:rStyle w:val="Hyperlink"/>
            <w:rFonts w:cs="Arial"/>
            <w:szCs w:val="20"/>
          </w:rPr>
          <w:t>NU</w:t>
        </w:r>
      </w:hyperlink>
    </w:p>
    <w:p w14:paraId="3BCE6F31" w14:textId="6838F8C6" w:rsidR="003148E9" w:rsidRPr="00450639" w:rsidRDefault="003148E9" w:rsidP="004C0A20">
      <w:pPr>
        <w:pStyle w:val="Heading6"/>
      </w:pPr>
      <w:r>
        <w:t>July</w:t>
      </w:r>
    </w:p>
    <w:p w14:paraId="5CBC0DC7" w14:textId="6EB74992" w:rsidR="0065642A" w:rsidRPr="0065642A" w:rsidRDefault="0065642A" w:rsidP="009E6572">
      <w:pPr>
        <w:pStyle w:val="Bulletslist"/>
        <w:rPr>
          <w:rFonts w:cs="Arial"/>
          <w:szCs w:val="20"/>
        </w:rPr>
      </w:pPr>
      <w:r w:rsidRPr="0065642A">
        <w:rPr>
          <w:rFonts w:cs="Arial"/>
          <w:b/>
          <w:bCs/>
          <w:szCs w:val="20"/>
        </w:rPr>
        <w:t>13 July</w:t>
      </w:r>
      <w:r>
        <w:rPr>
          <w:rFonts w:cs="Arial"/>
          <w:szCs w:val="20"/>
        </w:rPr>
        <w:t xml:space="preserve">: Rehabilitation corona patients temporarily covered more broadly by insurance - </w:t>
      </w:r>
      <w:hyperlink r:id="rId679" w:history="1">
        <w:r w:rsidRPr="0065642A">
          <w:rPr>
            <w:rStyle w:val="Hyperlink"/>
            <w:rFonts w:cs="Arial"/>
            <w:szCs w:val="20"/>
          </w:rPr>
          <w:t>NOS</w:t>
        </w:r>
      </w:hyperlink>
    </w:p>
    <w:p w14:paraId="7659F68E" w14:textId="6CACB1B2" w:rsidR="003B7D47" w:rsidRPr="00C55FCE" w:rsidRDefault="003B7D47" w:rsidP="009E6572">
      <w:pPr>
        <w:pStyle w:val="Bulletslist"/>
        <w:rPr>
          <w:rStyle w:val="Hyperlink"/>
          <w:rFonts w:cs="Arial"/>
          <w:color w:val="333333"/>
          <w:szCs w:val="20"/>
          <w:u w:val="none"/>
        </w:rPr>
      </w:pPr>
      <w:r w:rsidRPr="000C493D">
        <w:rPr>
          <w:rFonts w:cs="Arial"/>
          <w:b/>
          <w:bCs/>
          <w:szCs w:val="20"/>
        </w:rPr>
        <w:t>1 July</w:t>
      </w:r>
      <w:r>
        <w:rPr>
          <w:rFonts w:cs="Arial"/>
          <w:szCs w:val="20"/>
        </w:rPr>
        <w:t xml:space="preserve">: Dutch medical specialists scrutinize corona measures and request restarting normal healthcare services – </w:t>
      </w:r>
      <w:hyperlink r:id="rId680" w:history="1">
        <w:r w:rsidRPr="003B7D47">
          <w:rPr>
            <w:rStyle w:val="Hyperlink"/>
            <w:rFonts w:cs="Arial"/>
            <w:szCs w:val="20"/>
          </w:rPr>
          <w:t>Open Debat</w:t>
        </w:r>
      </w:hyperlink>
    </w:p>
    <w:p w14:paraId="3829FDD7" w14:textId="382E357F" w:rsidR="003148E9" w:rsidRPr="000C493D" w:rsidRDefault="003148E9" w:rsidP="004C0A20">
      <w:pPr>
        <w:pStyle w:val="Heading6"/>
      </w:pPr>
      <w:r>
        <w:t>June</w:t>
      </w:r>
    </w:p>
    <w:p w14:paraId="33C4BDA0" w14:textId="1FCF7F79" w:rsidR="00770A9C" w:rsidRPr="00D80A25" w:rsidRDefault="00770A9C" w:rsidP="009E6572">
      <w:pPr>
        <w:pStyle w:val="Bulletslist"/>
        <w:rPr>
          <w:rFonts w:cs="Arial"/>
          <w:szCs w:val="20"/>
        </w:rPr>
      </w:pPr>
      <w:r w:rsidRPr="00D80A25">
        <w:rPr>
          <w:rFonts w:cs="Arial"/>
          <w:b/>
          <w:bCs/>
          <w:szCs w:val="20"/>
        </w:rPr>
        <w:t>9 June</w:t>
      </w:r>
      <w:r>
        <w:rPr>
          <w:rFonts w:cs="Arial"/>
          <w:szCs w:val="20"/>
        </w:rPr>
        <w:t xml:space="preserve">: Full testing capacity has never been used - </w:t>
      </w:r>
      <w:hyperlink r:id="rId681" w:history="1">
        <w:r w:rsidRPr="00770A9C">
          <w:rPr>
            <w:rStyle w:val="Hyperlink"/>
            <w:rFonts w:cs="Arial"/>
            <w:szCs w:val="20"/>
          </w:rPr>
          <w:t>NU</w:t>
        </w:r>
      </w:hyperlink>
    </w:p>
    <w:p w14:paraId="02A73592" w14:textId="5FC72991" w:rsidR="00DB7D85" w:rsidRPr="00C55FCE" w:rsidRDefault="00DB7D85" w:rsidP="009E6572">
      <w:pPr>
        <w:pStyle w:val="Bulletslist"/>
        <w:rPr>
          <w:rStyle w:val="Hyperlink"/>
          <w:rFonts w:cs="Arial"/>
          <w:color w:val="333333"/>
          <w:szCs w:val="20"/>
          <w:u w:val="none"/>
        </w:rPr>
      </w:pPr>
      <w:r w:rsidRPr="005D766F">
        <w:rPr>
          <w:rFonts w:cs="Arial"/>
          <w:b/>
          <w:bCs/>
          <w:szCs w:val="20"/>
        </w:rPr>
        <w:t>5 June</w:t>
      </w:r>
      <w:r>
        <w:rPr>
          <w:rFonts w:cs="Arial"/>
          <w:szCs w:val="20"/>
        </w:rPr>
        <w:t xml:space="preserve">: Shortage of gloves in the Netherlands - </w:t>
      </w:r>
      <w:hyperlink r:id="rId682" w:history="1">
        <w:r w:rsidRPr="00DB7D85">
          <w:rPr>
            <w:rStyle w:val="Hyperlink"/>
            <w:rFonts w:cs="Arial"/>
            <w:szCs w:val="20"/>
          </w:rPr>
          <w:t>Trouw</w:t>
        </w:r>
      </w:hyperlink>
    </w:p>
    <w:p w14:paraId="7692971C" w14:textId="3309DCF5" w:rsidR="003148E9" w:rsidRPr="005D766F" w:rsidRDefault="003148E9" w:rsidP="004C0A20">
      <w:pPr>
        <w:pStyle w:val="Heading6"/>
      </w:pPr>
      <w:r>
        <w:t>May</w:t>
      </w:r>
    </w:p>
    <w:p w14:paraId="6720DEE8" w14:textId="3972C2C8" w:rsidR="004B5AB1" w:rsidRPr="00A46C2A" w:rsidRDefault="004B5AB1" w:rsidP="009E6572">
      <w:pPr>
        <w:pStyle w:val="Bulletslist"/>
        <w:rPr>
          <w:rFonts w:cs="Arial"/>
          <w:szCs w:val="20"/>
        </w:rPr>
      </w:pPr>
      <w:r w:rsidRPr="00A46C2A">
        <w:rPr>
          <w:rFonts w:cs="Arial"/>
          <w:b/>
          <w:bCs/>
          <w:szCs w:val="20"/>
        </w:rPr>
        <w:t>23 May</w:t>
      </w:r>
      <w:r>
        <w:rPr>
          <w:rFonts w:cs="Arial"/>
          <w:szCs w:val="20"/>
        </w:rPr>
        <w:t xml:space="preserve">: From 1 June everyone in the Netherlands can get tested - </w:t>
      </w:r>
      <w:hyperlink r:id="rId683" w:history="1">
        <w:r w:rsidRPr="004B5AB1">
          <w:rPr>
            <w:rStyle w:val="Hyperlink"/>
            <w:rFonts w:cs="Arial"/>
            <w:szCs w:val="20"/>
          </w:rPr>
          <w:t>NOS</w:t>
        </w:r>
      </w:hyperlink>
    </w:p>
    <w:p w14:paraId="378DAE7C" w14:textId="205E9257" w:rsidR="004B5AB1" w:rsidRPr="00A46C2A" w:rsidRDefault="004B5AB1" w:rsidP="009E6572">
      <w:pPr>
        <w:pStyle w:val="Bulletslist"/>
        <w:rPr>
          <w:rFonts w:cs="Arial"/>
          <w:szCs w:val="20"/>
        </w:rPr>
      </w:pPr>
      <w:r w:rsidRPr="00A46C2A">
        <w:rPr>
          <w:rFonts w:cs="Arial"/>
          <w:b/>
          <w:bCs/>
          <w:szCs w:val="20"/>
        </w:rPr>
        <w:t>22 May</w:t>
      </w:r>
      <w:r>
        <w:rPr>
          <w:rFonts w:cs="Arial"/>
          <w:szCs w:val="20"/>
        </w:rPr>
        <w:t xml:space="preserve">: Resuming regular care happens only slowly - </w:t>
      </w:r>
      <w:hyperlink r:id="rId684" w:history="1">
        <w:r w:rsidRPr="004B5AB1">
          <w:rPr>
            <w:rStyle w:val="Hyperlink"/>
            <w:rFonts w:cs="Arial"/>
            <w:szCs w:val="20"/>
          </w:rPr>
          <w:t>NOS</w:t>
        </w:r>
      </w:hyperlink>
    </w:p>
    <w:p w14:paraId="77622DCA" w14:textId="5A923F27" w:rsidR="002F57D0" w:rsidRPr="00360375" w:rsidRDefault="002F57D0" w:rsidP="009E6572">
      <w:pPr>
        <w:pStyle w:val="Bulletslist"/>
        <w:rPr>
          <w:rFonts w:cs="Arial"/>
          <w:szCs w:val="20"/>
        </w:rPr>
      </w:pPr>
      <w:r w:rsidRPr="00360375">
        <w:rPr>
          <w:rFonts w:cs="Arial"/>
          <w:b/>
          <w:bCs/>
          <w:szCs w:val="20"/>
        </w:rPr>
        <w:t>19 May</w:t>
      </w:r>
      <w:r>
        <w:rPr>
          <w:rFonts w:cs="Arial"/>
          <w:szCs w:val="20"/>
        </w:rPr>
        <w:t xml:space="preserve">: Many HCPs still without PPE - </w:t>
      </w:r>
      <w:hyperlink r:id="rId685" w:history="1">
        <w:r w:rsidRPr="002F57D0">
          <w:rPr>
            <w:rStyle w:val="Hyperlink"/>
            <w:rFonts w:cs="Arial"/>
            <w:szCs w:val="20"/>
          </w:rPr>
          <w:t>FNV</w:t>
        </w:r>
      </w:hyperlink>
    </w:p>
    <w:p w14:paraId="061A904C" w14:textId="02CC6153" w:rsidR="00E2196A" w:rsidRPr="00360375" w:rsidRDefault="00E2196A" w:rsidP="009E6572">
      <w:pPr>
        <w:pStyle w:val="Bulletslist"/>
        <w:rPr>
          <w:rStyle w:val="Hyperlink"/>
          <w:rFonts w:cs="Arial"/>
          <w:color w:val="333333"/>
          <w:szCs w:val="20"/>
          <w:u w:val="none"/>
        </w:rPr>
      </w:pPr>
      <w:r w:rsidRPr="003A75B5">
        <w:rPr>
          <w:rFonts w:cs="Arial"/>
          <w:b/>
          <w:bCs/>
          <w:szCs w:val="20"/>
        </w:rPr>
        <w:t>13 May</w:t>
      </w:r>
      <w:r>
        <w:rPr>
          <w:rFonts w:cs="Arial"/>
          <w:szCs w:val="20"/>
        </w:rPr>
        <w:t>: From May 25</w:t>
      </w:r>
      <w:r w:rsidRPr="003A75B5">
        <w:rPr>
          <w:rFonts w:cs="Arial"/>
          <w:szCs w:val="20"/>
          <w:vertAlign w:val="superscript"/>
        </w:rPr>
        <w:t>th</w:t>
      </w:r>
      <w:r>
        <w:rPr>
          <w:rFonts w:cs="Arial"/>
          <w:szCs w:val="20"/>
        </w:rPr>
        <w:t xml:space="preserve"> no VAT on masks - </w:t>
      </w:r>
      <w:hyperlink r:id="rId686" w:history="1">
        <w:r w:rsidRPr="00E2196A">
          <w:rPr>
            <w:rStyle w:val="Hyperlink"/>
            <w:rFonts w:cs="Arial"/>
            <w:szCs w:val="20"/>
          </w:rPr>
          <w:t>NU</w:t>
        </w:r>
      </w:hyperlink>
    </w:p>
    <w:p w14:paraId="75BE60C6" w14:textId="3E0312E3" w:rsidR="002F57D0" w:rsidRPr="003A75B5" w:rsidRDefault="002F57D0" w:rsidP="009E6572">
      <w:pPr>
        <w:pStyle w:val="Bulletslist"/>
        <w:rPr>
          <w:rFonts w:cs="Arial"/>
          <w:szCs w:val="20"/>
        </w:rPr>
      </w:pPr>
      <w:r>
        <w:rPr>
          <w:rFonts w:cs="Arial"/>
          <w:b/>
          <w:bCs/>
          <w:szCs w:val="20"/>
        </w:rPr>
        <w:t>11 May:</w:t>
      </w:r>
      <w:r>
        <w:rPr>
          <w:rFonts w:cs="Arial"/>
          <w:szCs w:val="20"/>
        </w:rPr>
        <w:t xml:space="preserve"> 290.000 elective treatments cancelled in the Netherlands - </w:t>
      </w:r>
      <w:hyperlink r:id="rId687" w:history="1">
        <w:r w:rsidRPr="002F57D0">
          <w:rPr>
            <w:rStyle w:val="Hyperlink"/>
            <w:rFonts w:cs="Arial"/>
            <w:szCs w:val="20"/>
          </w:rPr>
          <w:t>Parool</w:t>
        </w:r>
      </w:hyperlink>
    </w:p>
    <w:p w14:paraId="7B56DEFC" w14:textId="5E9B47B3" w:rsidR="009E6572" w:rsidRPr="001D4416" w:rsidRDefault="009E6572" w:rsidP="009E6572">
      <w:pPr>
        <w:pStyle w:val="Bulletslist"/>
        <w:rPr>
          <w:rFonts w:cs="Arial"/>
          <w:szCs w:val="20"/>
        </w:rPr>
      </w:pPr>
      <w:r w:rsidRPr="009E6572">
        <w:rPr>
          <w:rFonts w:cs="Arial"/>
          <w:b/>
          <w:bCs/>
          <w:szCs w:val="20"/>
        </w:rPr>
        <w:t>5 May</w:t>
      </w:r>
      <w:r>
        <w:rPr>
          <w:rFonts w:cs="Arial"/>
          <w:szCs w:val="20"/>
        </w:rPr>
        <w:t xml:space="preserve">: Million new tests ordered for study on herd immunity - </w:t>
      </w:r>
      <w:hyperlink r:id="rId688" w:history="1">
        <w:r w:rsidRPr="009E6572">
          <w:rPr>
            <w:rStyle w:val="Hyperlink"/>
            <w:rFonts w:cs="Arial"/>
            <w:szCs w:val="20"/>
          </w:rPr>
          <w:t>NOS</w:t>
        </w:r>
      </w:hyperlink>
    </w:p>
    <w:p w14:paraId="267DC5EA" w14:textId="77777777" w:rsidR="00363E64" w:rsidRDefault="00363E64" w:rsidP="00694A62"/>
    <w:p w14:paraId="210CEF87" w14:textId="77777777" w:rsidR="008B56AD" w:rsidRDefault="008B56AD" w:rsidP="00C261AC">
      <w:pPr>
        <w:pStyle w:val="Heading3"/>
      </w:pPr>
    </w:p>
    <w:p w14:paraId="714AC9AD" w14:textId="574F398E" w:rsidR="0031540D" w:rsidRDefault="0031540D" w:rsidP="00C261AC">
      <w:pPr>
        <w:pStyle w:val="Heading3"/>
      </w:pPr>
      <w:bookmarkStart w:id="63" w:name="_Toc61450728"/>
      <w:r w:rsidRPr="0031540D">
        <w:t>Norway</w:t>
      </w:r>
      <w:bookmarkEnd w:id="63"/>
    </w:p>
    <w:tbl>
      <w:tblPr>
        <w:tblStyle w:val="GridTable4-Accent4"/>
        <w:tblW w:w="0" w:type="auto"/>
        <w:tblLook w:val="04A0" w:firstRow="1" w:lastRow="0" w:firstColumn="1" w:lastColumn="0" w:noHBand="0" w:noVBand="1"/>
      </w:tblPr>
      <w:tblGrid>
        <w:gridCol w:w="4719"/>
        <w:gridCol w:w="3466"/>
        <w:gridCol w:w="5220"/>
      </w:tblGrid>
      <w:tr w:rsidR="00FD37C8" w14:paraId="6EF04D19" w14:textId="5C26EFF3"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9" w:type="dxa"/>
          </w:tcPr>
          <w:p w14:paraId="5F6FD8AF" w14:textId="77777777" w:rsidR="00FD37C8" w:rsidRPr="004371AA" w:rsidRDefault="00FD37C8" w:rsidP="001C3188">
            <w:pPr>
              <w:rPr>
                <w:color w:val="FFFFFF" w:themeColor="background1"/>
              </w:rPr>
            </w:pPr>
            <w:r w:rsidRPr="004371AA">
              <w:rPr>
                <w:color w:val="FFFFFF" w:themeColor="background1"/>
              </w:rPr>
              <w:t>Relevant national websites</w:t>
            </w:r>
          </w:p>
        </w:tc>
        <w:tc>
          <w:tcPr>
            <w:tcW w:w="3466" w:type="dxa"/>
          </w:tcPr>
          <w:p w14:paraId="60D88EEF"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5CD017F0" w14:textId="2B2D8140"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11200CDC" w14:textId="36334A26"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9" w:type="dxa"/>
          </w:tcPr>
          <w:p w14:paraId="28590230" w14:textId="77777777" w:rsidR="00FD37C8" w:rsidRPr="004371AA" w:rsidRDefault="00FD37C8" w:rsidP="00AC313B">
            <w:pPr>
              <w:pStyle w:val="Bulletslist"/>
              <w:jc w:val="left"/>
              <w:rPr>
                <w:rStyle w:val="Hyperlink"/>
                <w:b w:val="0"/>
                <w:bCs w:val="0"/>
                <w:color w:val="333333"/>
                <w:u w:val="none"/>
              </w:rPr>
            </w:pPr>
            <w:r w:rsidRPr="004371AA">
              <w:rPr>
                <w:b w:val="0"/>
                <w:bCs w:val="0"/>
              </w:rPr>
              <w:t xml:space="preserve">Overview of travel protocol for Norway - </w:t>
            </w:r>
            <w:hyperlink r:id="rId689" w:anchor="What-if-the-area/country-you-are-in-is-or-turns-%22red%22?" w:history="1">
              <w:r w:rsidRPr="004371AA">
                <w:rPr>
                  <w:rStyle w:val="Hyperlink"/>
                  <w:b w:val="0"/>
                  <w:bCs w:val="0"/>
                </w:rPr>
                <w:t>Helsenorge</w:t>
              </w:r>
            </w:hyperlink>
          </w:p>
          <w:p w14:paraId="79B5BB28" w14:textId="77777777" w:rsidR="00FD37C8" w:rsidRPr="004371AA" w:rsidRDefault="00860DF2" w:rsidP="00AC313B">
            <w:pPr>
              <w:pStyle w:val="Bulletslist"/>
              <w:jc w:val="left"/>
              <w:rPr>
                <w:b w:val="0"/>
                <w:bCs w:val="0"/>
              </w:rPr>
            </w:pPr>
            <w:hyperlink r:id="rId690" w:history="1">
              <w:r w:rsidR="00FD37C8" w:rsidRPr="004371AA">
                <w:rPr>
                  <w:rStyle w:val="Hyperlink"/>
                  <w:b w:val="0"/>
                  <w:bCs w:val="0"/>
                </w:rPr>
                <w:t>Official health institute corona website</w:t>
              </w:r>
            </w:hyperlink>
            <w:r w:rsidR="00FD37C8" w:rsidRPr="004371AA">
              <w:rPr>
                <w:b w:val="0"/>
                <w:bCs w:val="0"/>
              </w:rPr>
              <w:t xml:space="preserve"> </w:t>
            </w:r>
          </w:p>
          <w:p w14:paraId="1AFD5095" w14:textId="4BD9F7EC" w:rsidR="00FD37C8" w:rsidRPr="004371AA" w:rsidRDefault="00860DF2" w:rsidP="00AC313B">
            <w:pPr>
              <w:pStyle w:val="Bulletslist"/>
              <w:jc w:val="left"/>
              <w:rPr>
                <w:b w:val="0"/>
                <w:bCs w:val="0"/>
              </w:rPr>
            </w:pPr>
            <w:hyperlink r:id="rId691" w:history="1">
              <w:r w:rsidR="00FD37C8" w:rsidRPr="004371AA">
                <w:rPr>
                  <w:rStyle w:val="Hyperlink"/>
                  <w:b w:val="0"/>
                  <w:bCs w:val="0"/>
                </w:rPr>
                <w:t>Official government website on corona</w:t>
              </w:r>
            </w:hyperlink>
          </w:p>
        </w:tc>
        <w:tc>
          <w:tcPr>
            <w:tcW w:w="3466" w:type="dxa"/>
          </w:tcPr>
          <w:p w14:paraId="030926BF" w14:textId="081BBC30" w:rsidR="00FD37C8" w:rsidRDefault="006A208D"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6A208D">
              <w:t xml:space="preserve">Authorities in Norway will tighten restrictions intended to curb the spread of COVID-19 from </w:t>
            </w:r>
            <w:r>
              <w:t>4 January 2021</w:t>
            </w:r>
            <w:r w:rsidRPr="006A208D">
              <w:t xml:space="preserve"> until at least </w:t>
            </w:r>
            <w:r>
              <w:t>18 January 2021</w:t>
            </w:r>
            <w:r w:rsidRPr="006A208D">
              <w:t xml:space="preserve"> following an increase in infections</w:t>
            </w:r>
            <w:r>
              <w:t xml:space="preserve"> (</w:t>
            </w:r>
            <w:hyperlink r:id="rId692" w:history="1">
              <w:r w:rsidRPr="006A208D">
                <w:rPr>
                  <w:rStyle w:val="Hyperlink"/>
                </w:rPr>
                <w:t>Link</w:t>
              </w:r>
            </w:hyperlink>
            <w:r>
              <w:t>)</w:t>
            </w:r>
          </w:p>
        </w:tc>
        <w:tc>
          <w:tcPr>
            <w:tcW w:w="5220" w:type="dxa"/>
          </w:tcPr>
          <w:p w14:paraId="7A44709B" w14:textId="4FFFB55B" w:rsidR="00BD07C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27 December 2020</w:t>
            </w:r>
          </w:p>
          <w:p w14:paraId="2EA0E3C5" w14:textId="781D9706"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39</w:t>
            </w:r>
            <w:r w:rsidR="00E10EE1">
              <w:rPr>
                <w:b/>
                <w:bCs/>
              </w:rPr>
              <w:t xml:space="preserve"> </w:t>
            </w:r>
            <w:r w:rsidR="00E10EE1" w:rsidRPr="00C01246">
              <w:t>doses per 100 people</w:t>
            </w:r>
            <w:r w:rsidR="00E10EE1">
              <w:t xml:space="preserve"> (</w:t>
            </w:r>
            <w:r w:rsidR="009D16A5">
              <w:t>11</w:t>
            </w:r>
            <w:r w:rsidR="00E10EE1">
              <w:t xml:space="preserve"> January 2021)</w:t>
            </w:r>
          </w:p>
          <w:p w14:paraId="2887AF6D" w14:textId="1AC46586"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r w:rsidR="00A61DF2" w:rsidRPr="00334249">
              <w:rPr>
                <w:i/>
                <w:iCs/>
              </w:rPr>
              <w:t>N/A</w:t>
            </w:r>
          </w:p>
          <w:p w14:paraId="68B06639" w14:textId="74C6741F" w:rsidR="00FD37C8" w:rsidRPr="003908E7"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A61DF2" w:rsidRPr="00F07264">
              <w:rPr>
                <w:color w:val="auto"/>
              </w:rPr>
              <w:t>2.5 million (</w:t>
            </w:r>
            <w:hyperlink r:id="rId693" w:history="1">
              <w:r w:rsidR="00A61DF2" w:rsidRPr="00F07264">
                <w:rPr>
                  <w:rStyle w:val="Hyperlink"/>
                </w:rPr>
                <w:t>Link</w:t>
              </w:r>
            </w:hyperlink>
            <w:r w:rsidR="00A61DF2" w:rsidRPr="00F07264">
              <w:rPr>
                <w:color w:val="auto"/>
              </w:rPr>
              <w:t>)</w:t>
            </w:r>
            <w:r w:rsidR="00A61DF2">
              <w:rPr>
                <w:color w:val="auto"/>
              </w:rPr>
              <w:t xml:space="preserve"> </w:t>
            </w:r>
            <w:r w:rsidR="00A61DF2" w:rsidRPr="00A61DF2">
              <w:rPr>
                <w:color w:val="auto"/>
              </w:rPr>
              <w:t>Moderna, AstraZeneca, Pfizer</w:t>
            </w:r>
            <w:r w:rsidR="00A61DF2">
              <w:rPr>
                <w:color w:val="auto"/>
              </w:rPr>
              <w:t>/</w:t>
            </w:r>
            <w:r w:rsidR="00A61DF2" w:rsidRPr="00A61DF2">
              <w:rPr>
                <w:color w:val="auto"/>
              </w:rPr>
              <w:t>BioNTech</w:t>
            </w:r>
          </w:p>
        </w:tc>
      </w:tr>
    </w:tbl>
    <w:p w14:paraId="1A8131FA" w14:textId="7C61B41B" w:rsidR="00BD07C6" w:rsidRPr="004C0A20" w:rsidRDefault="00BD07C6" w:rsidP="004C0A20">
      <w:pPr>
        <w:pStyle w:val="Heading4"/>
        <w:rPr>
          <w:b/>
          <w:bCs w:val="0"/>
        </w:rPr>
      </w:pPr>
      <w:r w:rsidRPr="004C0A20">
        <w:rPr>
          <w:b/>
          <w:bCs w:val="0"/>
        </w:rPr>
        <w:t>Latest Member State developments affecting the medical technology industry</w:t>
      </w:r>
    </w:p>
    <w:p w14:paraId="580150CE" w14:textId="4C3C0D01" w:rsidR="00BD07C6" w:rsidRDefault="00BD07C6" w:rsidP="004C0A20">
      <w:pPr>
        <w:pStyle w:val="Heading5"/>
        <w:rPr>
          <w:b/>
          <w:bCs/>
        </w:rPr>
      </w:pPr>
      <w:r w:rsidRPr="004C0A20">
        <w:rPr>
          <w:b/>
          <w:bCs/>
        </w:rPr>
        <w:t>2021</w:t>
      </w:r>
    </w:p>
    <w:p w14:paraId="36CBCF75" w14:textId="42B749E1" w:rsidR="006F4C9F" w:rsidRDefault="006F4C9F" w:rsidP="006F4C9F">
      <w:pPr>
        <w:pStyle w:val="Heading6"/>
      </w:pPr>
      <w:r>
        <w:t>January</w:t>
      </w:r>
    </w:p>
    <w:p w14:paraId="0C9A1B60" w14:textId="71743802" w:rsidR="006F4C9F" w:rsidRPr="006F4C9F" w:rsidRDefault="006F4C9F" w:rsidP="006F4C9F">
      <w:pPr>
        <w:pStyle w:val="Bulletslist"/>
      </w:pPr>
      <w:r w:rsidRPr="006F4C9F">
        <w:rPr>
          <w:b/>
          <w:bCs/>
        </w:rPr>
        <w:t>8 January:</w:t>
      </w:r>
      <w:r>
        <w:t xml:space="preserve"> </w:t>
      </w:r>
      <w:r w:rsidRPr="006F4C9F">
        <w:t>Norway secures 3.6 million additional Covid-19 vaccine doses</w:t>
      </w:r>
      <w:r>
        <w:t xml:space="preserve"> – </w:t>
      </w:r>
      <w:hyperlink r:id="rId694" w:history="1">
        <w:r w:rsidRPr="006F4C9F">
          <w:rPr>
            <w:rStyle w:val="Hyperlink"/>
          </w:rPr>
          <w:t>NO</w:t>
        </w:r>
      </w:hyperlink>
      <w:r>
        <w:t xml:space="preserve"> </w:t>
      </w:r>
    </w:p>
    <w:p w14:paraId="2F74F26D" w14:textId="2A67EFFC" w:rsidR="00BA72D9" w:rsidRPr="004C0A20" w:rsidRDefault="00BD07C6" w:rsidP="001425CB">
      <w:pPr>
        <w:pStyle w:val="Heading5"/>
        <w15:collapsed/>
        <w:rPr>
          <w:b/>
          <w:bCs/>
        </w:rPr>
      </w:pPr>
      <w:bookmarkStart w:id="64" w:name="_Hlk55824576"/>
      <w:r w:rsidRPr="004C0A20">
        <w:rPr>
          <w:b/>
          <w:bCs/>
        </w:rPr>
        <w:t>2020</w:t>
      </w:r>
    </w:p>
    <w:bookmarkEnd w:id="64"/>
    <w:p w14:paraId="5C320917" w14:textId="1EB1A0A3" w:rsidR="00A61DF2" w:rsidRDefault="00A61DF2" w:rsidP="004C0A20">
      <w:pPr>
        <w:pStyle w:val="Heading6"/>
      </w:pPr>
      <w:r>
        <w:t>December</w:t>
      </w:r>
    </w:p>
    <w:p w14:paraId="1F6C4770" w14:textId="5076545D" w:rsidR="00A61DF2" w:rsidRPr="00A61DF2" w:rsidRDefault="00A61DF2" w:rsidP="00F07264">
      <w:pPr>
        <w:pStyle w:val="Bulletslist"/>
      </w:pPr>
      <w:r w:rsidRPr="00F07264">
        <w:rPr>
          <w:b/>
          <w:bCs/>
        </w:rPr>
        <w:t>4 December:</w:t>
      </w:r>
      <w:r>
        <w:t xml:space="preserve"> </w:t>
      </w:r>
      <w:r w:rsidRPr="00A61DF2">
        <w:t>Norway to use three vaccines to stop COVID-19 from early 2021</w:t>
      </w:r>
      <w:r>
        <w:t xml:space="preserve"> – </w:t>
      </w:r>
      <w:hyperlink r:id="rId695" w:history="1">
        <w:r w:rsidRPr="00A61DF2">
          <w:rPr>
            <w:rStyle w:val="Hyperlink"/>
          </w:rPr>
          <w:t>Reuters</w:t>
        </w:r>
      </w:hyperlink>
      <w:r>
        <w:t xml:space="preserve"> </w:t>
      </w:r>
    </w:p>
    <w:p w14:paraId="29660266" w14:textId="695AD1DD" w:rsidR="00181C19" w:rsidRDefault="00181C19" w:rsidP="004C0A20">
      <w:pPr>
        <w:pStyle w:val="Heading6"/>
      </w:pPr>
      <w:r>
        <w:t>November</w:t>
      </w:r>
    </w:p>
    <w:p w14:paraId="01E1D438" w14:textId="77777777" w:rsidR="00181C19" w:rsidRPr="00181C19" w:rsidRDefault="00181C19" w:rsidP="006024D7">
      <w:pPr>
        <w:pStyle w:val="Bulletslist"/>
        <w:numPr>
          <w:ilvl w:val="0"/>
          <w:numId w:val="0"/>
        </w:numPr>
      </w:pPr>
    </w:p>
    <w:p w14:paraId="71EB66D2" w14:textId="34D9FA59" w:rsidR="00BA72D9" w:rsidRDefault="00BA72D9" w:rsidP="004C0A20">
      <w:pPr>
        <w:pStyle w:val="Heading6"/>
      </w:pPr>
      <w:r>
        <w:t>October</w:t>
      </w:r>
    </w:p>
    <w:p w14:paraId="0C09D432" w14:textId="12779A27" w:rsidR="003148E9" w:rsidRDefault="003148E9" w:rsidP="003148E9">
      <w:pPr>
        <w:pStyle w:val="Bulletslist"/>
      </w:pPr>
      <w:r w:rsidRPr="003148E9">
        <w:t xml:space="preserve">5 </w:t>
      </w:r>
      <w:r w:rsidRPr="003148E9">
        <w:rPr>
          <w:b/>
          <w:bCs/>
        </w:rPr>
        <w:t>October</w:t>
      </w:r>
      <w:r w:rsidRPr="003148E9">
        <w:t xml:space="preserve">: Norway will set aside 25 billion Norwegian crowns for handling the pandemic in 2021 – </w:t>
      </w:r>
      <w:hyperlink r:id="rId696" w:history="1">
        <w:r w:rsidRPr="003148E9">
          <w:rPr>
            <w:rStyle w:val="Hyperlink"/>
          </w:rPr>
          <w:t>Norway Today</w:t>
        </w:r>
      </w:hyperlink>
    </w:p>
    <w:p w14:paraId="4A416942" w14:textId="795FBD30" w:rsidR="00BA72D9" w:rsidRPr="00C55FCE" w:rsidRDefault="00BA72D9" w:rsidP="004C0A20">
      <w:pPr>
        <w:pStyle w:val="Heading6"/>
        <w:rPr>
          <w:lang w:val="nl-NL"/>
        </w:rPr>
      </w:pPr>
      <w:r>
        <w:t>September</w:t>
      </w:r>
    </w:p>
    <w:p w14:paraId="39019D9F" w14:textId="0630751F" w:rsidR="00BB7502" w:rsidRPr="005B2CCF" w:rsidRDefault="00BB7502" w:rsidP="00363E64">
      <w:pPr>
        <w:pStyle w:val="Bulletslist"/>
      </w:pPr>
      <w:r w:rsidRPr="005B2CCF">
        <w:rPr>
          <w:b/>
          <w:bCs/>
        </w:rPr>
        <w:t>19 September</w:t>
      </w:r>
      <w:r>
        <w:t xml:space="preserve">: Recommendation to use mask in public transport continues – </w:t>
      </w:r>
      <w:hyperlink r:id="rId697" w:history="1">
        <w:r w:rsidRPr="00BB7502">
          <w:rPr>
            <w:rStyle w:val="Hyperlink"/>
          </w:rPr>
          <w:t>Norway Today</w:t>
        </w:r>
      </w:hyperlink>
    </w:p>
    <w:p w14:paraId="608CD3F0" w14:textId="68E9D5C4" w:rsidR="00C41229" w:rsidRPr="00C55FCE" w:rsidRDefault="00C41229" w:rsidP="00363E64">
      <w:pPr>
        <w:pStyle w:val="Bulletslist"/>
        <w:rPr>
          <w:rStyle w:val="Hyperlink"/>
          <w:color w:val="333333"/>
          <w:u w:val="none"/>
        </w:rPr>
      </w:pPr>
      <w:r w:rsidRPr="007333D7">
        <w:rPr>
          <w:b/>
          <w:bCs/>
        </w:rPr>
        <w:t>7 September</w:t>
      </w:r>
      <w:r>
        <w:t xml:space="preserve">: Bergen increases test capacity – </w:t>
      </w:r>
      <w:hyperlink r:id="rId698" w:history="1">
        <w:r w:rsidRPr="00C41229">
          <w:rPr>
            <w:rStyle w:val="Hyperlink"/>
          </w:rPr>
          <w:t>Norway Today</w:t>
        </w:r>
      </w:hyperlink>
    </w:p>
    <w:p w14:paraId="6DBABFCE" w14:textId="01BB5470" w:rsidR="00BA72D9" w:rsidRPr="007333D7" w:rsidRDefault="00BA72D9" w:rsidP="004C0A20">
      <w:pPr>
        <w:pStyle w:val="Heading6"/>
      </w:pPr>
      <w:r>
        <w:t>July</w:t>
      </w:r>
    </w:p>
    <w:p w14:paraId="33A5D947" w14:textId="582D651C" w:rsidR="002F5AE3" w:rsidRPr="002F5AE3" w:rsidRDefault="002F5AE3" w:rsidP="00363E64">
      <w:pPr>
        <w:pStyle w:val="Bulletslist"/>
      </w:pPr>
      <w:r w:rsidRPr="002F5AE3">
        <w:rPr>
          <w:b/>
          <w:bCs/>
        </w:rPr>
        <w:t>5 July</w:t>
      </w:r>
      <w:r>
        <w:t xml:space="preserve">: Due to Covid-19 there is a decrease in organ donations while the waiting list increases heavily – </w:t>
      </w:r>
      <w:hyperlink r:id="rId699" w:history="1">
        <w:r w:rsidRPr="002F5AE3">
          <w:rPr>
            <w:rStyle w:val="Hyperlink"/>
          </w:rPr>
          <w:t>Norway Today</w:t>
        </w:r>
      </w:hyperlink>
    </w:p>
    <w:p w14:paraId="16451E61" w14:textId="0AA309E8" w:rsidR="00CB2B15" w:rsidRPr="00C55FCE" w:rsidRDefault="00C4621A" w:rsidP="00363E64">
      <w:pPr>
        <w:pStyle w:val="Bulletslist"/>
        <w:rPr>
          <w:rStyle w:val="Hyperlink"/>
          <w:color w:val="333333"/>
          <w:u w:val="none"/>
        </w:rPr>
      </w:pPr>
      <w:r w:rsidRPr="000C493D">
        <w:rPr>
          <w:b/>
          <w:bCs/>
        </w:rPr>
        <w:t>1 July</w:t>
      </w:r>
      <w:r>
        <w:t xml:space="preserve">: Half of rapid tests used not acceptable – </w:t>
      </w:r>
      <w:hyperlink r:id="rId700" w:history="1">
        <w:r w:rsidRPr="00C4621A">
          <w:rPr>
            <w:rStyle w:val="Hyperlink"/>
          </w:rPr>
          <w:t>Norway Today</w:t>
        </w:r>
      </w:hyperlink>
    </w:p>
    <w:p w14:paraId="2BBFCC1F" w14:textId="26C0CF1F" w:rsidR="00BA72D9" w:rsidRPr="000C493D" w:rsidRDefault="00BA72D9" w:rsidP="004C0A20">
      <w:pPr>
        <w:pStyle w:val="Heading6"/>
      </w:pPr>
      <w:r>
        <w:t>June</w:t>
      </w:r>
    </w:p>
    <w:p w14:paraId="304EA73C" w14:textId="4DD6AAE8" w:rsidR="00770A9C" w:rsidRPr="00C55FCE" w:rsidRDefault="00770A9C" w:rsidP="00363E64">
      <w:pPr>
        <w:pStyle w:val="Bulletslist"/>
        <w:rPr>
          <w:rStyle w:val="Hyperlink"/>
          <w:color w:val="333333"/>
          <w:u w:val="none"/>
        </w:rPr>
      </w:pPr>
      <w:r w:rsidRPr="00D80A25">
        <w:rPr>
          <w:b/>
          <w:bCs/>
        </w:rPr>
        <w:t>9 June</w:t>
      </w:r>
      <w:r>
        <w:t xml:space="preserve">: </w:t>
      </w:r>
      <w:r w:rsidR="00AD258D">
        <w:t xml:space="preserve">Government bought 1,000 respirators which could be distributed to other countries – </w:t>
      </w:r>
      <w:hyperlink r:id="rId701" w:history="1">
        <w:r w:rsidR="00AD258D" w:rsidRPr="00AD258D">
          <w:rPr>
            <w:rStyle w:val="Hyperlink"/>
          </w:rPr>
          <w:t>Norway Today</w:t>
        </w:r>
      </w:hyperlink>
    </w:p>
    <w:p w14:paraId="3F676D88" w14:textId="52336880" w:rsidR="00BA72D9" w:rsidRPr="00D80A25" w:rsidRDefault="00BA72D9" w:rsidP="004C0A20">
      <w:pPr>
        <w:pStyle w:val="Heading6"/>
      </w:pPr>
      <w:r>
        <w:t>May</w:t>
      </w:r>
    </w:p>
    <w:p w14:paraId="2A989F88" w14:textId="5D3AB56B" w:rsidR="00C343EA" w:rsidRPr="00693990" w:rsidRDefault="00C343EA" w:rsidP="00363E64">
      <w:pPr>
        <w:pStyle w:val="Bulletslist"/>
      </w:pPr>
      <w:r w:rsidRPr="00693990">
        <w:rPr>
          <w:b/>
          <w:bCs/>
        </w:rPr>
        <w:t>15 May</w:t>
      </w:r>
      <w:r>
        <w:t xml:space="preserve">: Testing capacity varies widely in municipalities – </w:t>
      </w:r>
      <w:hyperlink r:id="rId702" w:history="1">
        <w:r w:rsidRPr="00C343EA">
          <w:rPr>
            <w:rStyle w:val="Hyperlink"/>
          </w:rPr>
          <w:t>Norway Today</w:t>
        </w:r>
      </w:hyperlink>
    </w:p>
    <w:p w14:paraId="4F575319" w14:textId="77777777" w:rsidR="00C261AC" w:rsidRPr="00C261AC" w:rsidRDefault="00C261AC" w:rsidP="00C261AC"/>
    <w:p w14:paraId="09720DDE" w14:textId="77777777" w:rsidR="008B56AD" w:rsidRDefault="008B56AD" w:rsidP="004C0A20">
      <w:pPr>
        <w:pStyle w:val="Heading6"/>
      </w:pPr>
    </w:p>
    <w:p w14:paraId="58384395" w14:textId="77777777" w:rsidR="00BD07C6" w:rsidRDefault="00BD07C6" w:rsidP="00C261AC">
      <w:pPr>
        <w:pStyle w:val="Heading3"/>
      </w:pPr>
    </w:p>
    <w:p w14:paraId="5D27E2FD" w14:textId="05DF07BB" w:rsidR="0031540D" w:rsidRDefault="0031540D" w:rsidP="00C261AC">
      <w:pPr>
        <w:pStyle w:val="Heading3"/>
      </w:pPr>
      <w:bookmarkStart w:id="65" w:name="_Toc61450729"/>
      <w:r w:rsidRPr="0031540D">
        <w:t>Poland</w:t>
      </w:r>
      <w:bookmarkEnd w:id="65"/>
    </w:p>
    <w:tbl>
      <w:tblPr>
        <w:tblStyle w:val="GridTable4-Accent4"/>
        <w:tblW w:w="0" w:type="auto"/>
        <w:tblLook w:val="04A0" w:firstRow="1" w:lastRow="0" w:firstColumn="1" w:lastColumn="0" w:noHBand="0" w:noVBand="1"/>
      </w:tblPr>
      <w:tblGrid>
        <w:gridCol w:w="4671"/>
        <w:gridCol w:w="3514"/>
        <w:gridCol w:w="5220"/>
      </w:tblGrid>
      <w:tr w:rsidR="00FD37C8" w14:paraId="5637DF84" w14:textId="23CF16DE"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tcPr>
          <w:p w14:paraId="4AD75325" w14:textId="77777777" w:rsidR="00FD37C8" w:rsidRPr="004371AA" w:rsidRDefault="00FD37C8" w:rsidP="001C3188">
            <w:pPr>
              <w:rPr>
                <w:color w:val="FFFFFF" w:themeColor="background1"/>
              </w:rPr>
            </w:pPr>
            <w:bookmarkStart w:id="66" w:name="_Hlk56587116"/>
            <w:r w:rsidRPr="004371AA">
              <w:rPr>
                <w:color w:val="FFFFFF" w:themeColor="background1"/>
              </w:rPr>
              <w:t>Relevant national websites</w:t>
            </w:r>
          </w:p>
        </w:tc>
        <w:tc>
          <w:tcPr>
            <w:tcW w:w="3514" w:type="dxa"/>
          </w:tcPr>
          <w:p w14:paraId="419D9A5E"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5AAD166B" w14:textId="2225F54F"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3AD55851" w14:textId="3D41E38F"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71" w:type="dxa"/>
          </w:tcPr>
          <w:p w14:paraId="6082F6D9" w14:textId="695CC28F" w:rsidR="00FD37C8" w:rsidRPr="004371AA" w:rsidRDefault="00860DF2" w:rsidP="00AC313B">
            <w:pPr>
              <w:pStyle w:val="Bulletslist"/>
              <w:jc w:val="left"/>
              <w:rPr>
                <w:b w:val="0"/>
                <w:bCs w:val="0"/>
              </w:rPr>
            </w:pPr>
            <w:hyperlink r:id="rId703" w:history="1">
              <w:r w:rsidR="00FD37C8" w:rsidRPr="004371AA">
                <w:rPr>
                  <w:rStyle w:val="Hyperlink"/>
                  <w:b w:val="0"/>
                  <w:bCs w:val="0"/>
                </w:rPr>
                <w:t>Official website with corona measures</w:t>
              </w:r>
            </w:hyperlink>
          </w:p>
        </w:tc>
        <w:tc>
          <w:tcPr>
            <w:tcW w:w="3514" w:type="dxa"/>
          </w:tcPr>
          <w:p w14:paraId="1B44D613" w14:textId="3A521EF1" w:rsidR="00FD37C8" w:rsidRDefault="006A208D"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6A208D">
              <w:t xml:space="preserve">Authorities in Poland plan to tighten existing COVID-19 restrictions from </w:t>
            </w:r>
            <w:r>
              <w:t>28 December 2020</w:t>
            </w:r>
            <w:r w:rsidRPr="006A208D">
              <w:t xml:space="preserve"> until at least </w:t>
            </w:r>
            <w:r>
              <w:t>17 January 2021</w:t>
            </w:r>
            <w:r w:rsidRPr="006A208D">
              <w:t xml:space="preserve"> due to elevated disease activity in the country</w:t>
            </w:r>
            <w:r>
              <w:t xml:space="preserve"> (</w:t>
            </w:r>
            <w:hyperlink r:id="rId704" w:history="1">
              <w:r w:rsidRPr="006A208D">
                <w:rPr>
                  <w:rStyle w:val="Hyperlink"/>
                </w:rPr>
                <w:t>Link</w:t>
              </w:r>
            </w:hyperlink>
            <w:r>
              <w:t>)</w:t>
            </w:r>
          </w:p>
        </w:tc>
        <w:tc>
          <w:tcPr>
            <w:tcW w:w="5220" w:type="dxa"/>
          </w:tcPr>
          <w:p w14:paraId="16B066DE" w14:textId="6E971E61" w:rsidR="00BD07C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27 December 2020</w:t>
            </w:r>
          </w:p>
          <w:p w14:paraId="086720BA" w14:textId="52FBF047"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82</w:t>
            </w:r>
            <w:r w:rsidR="00E10EE1">
              <w:rPr>
                <w:b/>
                <w:bCs/>
              </w:rPr>
              <w:t xml:space="preserve"> </w:t>
            </w:r>
            <w:r w:rsidR="00E10EE1" w:rsidRPr="00C01246">
              <w:t>doses per 100 people</w:t>
            </w:r>
            <w:r w:rsidR="00E10EE1">
              <w:t xml:space="preserve"> (</w:t>
            </w:r>
            <w:r w:rsidR="009D16A5">
              <w:t>13</w:t>
            </w:r>
            <w:r w:rsidR="00E10EE1">
              <w:t xml:space="preserve"> January 2021)</w:t>
            </w:r>
          </w:p>
          <w:p w14:paraId="775F3D62" w14:textId="77777777" w:rsidR="00BD07C6" w:rsidRPr="00F07264"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r w:rsidRPr="00334249">
              <w:rPr>
                <w:i/>
                <w:iCs/>
              </w:rPr>
              <w:t>N/A</w:t>
            </w:r>
          </w:p>
          <w:p w14:paraId="23C3B2E0" w14:textId="56680A56" w:rsidR="00FD37C8" w:rsidRPr="004371AA"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A61DF2" w:rsidRPr="00F07264">
              <w:rPr>
                <w:color w:val="auto"/>
              </w:rPr>
              <w:t>60 million (</w:t>
            </w:r>
            <w:hyperlink r:id="rId705" w:history="1">
              <w:r w:rsidR="00A61DF2" w:rsidRPr="00F07264">
                <w:rPr>
                  <w:rStyle w:val="Hyperlink"/>
                </w:rPr>
                <w:t>Link</w:t>
              </w:r>
            </w:hyperlink>
            <w:r w:rsidR="00A61DF2" w:rsidRPr="00F07264">
              <w:rPr>
                <w:color w:val="auto"/>
              </w:rPr>
              <w:t>) six producers</w:t>
            </w:r>
          </w:p>
        </w:tc>
      </w:tr>
    </w:tbl>
    <w:bookmarkEnd w:id="66"/>
    <w:p w14:paraId="5FE1EAB3" w14:textId="00083B37" w:rsidR="00BD07C6" w:rsidRPr="004C0A20" w:rsidRDefault="00BD07C6" w:rsidP="004C0A20">
      <w:pPr>
        <w:pStyle w:val="Heading4"/>
      </w:pPr>
      <w:r w:rsidRPr="004C0A20">
        <w:rPr>
          <w:b/>
          <w:bCs w:val="0"/>
        </w:rPr>
        <w:t>Latest Member State developments affecting the medical technology industry</w:t>
      </w:r>
    </w:p>
    <w:p w14:paraId="7474DEE2" w14:textId="43B5A613" w:rsidR="00BD07C6" w:rsidRPr="004C0A20" w:rsidRDefault="00BD07C6" w:rsidP="004C0A20">
      <w:pPr>
        <w:pStyle w:val="Heading5"/>
        <w:rPr>
          <w:b/>
          <w:bCs/>
        </w:rPr>
      </w:pPr>
      <w:r w:rsidRPr="004C0A20">
        <w:rPr>
          <w:b/>
          <w:bCs/>
        </w:rPr>
        <w:t>2021</w:t>
      </w:r>
    </w:p>
    <w:p w14:paraId="49FE88D4" w14:textId="33CD1EFA" w:rsidR="00F92C1E" w:rsidRPr="004C0A20" w:rsidRDefault="00BD07C6" w:rsidP="001425CB">
      <w:pPr>
        <w:pStyle w:val="Heading5"/>
        <w15:collapsed/>
        <w:rPr>
          <w:b/>
          <w:bCs/>
        </w:rPr>
      </w:pPr>
      <w:r w:rsidRPr="004C0A20">
        <w:rPr>
          <w:b/>
          <w:bCs/>
        </w:rPr>
        <w:t>2020</w:t>
      </w:r>
    </w:p>
    <w:p w14:paraId="460AF0A3" w14:textId="00EFE693" w:rsidR="00A61DF2" w:rsidRDefault="00A61DF2" w:rsidP="004C0A20">
      <w:pPr>
        <w:pStyle w:val="Heading6"/>
      </w:pPr>
      <w:r>
        <w:t>December</w:t>
      </w:r>
    </w:p>
    <w:p w14:paraId="7954DA81" w14:textId="2B2E18AB" w:rsidR="00D80F67" w:rsidRPr="0071482C" w:rsidRDefault="00D80F67" w:rsidP="00F07264">
      <w:pPr>
        <w:pStyle w:val="Bulletslist"/>
      </w:pPr>
      <w:r w:rsidRPr="0071482C">
        <w:rPr>
          <w:b/>
          <w:bCs/>
        </w:rPr>
        <w:t>15 December:</w:t>
      </w:r>
      <w:r>
        <w:t xml:space="preserve"> </w:t>
      </w:r>
      <w:r w:rsidRPr="00D80F67">
        <w:t>Poland cannot ease COVID-19 restrictions yet, says PM</w:t>
      </w:r>
      <w:r>
        <w:t xml:space="preserve"> – </w:t>
      </w:r>
      <w:hyperlink r:id="rId706" w:history="1">
        <w:r w:rsidRPr="00D80F67">
          <w:rPr>
            <w:rStyle w:val="Hyperlink"/>
          </w:rPr>
          <w:t>Reuters</w:t>
        </w:r>
      </w:hyperlink>
      <w:r>
        <w:t xml:space="preserve"> </w:t>
      </w:r>
    </w:p>
    <w:p w14:paraId="0E6D3A45" w14:textId="78E1610B" w:rsidR="00A61DF2" w:rsidRPr="00A61DF2" w:rsidRDefault="00A61DF2" w:rsidP="00F07264">
      <w:pPr>
        <w:pStyle w:val="Bulletslist"/>
      </w:pPr>
      <w:r w:rsidRPr="00F07264">
        <w:rPr>
          <w:b/>
          <w:bCs/>
        </w:rPr>
        <w:t>2 December:</w:t>
      </w:r>
      <w:r>
        <w:t xml:space="preserve"> </w:t>
      </w:r>
      <w:r w:rsidRPr="00A61DF2">
        <w:t>Poland to wrap coronavirus vaccine strategy by week's end - PM's aide</w:t>
      </w:r>
      <w:r>
        <w:t xml:space="preserve"> – </w:t>
      </w:r>
      <w:hyperlink r:id="rId707" w:history="1">
        <w:r w:rsidRPr="00A61DF2">
          <w:rPr>
            <w:rStyle w:val="Hyperlink"/>
          </w:rPr>
          <w:t>Reuters</w:t>
        </w:r>
      </w:hyperlink>
    </w:p>
    <w:p w14:paraId="563F7790" w14:textId="32ECEB48" w:rsidR="00EA7F0B" w:rsidRDefault="00EA7F0B" w:rsidP="004C0A20">
      <w:pPr>
        <w:pStyle w:val="Heading6"/>
      </w:pPr>
      <w:r>
        <w:t>November</w:t>
      </w:r>
    </w:p>
    <w:p w14:paraId="56A16A94" w14:textId="58C0EC82" w:rsidR="00EA7F0B" w:rsidRDefault="00EA7F0B">
      <w:pPr>
        <w:pStyle w:val="Bulletslist"/>
      </w:pPr>
      <w:r w:rsidRPr="00C55FCE">
        <w:rPr>
          <w:b/>
          <w:bCs/>
        </w:rPr>
        <w:t>16 November</w:t>
      </w:r>
      <w:r>
        <w:t xml:space="preserve">: Second temporary hospital built in Poland – </w:t>
      </w:r>
      <w:hyperlink r:id="rId708" w:history="1">
        <w:r w:rsidRPr="00EA7F0B">
          <w:rPr>
            <w:rStyle w:val="Hyperlink"/>
          </w:rPr>
          <w:t>Radio Poland</w:t>
        </w:r>
      </w:hyperlink>
    </w:p>
    <w:p w14:paraId="7C3E0FDD" w14:textId="312EFD93" w:rsidR="00D57DD0" w:rsidRPr="00C55FCE" w:rsidRDefault="00D57DD0" w:rsidP="00C55FCE">
      <w:pPr>
        <w:pStyle w:val="Bulletslist"/>
      </w:pPr>
      <w:r>
        <w:rPr>
          <w:b/>
          <w:bCs/>
        </w:rPr>
        <w:t>12 November:</w:t>
      </w:r>
      <w:r>
        <w:t xml:space="preserve"> Poland to set up more temporary hospitals as virus spreads – </w:t>
      </w:r>
      <w:hyperlink r:id="rId709" w:history="1">
        <w:r w:rsidRPr="00D57DD0">
          <w:rPr>
            <w:rStyle w:val="Hyperlink"/>
          </w:rPr>
          <w:t>Radio Poland</w:t>
        </w:r>
      </w:hyperlink>
    </w:p>
    <w:p w14:paraId="2B2F413C" w14:textId="6FDB9712" w:rsidR="00AA622C" w:rsidRPr="00C55FCE" w:rsidRDefault="00F92C1E" w:rsidP="004C0A20">
      <w:pPr>
        <w:pStyle w:val="Heading6"/>
      </w:pPr>
      <w:r>
        <w:t>October</w:t>
      </w:r>
    </w:p>
    <w:p w14:paraId="0DDA2DDF" w14:textId="6ECC358C" w:rsidR="00BC1156" w:rsidRPr="00241CD3" w:rsidRDefault="00BC1156" w:rsidP="001521FC">
      <w:pPr>
        <w:pStyle w:val="Bulletslist"/>
      </w:pPr>
      <w:r w:rsidRPr="00241CD3">
        <w:rPr>
          <w:b/>
          <w:bCs/>
        </w:rPr>
        <w:t>21 October</w:t>
      </w:r>
      <w:r>
        <w:t xml:space="preserve">: Polish PM promises extra hospital beds for COVID-19 patients – </w:t>
      </w:r>
      <w:hyperlink r:id="rId710" w:history="1">
        <w:r w:rsidRPr="00BC1156">
          <w:rPr>
            <w:rStyle w:val="Hyperlink"/>
          </w:rPr>
          <w:t>Radio Poland</w:t>
        </w:r>
      </w:hyperlink>
    </w:p>
    <w:p w14:paraId="3907A27A" w14:textId="3DE12103" w:rsidR="00AA622C" w:rsidRDefault="00AA622C" w:rsidP="001521FC">
      <w:pPr>
        <w:pStyle w:val="Bulletslist"/>
      </w:pPr>
      <w:r w:rsidRPr="00C55FCE">
        <w:rPr>
          <w:b/>
          <w:bCs/>
        </w:rPr>
        <w:t>15 October</w:t>
      </w:r>
      <w:r>
        <w:t xml:space="preserve">: Health services to be postponed due to COVID-19 infection rate - </w:t>
      </w:r>
      <w:hyperlink r:id="rId711" w:history="1">
        <w:r w:rsidRPr="00AA622C">
          <w:rPr>
            <w:rStyle w:val="Hyperlink"/>
          </w:rPr>
          <w:t>Wyborcza</w:t>
        </w:r>
      </w:hyperlink>
    </w:p>
    <w:p w14:paraId="00BC3660" w14:textId="73FD1D6F" w:rsidR="00F92C1E" w:rsidRPr="00C55FCE" w:rsidRDefault="00F92C1E" w:rsidP="004C0A20">
      <w:pPr>
        <w:pStyle w:val="Heading6"/>
      </w:pPr>
      <w:r>
        <w:t>September</w:t>
      </w:r>
    </w:p>
    <w:p w14:paraId="4B136450" w14:textId="505F2216" w:rsidR="00B979D7" w:rsidRPr="00C55FCE" w:rsidRDefault="00B979D7" w:rsidP="001521FC">
      <w:pPr>
        <w:pStyle w:val="Bulletslist"/>
        <w:rPr>
          <w:rStyle w:val="Hyperlink"/>
          <w:color w:val="333333"/>
          <w:u w:val="none"/>
        </w:rPr>
      </w:pPr>
      <w:r w:rsidRPr="005B2CCF">
        <w:rPr>
          <w:b/>
          <w:bCs/>
        </w:rPr>
        <w:t>23 September</w:t>
      </w:r>
      <w:r>
        <w:t xml:space="preserve">: PM urges Europe to become self-sufficient in producing PPE – </w:t>
      </w:r>
      <w:hyperlink r:id="rId712" w:history="1">
        <w:r w:rsidRPr="00B979D7">
          <w:rPr>
            <w:rStyle w:val="Hyperlink"/>
          </w:rPr>
          <w:t>Radio Poland</w:t>
        </w:r>
      </w:hyperlink>
    </w:p>
    <w:p w14:paraId="6CAB7C15" w14:textId="3C0B0C53" w:rsidR="00F92C1E" w:rsidRPr="005B2CCF" w:rsidRDefault="00F92C1E" w:rsidP="004C0A20">
      <w:pPr>
        <w:pStyle w:val="Heading6"/>
      </w:pPr>
      <w:r>
        <w:t>August</w:t>
      </w:r>
    </w:p>
    <w:p w14:paraId="2AF97285" w14:textId="0EE49EBA" w:rsidR="00DA23D6" w:rsidRPr="00C55FCE" w:rsidRDefault="00DA23D6" w:rsidP="001521FC">
      <w:pPr>
        <w:pStyle w:val="Bulletslist"/>
        <w:rPr>
          <w:rStyle w:val="Hyperlink"/>
          <w:color w:val="333333"/>
          <w:u w:val="none"/>
        </w:rPr>
      </w:pPr>
      <w:r w:rsidRPr="00450639">
        <w:rPr>
          <w:b/>
          <w:bCs/>
        </w:rPr>
        <w:t>26 August</w:t>
      </w:r>
      <w:r>
        <w:t xml:space="preserve">: Polish people urged to get flu shot in Fall due to Covid crisis – </w:t>
      </w:r>
      <w:hyperlink r:id="rId713" w:history="1">
        <w:r w:rsidRPr="00DA23D6">
          <w:rPr>
            <w:rStyle w:val="Hyperlink"/>
          </w:rPr>
          <w:t>Radio Poland</w:t>
        </w:r>
      </w:hyperlink>
    </w:p>
    <w:p w14:paraId="73A9FF7D" w14:textId="53976A46" w:rsidR="00F92C1E" w:rsidRPr="00450639" w:rsidRDefault="00F92C1E" w:rsidP="004C0A20">
      <w:pPr>
        <w:pStyle w:val="Heading6"/>
      </w:pPr>
      <w:r>
        <w:t>May</w:t>
      </w:r>
    </w:p>
    <w:p w14:paraId="67C3CA6F" w14:textId="57712731" w:rsidR="00D8052E" w:rsidRPr="00646877" w:rsidRDefault="00D8052E" w:rsidP="001521FC">
      <w:pPr>
        <w:pStyle w:val="Bulletslist"/>
      </w:pPr>
      <w:r w:rsidRPr="00646877">
        <w:rPr>
          <w:b/>
          <w:bCs/>
        </w:rPr>
        <w:t>27 May</w:t>
      </w:r>
      <w:r>
        <w:t xml:space="preserve">: Poland lifts </w:t>
      </w:r>
      <w:r w:rsidR="001A054C">
        <w:t xml:space="preserve">mask obligation for the public – </w:t>
      </w:r>
      <w:hyperlink r:id="rId714" w:history="1">
        <w:r w:rsidR="001A054C" w:rsidRPr="001A054C">
          <w:rPr>
            <w:rStyle w:val="Hyperlink"/>
          </w:rPr>
          <w:t>Radio Poland</w:t>
        </w:r>
      </w:hyperlink>
    </w:p>
    <w:p w14:paraId="70F01F2C" w14:textId="3D545814" w:rsidR="002961AB" w:rsidRPr="00A46C2A" w:rsidRDefault="002961AB" w:rsidP="001521FC">
      <w:pPr>
        <w:pStyle w:val="Bulletslist"/>
      </w:pPr>
      <w:r w:rsidRPr="00A46C2A">
        <w:rPr>
          <w:b/>
          <w:bCs/>
        </w:rPr>
        <w:t>21 May</w:t>
      </w:r>
      <w:r>
        <w:t xml:space="preserve">: Update on </w:t>
      </w:r>
      <w:r w:rsidR="00A450E1">
        <w:t xml:space="preserve">resumption of healthcare services in Poland - </w:t>
      </w:r>
      <w:hyperlink r:id="rId715" w:history="1">
        <w:r w:rsidR="00A450E1" w:rsidRPr="00A450E1">
          <w:rPr>
            <w:rStyle w:val="Hyperlink"/>
          </w:rPr>
          <w:t>Wyborcza</w:t>
        </w:r>
      </w:hyperlink>
    </w:p>
    <w:p w14:paraId="5E936465" w14:textId="54FE8487" w:rsidR="003666AC" w:rsidRPr="003666AC" w:rsidRDefault="00F6387A" w:rsidP="00CD21BC">
      <w:pPr>
        <w:pStyle w:val="Bulletslist"/>
        <w:rPr>
          <w:rFonts w:cs="Arial"/>
          <w:szCs w:val="20"/>
        </w:rPr>
      </w:pPr>
      <w:r w:rsidRPr="00053D35">
        <w:rPr>
          <w:b/>
          <w:bCs/>
        </w:rPr>
        <w:t>8 May</w:t>
      </w:r>
      <w:r>
        <w:t xml:space="preserve">: National Health Fund reduces reimbursement for </w:t>
      </w:r>
      <w:r w:rsidR="008C0701">
        <w:t xml:space="preserve">corona test - </w:t>
      </w:r>
      <w:hyperlink r:id="rId716" w:history="1">
        <w:r w:rsidR="008C0701" w:rsidRPr="008C0701">
          <w:rPr>
            <w:rStyle w:val="Hyperlink"/>
          </w:rPr>
          <w:t>Wyborcza</w:t>
        </w:r>
      </w:hyperlink>
    </w:p>
    <w:p w14:paraId="64FDA47E" w14:textId="2278A65B" w:rsidR="002E7612" w:rsidRPr="00E97654" w:rsidRDefault="002E7612" w:rsidP="00DB0417">
      <w:pPr>
        <w:pStyle w:val="Bulletslist"/>
        <w:rPr>
          <w:rFonts w:cs="Arial"/>
          <w:szCs w:val="20"/>
        </w:rPr>
      </w:pPr>
      <w:r w:rsidRPr="00E97654">
        <w:rPr>
          <w:rFonts w:cs="Arial"/>
          <w:b/>
          <w:bCs/>
          <w:szCs w:val="20"/>
        </w:rPr>
        <w:t>4 May</w:t>
      </w:r>
      <w:r>
        <w:rPr>
          <w:rFonts w:cs="Arial"/>
          <w:szCs w:val="20"/>
        </w:rPr>
        <w:t xml:space="preserve">: Rehabilitation care to be resumed again – </w:t>
      </w:r>
      <w:hyperlink r:id="rId717" w:history="1">
        <w:r w:rsidRPr="002E7612">
          <w:rPr>
            <w:rStyle w:val="Hyperlink"/>
            <w:rFonts w:cs="Arial"/>
            <w:szCs w:val="20"/>
          </w:rPr>
          <w:t>Radio Poland</w:t>
        </w:r>
      </w:hyperlink>
    </w:p>
    <w:p w14:paraId="2E4DE2A4" w14:textId="77777777" w:rsidR="00332622" w:rsidRPr="00C55FCE" w:rsidRDefault="00332622" w:rsidP="00C55FCE"/>
    <w:p w14:paraId="72AF4EFC" w14:textId="77777777" w:rsidR="001425CB" w:rsidRDefault="001425CB" w:rsidP="00C261AC">
      <w:pPr>
        <w:pStyle w:val="Heading3"/>
      </w:pPr>
    </w:p>
    <w:p w14:paraId="5E3BE88A" w14:textId="56A4286A" w:rsidR="0031540D" w:rsidRDefault="0031540D" w:rsidP="00C261AC">
      <w:pPr>
        <w:pStyle w:val="Heading3"/>
      </w:pPr>
      <w:bookmarkStart w:id="67" w:name="_Toc61450730"/>
      <w:r w:rsidRPr="0031540D">
        <w:t>Portugal</w:t>
      </w:r>
      <w:bookmarkEnd w:id="67"/>
    </w:p>
    <w:tbl>
      <w:tblPr>
        <w:tblStyle w:val="GridTable4-Accent4"/>
        <w:tblW w:w="0" w:type="auto"/>
        <w:tblLook w:val="04A0" w:firstRow="1" w:lastRow="0" w:firstColumn="1" w:lastColumn="0" w:noHBand="0" w:noVBand="1"/>
      </w:tblPr>
      <w:tblGrid>
        <w:gridCol w:w="4729"/>
        <w:gridCol w:w="3456"/>
        <w:gridCol w:w="5220"/>
      </w:tblGrid>
      <w:tr w:rsidR="00FD37C8" w14:paraId="0C63AE9A" w14:textId="669994F5"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9" w:type="dxa"/>
          </w:tcPr>
          <w:p w14:paraId="50A2E417" w14:textId="77777777" w:rsidR="00FD37C8" w:rsidRPr="004371AA" w:rsidRDefault="00FD37C8" w:rsidP="001C3188">
            <w:pPr>
              <w:rPr>
                <w:color w:val="FFFFFF" w:themeColor="background1"/>
              </w:rPr>
            </w:pPr>
            <w:bookmarkStart w:id="68" w:name="_Hlk56587214"/>
            <w:r w:rsidRPr="004371AA">
              <w:rPr>
                <w:color w:val="FFFFFF" w:themeColor="background1"/>
              </w:rPr>
              <w:t>Relevant national websites</w:t>
            </w:r>
          </w:p>
        </w:tc>
        <w:tc>
          <w:tcPr>
            <w:tcW w:w="3456" w:type="dxa"/>
          </w:tcPr>
          <w:p w14:paraId="14153374"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2CF460DF" w14:textId="4D79A7C6"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7C3FEB59" w14:textId="36350F59"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29" w:type="dxa"/>
          </w:tcPr>
          <w:p w14:paraId="17ADD955" w14:textId="77777777" w:rsidR="00FD37C8" w:rsidRPr="004371AA" w:rsidRDefault="00860DF2" w:rsidP="00AC313B">
            <w:pPr>
              <w:numPr>
                <w:ilvl w:val="0"/>
                <w:numId w:val="1"/>
              </w:numPr>
              <w:jc w:val="left"/>
              <w:rPr>
                <w:b w:val="0"/>
                <w:bCs w:val="0"/>
              </w:rPr>
            </w:pPr>
            <w:hyperlink r:id="rId718" w:history="1">
              <w:r w:rsidR="00FD37C8" w:rsidRPr="004371AA">
                <w:rPr>
                  <w:rStyle w:val="Hyperlink"/>
                  <w:b w:val="0"/>
                  <w:bCs w:val="0"/>
                </w:rPr>
                <w:t>Official website on COVID-19 measures</w:t>
              </w:r>
            </w:hyperlink>
          </w:p>
          <w:p w14:paraId="672E0C08" w14:textId="0377582A" w:rsidR="00FD37C8" w:rsidRPr="004371AA" w:rsidRDefault="00FD37C8" w:rsidP="00AC313B">
            <w:pPr>
              <w:pStyle w:val="Bulletslist"/>
              <w:jc w:val="left"/>
              <w:rPr>
                <w:b w:val="0"/>
                <w:bCs w:val="0"/>
              </w:rPr>
            </w:pPr>
            <w:r w:rsidRPr="004371AA">
              <w:rPr>
                <w:b w:val="0"/>
                <w:bCs w:val="0"/>
              </w:rPr>
              <w:t xml:space="preserve">Overview of travel and testing protocols for Portugal – </w:t>
            </w:r>
            <w:hyperlink r:id="rId719" w:history="1">
              <w:r w:rsidRPr="004371AA">
                <w:rPr>
                  <w:rStyle w:val="Hyperlink"/>
                  <w:b w:val="0"/>
                  <w:bCs w:val="0"/>
                </w:rPr>
                <w:t>Portuguese Government</w:t>
              </w:r>
            </w:hyperlink>
          </w:p>
        </w:tc>
        <w:tc>
          <w:tcPr>
            <w:tcW w:w="3456" w:type="dxa"/>
          </w:tcPr>
          <w:p w14:paraId="6C9070AF" w14:textId="154042B4" w:rsidR="00FD37C8" w:rsidRDefault="00093D9C"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093D9C">
              <w:t xml:space="preserve">Authorities in Portugal are maintaining the state of emergency and associated restrictions until at least </w:t>
            </w:r>
            <w:r>
              <w:t>15 January 2021</w:t>
            </w:r>
            <w:r w:rsidRPr="00093D9C">
              <w:t xml:space="preserve"> </w:t>
            </w:r>
            <w:r w:rsidR="006A208D">
              <w:t>(</w:t>
            </w:r>
            <w:hyperlink r:id="rId720" w:history="1">
              <w:r w:rsidR="006A208D" w:rsidRPr="006A208D">
                <w:rPr>
                  <w:rStyle w:val="Hyperlink"/>
                </w:rPr>
                <w:t>Link</w:t>
              </w:r>
            </w:hyperlink>
            <w:r w:rsidR="006A208D">
              <w:t>)</w:t>
            </w:r>
          </w:p>
        </w:tc>
        <w:tc>
          <w:tcPr>
            <w:tcW w:w="5220" w:type="dxa"/>
          </w:tcPr>
          <w:p w14:paraId="28F0466A" w14:textId="71A96E36" w:rsidR="00BD07C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28 December 2020</w:t>
            </w:r>
          </w:p>
          <w:p w14:paraId="24CA1AEA" w14:textId="7C8F0973"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69</w:t>
            </w:r>
            <w:r w:rsidR="00E10EE1">
              <w:rPr>
                <w:b/>
                <w:bCs/>
              </w:rPr>
              <w:t xml:space="preserve"> </w:t>
            </w:r>
            <w:r w:rsidR="00E10EE1" w:rsidRPr="00C01246">
              <w:t>doses per 100 people</w:t>
            </w:r>
            <w:r w:rsidR="00E10EE1">
              <w:t xml:space="preserve"> (</w:t>
            </w:r>
            <w:r w:rsidR="009D16A5">
              <w:t>8</w:t>
            </w:r>
            <w:r w:rsidR="00E10EE1">
              <w:t xml:space="preserve"> January 2021)</w:t>
            </w:r>
          </w:p>
          <w:p w14:paraId="3B4B9FEE" w14:textId="17F9609D"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hyperlink r:id="rId721" w:history="1">
              <w:r w:rsidR="00A61DF2" w:rsidRPr="00F07264">
                <w:rPr>
                  <w:rStyle w:val="Hyperlink"/>
                </w:rPr>
                <w:t>Portugal’s Vaccination Strategy</w:t>
              </w:r>
            </w:hyperlink>
          </w:p>
          <w:p w14:paraId="2C9A95FC" w14:textId="4872F666" w:rsidR="00FD37C8" w:rsidRPr="004371AA"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2E71C6">
              <w:rPr>
                <w:color w:val="auto"/>
              </w:rPr>
              <w:t>22</w:t>
            </w:r>
            <w:r w:rsidR="002E71C6" w:rsidRPr="00F07264">
              <w:rPr>
                <w:color w:val="auto"/>
              </w:rPr>
              <w:t xml:space="preserve"> million</w:t>
            </w:r>
            <w:r w:rsidR="002E71C6">
              <w:rPr>
                <w:color w:val="auto"/>
              </w:rPr>
              <w:t xml:space="preserve"> </w:t>
            </w:r>
            <w:r w:rsidR="002E71C6" w:rsidRPr="00F07264">
              <w:rPr>
                <w:color w:val="auto"/>
              </w:rPr>
              <w:t>(</w:t>
            </w:r>
            <w:hyperlink r:id="rId722" w:history="1">
              <w:r w:rsidR="002E71C6" w:rsidRPr="00F07264">
                <w:rPr>
                  <w:rStyle w:val="Hyperlink"/>
                </w:rPr>
                <w:t>Link</w:t>
              </w:r>
            </w:hyperlink>
            <w:r w:rsidR="002E71C6" w:rsidRPr="00F07264">
              <w:rPr>
                <w:color w:val="auto"/>
              </w:rPr>
              <w:t>)</w:t>
            </w:r>
          </w:p>
        </w:tc>
      </w:tr>
    </w:tbl>
    <w:bookmarkEnd w:id="68"/>
    <w:p w14:paraId="616A6EE9" w14:textId="3526EF69" w:rsidR="00BD07C6" w:rsidRPr="004C0A20" w:rsidRDefault="00BD07C6" w:rsidP="004C0A20">
      <w:pPr>
        <w:pStyle w:val="Heading4"/>
      </w:pPr>
      <w:r w:rsidRPr="00C01246">
        <w:rPr>
          <w:b/>
          <w:bCs w:val="0"/>
        </w:rPr>
        <w:t>Latest Member State developments affecting the medical technology industry</w:t>
      </w:r>
    </w:p>
    <w:p w14:paraId="429FA4D2" w14:textId="0B26F1C6" w:rsidR="00BD07C6" w:rsidRDefault="00BD07C6" w:rsidP="004C0A20">
      <w:pPr>
        <w:pStyle w:val="Heading5"/>
        <w:rPr>
          <w:b/>
          <w:bCs/>
        </w:rPr>
      </w:pPr>
      <w:r w:rsidRPr="004C0A20">
        <w:rPr>
          <w:b/>
          <w:bCs/>
        </w:rPr>
        <w:t>2021</w:t>
      </w:r>
    </w:p>
    <w:p w14:paraId="7015E98E" w14:textId="0928C343" w:rsidR="002F41EA" w:rsidRDefault="002F41EA" w:rsidP="002F41EA">
      <w:pPr>
        <w:pStyle w:val="Heading6"/>
      </w:pPr>
      <w:r>
        <w:t>January</w:t>
      </w:r>
    </w:p>
    <w:p w14:paraId="7BD7A453" w14:textId="282A75C4" w:rsidR="002F41EA" w:rsidRPr="002F41EA" w:rsidRDefault="002F41EA" w:rsidP="002F41EA">
      <w:pPr>
        <w:pStyle w:val="Bulletslist"/>
      </w:pPr>
      <w:r w:rsidRPr="002F41EA">
        <w:rPr>
          <w:b/>
          <w:bCs/>
        </w:rPr>
        <w:t>5 January:</w:t>
      </w:r>
      <w:r>
        <w:t xml:space="preserve"> </w:t>
      </w:r>
      <w:r w:rsidRPr="002F41EA">
        <w:t>Portugal among top-5 countries in Europe with highest Covid vaccination rates</w:t>
      </w:r>
      <w:r>
        <w:t xml:space="preserve"> – </w:t>
      </w:r>
      <w:hyperlink r:id="rId723" w:history="1">
        <w:r w:rsidRPr="002F41EA">
          <w:rPr>
            <w:rStyle w:val="Hyperlink"/>
          </w:rPr>
          <w:t>Portugal News</w:t>
        </w:r>
      </w:hyperlink>
    </w:p>
    <w:p w14:paraId="571CFDC2" w14:textId="5AD02AC4" w:rsidR="00C55824" w:rsidRPr="004C0A20" w:rsidRDefault="00BD07C6" w:rsidP="001425CB">
      <w:pPr>
        <w:pStyle w:val="Heading5"/>
        <w15:collapsed/>
        <w:rPr>
          <w:sz w:val="18"/>
          <w:szCs w:val="14"/>
        </w:rPr>
      </w:pPr>
      <w:r w:rsidRPr="004C0A20">
        <w:rPr>
          <w:b/>
          <w:bCs/>
          <w:iCs/>
        </w:rPr>
        <w:t>2020</w:t>
      </w:r>
    </w:p>
    <w:p w14:paraId="07522B4A" w14:textId="1D10E062" w:rsidR="00897ECF" w:rsidRDefault="00897ECF" w:rsidP="004C0A20">
      <w:pPr>
        <w:pStyle w:val="Heading6"/>
      </w:pPr>
      <w:r>
        <w:t>December</w:t>
      </w:r>
    </w:p>
    <w:p w14:paraId="0D8102DC" w14:textId="2517D9B7" w:rsidR="00D80F67" w:rsidRPr="0071482C" w:rsidRDefault="00D80F67" w:rsidP="00897ECF">
      <w:pPr>
        <w:pStyle w:val="Bulletslist"/>
      </w:pPr>
      <w:r w:rsidRPr="0071482C">
        <w:rPr>
          <w:b/>
          <w:bCs/>
        </w:rPr>
        <w:t>16 December</w:t>
      </w:r>
      <w:r>
        <w:t xml:space="preserve">: </w:t>
      </w:r>
      <w:r w:rsidRPr="00D80F67">
        <w:t>Covid vaccinations could start by Dec 28</w:t>
      </w:r>
      <w:r>
        <w:t xml:space="preserve"> – </w:t>
      </w:r>
      <w:hyperlink r:id="rId724" w:history="1">
        <w:r w:rsidRPr="00D80F67">
          <w:rPr>
            <w:rStyle w:val="Hyperlink"/>
          </w:rPr>
          <w:t>TPN</w:t>
        </w:r>
      </w:hyperlink>
      <w:r>
        <w:t xml:space="preserve"> </w:t>
      </w:r>
    </w:p>
    <w:p w14:paraId="7E8DCA34" w14:textId="3E3EE26B" w:rsidR="00897ECF" w:rsidRPr="00AF5C94" w:rsidRDefault="00897ECF" w:rsidP="00897ECF">
      <w:pPr>
        <w:pStyle w:val="Bulletslist"/>
      </w:pPr>
      <w:r w:rsidRPr="00AF5C94">
        <w:rPr>
          <w:b/>
          <w:bCs/>
        </w:rPr>
        <w:t>2 December</w:t>
      </w:r>
      <w:r>
        <w:t xml:space="preserve">: </w:t>
      </w:r>
      <w:r w:rsidRPr="00897ECF">
        <w:t>Portugal to have 22 million covid-19 vaccines</w:t>
      </w:r>
      <w:r>
        <w:t xml:space="preserve"> </w:t>
      </w:r>
      <w:r w:rsidR="001C5300">
        <w:t>–</w:t>
      </w:r>
      <w:r>
        <w:t xml:space="preserve"> </w:t>
      </w:r>
      <w:hyperlink r:id="rId725" w:history="1">
        <w:r w:rsidR="001C5300" w:rsidRPr="001C5300">
          <w:rPr>
            <w:rStyle w:val="Hyperlink"/>
          </w:rPr>
          <w:t>TPN</w:t>
        </w:r>
      </w:hyperlink>
      <w:r w:rsidR="001C5300">
        <w:t xml:space="preserve"> </w:t>
      </w:r>
    </w:p>
    <w:p w14:paraId="2B7CC301" w14:textId="073E5D4B" w:rsidR="00897ECF" w:rsidRPr="00897ECF" w:rsidRDefault="00897ECF" w:rsidP="00AF5C94">
      <w:pPr>
        <w:pStyle w:val="Bulletslist"/>
      </w:pPr>
      <w:r w:rsidRPr="00AF5C94">
        <w:rPr>
          <w:b/>
          <w:bCs/>
        </w:rPr>
        <w:t>2 December</w:t>
      </w:r>
      <w:r>
        <w:t xml:space="preserve">: </w:t>
      </w:r>
      <w:r w:rsidRPr="00897ECF">
        <w:t>Portugal can get Pfizer COVID-19 shots within 3 days of EU approval, company says</w:t>
      </w:r>
      <w:r>
        <w:t xml:space="preserve"> – </w:t>
      </w:r>
      <w:hyperlink r:id="rId726" w:history="1">
        <w:r w:rsidRPr="00897ECF">
          <w:rPr>
            <w:rStyle w:val="Hyperlink"/>
          </w:rPr>
          <w:t>Reuters</w:t>
        </w:r>
      </w:hyperlink>
    </w:p>
    <w:p w14:paraId="653FA788" w14:textId="284201F7" w:rsidR="00181C19" w:rsidRDefault="00181C19" w:rsidP="004C0A20">
      <w:pPr>
        <w:pStyle w:val="Heading6"/>
      </w:pPr>
      <w:r>
        <w:t>November</w:t>
      </w:r>
    </w:p>
    <w:p w14:paraId="4D2711AC" w14:textId="059EFF35" w:rsidR="00181C19" w:rsidRPr="00181C19" w:rsidRDefault="00181C19" w:rsidP="00DA454A">
      <w:pPr>
        <w:pStyle w:val="Bulletslist"/>
      </w:pPr>
      <w:r w:rsidRPr="00DA454A">
        <w:rPr>
          <w:b/>
          <w:bCs/>
        </w:rPr>
        <w:t>24 November</w:t>
      </w:r>
      <w:r>
        <w:t xml:space="preserve">: </w:t>
      </w:r>
      <w:r w:rsidRPr="00181C19">
        <w:t>Portugal enters a new state of emergency from the 24 November for another 15 days</w:t>
      </w:r>
      <w:r>
        <w:t xml:space="preserve"> – </w:t>
      </w:r>
      <w:hyperlink r:id="rId727" w:history="1">
        <w:r w:rsidRPr="00181C19">
          <w:rPr>
            <w:rStyle w:val="Hyperlink"/>
          </w:rPr>
          <w:t>Portugal News</w:t>
        </w:r>
      </w:hyperlink>
    </w:p>
    <w:p w14:paraId="6FE1959A" w14:textId="1FCF0D58" w:rsidR="004945D1" w:rsidRPr="00C55FCE" w:rsidRDefault="004945D1" w:rsidP="004C0A20">
      <w:pPr>
        <w:pStyle w:val="Heading6"/>
      </w:pPr>
      <w:r>
        <w:t>October</w:t>
      </w:r>
    </w:p>
    <w:p w14:paraId="247EB418" w14:textId="5C5A797F" w:rsidR="008B56AD" w:rsidRPr="00C55FCE" w:rsidRDefault="008B56AD" w:rsidP="001D4416">
      <w:pPr>
        <w:pStyle w:val="Bulletslist"/>
      </w:pPr>
      <w:r w:rsidRPr="00C55FCE">
        <w:rPr>
          <w:b/>
          <w:bCs/>
        </w:rPr>
        <w:t>27 October</w:t>
      </w:r>
      <w:r>
        <w:t xml:space="preserve">: Regular healthcare services in danger due to number of COVID-19 patients – </w:t>
      </w:r>
      <w:hyperlink r:id="rId728" w:history="1">
        <w:r w:rsidRPr="008B56AD">
          <w:rPr>
            <w:rStyle w:val="Hyperlink"/>
          </w:rPr>
          <w:t>R7</w:t>
        </w:r>
      </w:hyperlink>
    </w:p>
    <w:p w14:paraId="545DAA1F" w14:textId="2EA90056" w:rsidR="00200088" w:rsidRPr="00241CD3" w:rsidRDefault="00200088" w:rsidP="001D4416">
      <w:pPr>
        <w:pStyle w:val="Bulletslist"/>
      </w:pPr>
      <w:r w:rsidRPr="00241CD3">
        <w:rPr>
          <w:b/>
          <w:bCs/>
        </w:rPr>
        <w:t>27 October</w:t>
      </w:r>
      <w:r>
        <w:t xml:space="preserve">: Pressure on Portuguese health system could prompt further restrictions – </w:t>
      </w:r>
      <w:hyperlink r:id="rId729" w:history="1">
        <w:r w:rsidRPr="00200088">
          <w:rPr>
            <w:rStyle w:val="Hyperlink"/>
          </w:rPr>
          <w:t>Portugal News</w:t>
        </w:r>
      </w:hyperlink>
    </w:p>
    <w:p w14:paraId="104A5EAE" w14:textId="1A20BA58" w:rsidR="00200088" w:rsidRPr="00241CD3" w:rsidRDefault="00200088" w:rsidP="001D4416">
      <w:pPr>
        <w:pStyle w:val="Bulletslist"/>
      </w:pPr>
      <w:r w:rsidRPr="00241CD3">
        <w:rPr>
          <w:b/>
          <w:bCs/>
        </w:rPr>
        <w:t>26 October</w:t>
      </w:r>
      <w:r>
        <w:t xml:space="preserve">: Mandatory mask-wearing rules expected to take effect in coming days – </w:t>
      </w:r>
      <w:hyperlink r:id="rId730" w:history="1">
        <w:r w:rsidRPr="00200088">
          <w:rPr>
            <w:rStyle w:val="Hyperlink"/>
          </w:rPr>
          <w:t>Portugal News</w:t>
        </w:r>
      </w:hyperlink>
    </w:p>
    <w:p w14:paraId="7DC3FA6C" w14:textId="64E3C005" w:rsidR="00BC1156" w:rsidRPr="00241CD3" w:rsidRDefault="00BC1156" w:rsidP="001D4416">
      <w:pPr>
        <w:pStyle w:val="Bulletslist"/>
      </w:pPr>
      <w:r w:rsidRPr="00241CD3">
        <w:rPr>
          <w:b/>
          <w:bCs/>
        </w:rPr>
        <w:t>21 October</w:t>
      </w:r>
      <w:r>
        <w:t>: Flu vaccine for more groups from today with 2</w:t>
      </w:r>
      <w:r w:rsidRPr="00241CD3">
        <w:rPr>
          <w:vertAlign w:val="superscript"/>
        </w:rPr>
        <w:t>nd</w:t>
      </w:r>
      <w:r>
        <w:t xml:space="preserve"> phase initiated – </w:t>
      </w:r>
      <w:hyperlink r:id="rId731" w:history="1">
        <w:r w:rsidRPr="00BC1156">
          <w:rPr>
            <w:rStyle w:val="Hyperlink"/>
          </w:rPr>
          <w:t>Portugal News</w:t>
        </w:r>
      </w:hyperlink>
    </w:p>
    <w:p w14:paraId="3768E9B7" w14:textId="464F7675" w:rsidR="00AF2527" w:rsidRPr="00C55FCE" w:rsidRDefault="00AF2527" w:rsidP="001D4416">
      <w:pPr>
        <w:pStyle w:val="Bulletslist"/>
        <w:rPr>
          <w:rStyle w:val="Hyperlink"/>
          <w:color w:val="333333"/>
          <w:u w:val="none"/>
        </w:rPr>
      </w:pPr>
      <w:r w:rsidRPr="00241CD3">
        <w:rPr>
          <w:b/>
          <w:bCs/>
        </w:rPr>
        <w:t>13 October</w:t>
      </w:r>
      <w:r>
        <w:t xml:space="preserve">: 67% of ICUs are occupied currently - </w:t>
      </w:r>
      <w:hyperlink r:id="rId732" w:history="1">
        <w:r w:rsidRPr="00AF2527">
          <w:rPr>
            <w:rStyle w:val="Hyperlink"/>
          </w:rPr>
          <w:t>EFE</w:t>
        </w:r>
      </w:hyperlink>
    </w:p>
    <w:p w14:paraId="718035A0" w14:textId="790CC82C" w:rsidR="005C51C4" w:rsidRPr="00241CD3" w:rsidRDefault="005C51C4" w:rsidP="004C0A20">
      <w:pPr>
        <w:pStyle w:val="Heading6"/>
      </w:pPr>
      <w:r>
        <w:t>September</w:t>
      </w:r>
    </w:p>
    <w:p w14:paraId="1A5F1407" w14:textId="12ADFA52" w:rsidR="00BB7502" w:rsidRPr="005B2CCF" w:rsidRDefault="00BB7502" w:rsidP="001D4416">
      <w:pPr>
        <w:pStyle w:val="Bulletslist"/>
      </w:pPr>
      <w:r w:rsidRPr="005B2CCF">
        <w:rPr>
          <w:b/>
          <w:bCs/>
        </w:rPr>
        <w:t>18 September</w:t>
      </w:r>
      <w:r>
        <w:t xml:space="preserve">: Flu vaccination campaign to start early in Portugal – </w:t>
      </w:r>
      <w:hyperlink r:id="rId733" w:history="1">
        <w:r w:rsidRPr="00BB7502">
          <w:rPr>
            <w:rStyle w:val="Hyperlink"/>
          </w:rPr>
          <w:t>Portugal News</w:t>
        </w:r>
      </w:hyperlink>
    </w:p>
    <w:p w14:paraId="7CC65D03" w14:textId="7A683D30" w:rsidR="0077550C" w:rsidRPr="00C55FCE" w:rsidRDefault="0077550C" w:rsidP="001D4416">
      <w:pPr>
        <w:pStyle w:val="Bulletslist"/>
        <w:rPr>
          <w:rStyle w:val="Hyperlink"/>
          <w:color w:val="333333"/>
          <w:u w:val="none"/>
        </w:rPr>
      </w:pPr>
      <w:r w:rsidRPr="007333D7">
        <w:rPr>
          <w:b/>
          <w:bCs/>
        </w:rPr>
        <w:t>6 September</w:t>
      </w:r>
      <w:r>
        <w:t xml:space="preserve">: Portuguese PM requests people to wear masks manufactured in Portugal – </w:t>
      </w:r>
      <w:hyperlink r:id="rId734" w:history="1">
        <w:r w:rsidRPr="0077550C">
          <w:rPr>
            <w:rStyle w:val="Hyperlink"/>
          </w:rPr>
          <w:t>Portugal News</w:t>
        </w:r>
      </w:hyperlink>
    </w:p>
    <w:p w14:paraId="0C00485C" w14:textId="1FC53BEA" w:rsidR="005C51C4" w:rsidRPr="007333D7" w:rsidRDefault="005C51C4" w:rsidP="004C0A20">
      <w:pPr>
        <w:pStyle w:val="Heading6"/>
      </w:pPr>
      <w:r>
        <w:t>August</w:t>
      </w:r>
    </w:p>
    <w:p w14:paraId="11B8413D" w14:textId="049254A8" w:rsidR="005547F7" w:rsidRPr="00D148AC" w:rsidRDefault="005547F7" w:rsidP="001D4416">
      <w:pPr>
        <w:pStyle w:val="Bulletslist"/>
      </w:pPr>
      <w:r w:rsidRPr="00D148AC">
        <w:rPr>
          <w:b/>
          <w:bCs/>
        </w:rPr>
        <w:t>9 August</w:t>
      </w:r>
      <w:r>
        <w:t xml:space="preserve">: Local authorities decide on testing at schools – </w:t>
      </w:r>
      <w:hyperlink r:id="rId735" w:history="1">
        <w:r w:rsidRPr="005547F7">
          <w:rPr>
            <w:rStyle w:val="Hyperlink"/>
          </w:rPr>
          <w:t>Portugal News</w:t>
        </w:r>
      </w:hyperlink>
    </w:p>
    <w:p w14:paraId="348D26F6" w14:textId="00066E0B" w:rsidR="005547F7" w:rsidRPr="00D148AC" w:rsidRDefault="005547F7" w:rsidP="001D4416">
      <w:pPr>
        <w:pStyle w:val="Bulletslist"/>
      </w:pPr>
      <w:r w:rsidRPr="00D148AC">
        <w:rPr>
          <w:b/>
          <w:bCs/>
        </w:rPr>
        <w:t>8 August</w:t>
      </w:r>
      <w:r>
        <w:t xml:space="preserve">: one million fewer medical consultations in Portugal due to COVID-19 – </w:t>
      </w:r>
      <w:hyperlink r:id="rId736" w:history="1">
        <w:r w:rsidRPr="005547F7">
          <w:rPr>
            <w:rStyle w:val="Hyperlink"/>
          </w:rPr>
          <w:t>Portugal News</w:t>
        </w:r>
      </w:hyperlink>
    </w:p>
    <w:p w14:paraId="5AD1041F" w14:textId="6C985606" w:rsidR="00B274EE" w:rsidRPr="00C55FCE" w:rsidRDefault="00B274EE" w:rsidP="001D4416">
      <w:pPr>
        <w:pStyle w:val="Bulletslist"/>
        <w:rPr>
          <w:rStyle w:val="Hyperlink"/>
          <w:color w:val="333333"/>
          <w:u w:val="none"/>
        </w:rPr>
      </w:pPr>
      <w:r w:rsidRPr="00D148AC">
        <w:rPr>
          <w:b/>
          <w:bCs/>
        </w:rPr>
        <w:t>3 August</w:t>
      </w:r>
      <w:r>
        <w:t>: Portugal has done 13300</w:t>
      </w:r>
      <w:r w:rsidR="001342B9">
        <w:t xml:space="preserve"> tests</w:t>
      </w:r>
      <w:r>
        <w:t xml:space="preserve"> a day – </w:t>
      </w:r>
      <w:hyperlink r:id="rId737" w:history="1">
        <w:r w:rsidRPr="00B274EE">
          <w:rPr>
            <w:rStyle w:val="Hyperlink"/>
          </w:rPr>
          <w:t>GOV</w:t>
        </w:r>
      </w:hyperlink>
    </w:p>
    <w:p w14:paraId="2B29121A" w14:textId="09CD7AE1" w:rsidR="005C51C4" w:rsidRPr="00D148AC" w:rsidRDefault="005C51C4" w:rsidP="004C0A20">
      <w:pPr>
        <w:pStyle w:val="Heading6"/>
      </w:pPr>
      <w:r>
        <w:t>July</w:t>
      </w:r>
    </w:p>
    <w:p w14:paraId="6616D196" w14:textId="26A9CAAD" w:rsidR="00A73E9C" w:rsidRPr="00FA447A" w:rsidRDefault="00A73E9C" w:rsidP="001D4416">
      <w:pPr>
        <w:pStyle w:val="Bulletslist"/>
      </w:pPr>
      <w:r w:rsidRPr="00FA447A">
        <w:rPr>
          <w:b/>
          <w:bCs/>
        </w:rPr>
        <w:t>29 July</w:t>
      </w:r>
      <w:r>
        <w:t xml:space="preserve">: Madeira makes masks compulsory – </w:t>
      </w:r>
      <w:hyperlink r:id="rId738" w:history="1">
        <w:r w:rsidRPr="00A73E9C">
          <w:rPr>
            <w:rStyle w:val="Hyperlink"/>
          </w:rPr>
          <w:t>Portugal News</w:t>
        </w:r>
      </w:hyperlink>
    </w:p>
    <w:p w14:paraId="4788278A" w14:textId="4AF61396" w:rsidR="002A4BAD" w:rsidRPr="00D148AC" w:rsidRDefault="002A4BAD" w:rsidP="001D4416">
      <w:pPr>
        <w:pStyle w:val="Bulletslist"/>
      </w:pPr>
      <w:r w:rsidRPr="00D148AC">
        <w:rPr>
          <w:b/>
          <w:bCs/>
        </w:rPr>
        <w:t>27 July</w:t>
      </w:r>
      <w:r>
        <w:t xml:space="preserve">: Scientists in Portugal create reusable mask that disables coronavirus - </w:t>
      </w:r>
      <w:hyperlink r:id="rId739" w:history="1">
        <w:r w:rsidRPr="002A4BAD">
          <w:rPr>
            <w:rStyle w:val="Hyperlink"/>
          </w:rPr>
          <w:t>Euronews</w:t>
        </w:r>
      </w:hyperlink>
    </w:p>
    <w:p w14:paraId="708E6C3A" w14:textId="2AEFADEE" w:rsidR="00E935E7" w:rsidRPr="00C55FCE" w:rsidRDefault="00E935E7" w:rsidP="001D4416">
      <w:pPr>
        <w:pStyle w:val="Bulletslist"/>
        <w:rPr>
          <w:rStyle w:val="Hyperlink"/>
          <w:color w:val="333333"/>
          <w:u w:val="none"/>
        </w:rPr>
      </w:pPr>
      <w:r w:rsidRPr="00E935E7">
        <w:rPr>
          <w:b/>
          <w:bCs/>
        </w:rPr>
        <w:t>12 July</w:t>
      </w:r>
      <w:r>
        <w:t xml:space="preserve">: Government unsure when health care services return back to normal – </w:t>
      </w:r>
      <w:hyperlink r:id="rId740" w:history="1">
        <w:r w:rsidRPr="00E935E7">
          <w:rPr>
            <w:rStyle w:val="Hyperlink"/>
          </w:rPr>
          <w:t>Portugal News</w:t>
        </w:r>
      </w:hyperlink>
    </w:p>
    <w:p w14:paraId="47F05309" w14:textId="0D273403" w:rsidR="005C51C4" w:rsidRPr="00E935E7" w:rsidRDefault="005C51C4" w:rsidP="004C0A20">
      <w:pPr>
        <w:pStyle w:val="Heading6"/>
      </w:pPr>
      <w:r>
        <w:t>June</w:t>
      </w:r>
    </w:p>
    <w:p w14:paraId="0EA68A4A" w14:textId="4C263364" w:rsidR="00DB7D85" w:rsidRPr="005D766F" w:rsidRDefault="00DB7D85" w:rsidP="001D4416">
      <w:pPr>
        <w:pStyle w:val="Bulletslist"/>
      </w:pPr>
      <w:r w:rsidRPr="005D766F">
        <w:rPr>
          <w:b/>
          <w:bCs/>
        </w:rPr>
        <w:t>5 June</w:t>
      </w:r>
      <w:r>
        <w:t xml:space="preserve">: New investment plan for social and healthcare sector – </w:t>
      </w:r>
      <w:hyperlink r:id="rId741" w:history="1">
        <w:r w:rsidRPr="00DB7D85">
          <w:rPr>
            <w:rStyle w:val="Hyperlink"/>
          </w:rPr>
          <w:t>Portugal News</w:t>
        </w:r>
      </w:hyperlink>
    </w:p>
    <w:p w14:paraId="30E2E961" w14:textId="3403131C" w:rsidR="000B47C3" w:rsidRPr="00C55FCE" w:rsidRDefault="000B47C3" w:rsidP="001D4416">
      <w:pPr>
        <w:pStyle w:val="Bulletslist"/>
        <w:rPr>
          <w:rStyle w:val="Hyperlink"/>
          <w:color w:val="333333"/>
          <w:u w:val="none"/>
        </w:rPr>
      </w:pPr>
      <w:r w:rsidRPr="00CD21BC">
        <w:rPr>
          <w:b/>
          <w:bCs/>
        </w:rPr>
        <w:t>2 June</w:t>
      </w:r>
      <w:r>
        <w:t xml:space="preserve">: New testing plan for the Lisbon region comprises 7,000 daily tests – </w:t>
      </w:r>
      <w:hyperlink r:id="rId742" w:history="1">
        <w:r w:rsidRPr="000B47C3">
          <w:rPr>
            <w:rStyle w:val="Hyperlink"/>
          </w:rPr>
          <w:t>Portugal News</w:t>
        </w:r>
      </w:hyperlink>
    </w:p>
    <w:p w14:paraId="7500DF9A" w14:textId="76530E03" w:rsidR="005C51C4" w:rsidRPr="00CD21BC" w:rsidRDefault="005C51C4" w:rsidP="004C0A20">
      <w:pPr>
        <w:pStyle w:val="Heading6"/>
      </w:pPr>
      <w:r>
        <w:t>May</w:t>
      </w:r>
    </w:p>
    <w:p w14:paraId="6D22EFEA" w14:textId="06EF9990" w:rsidR="00266831" w:rsidRPr="004B5AB1" w:rsidRDefault="00266831" w:rsidP="001D4416">
      <w:pPr>
        <w:pStyle w:val="Bulletslist"/>
      </w:pPr>
      <w:r w:rsidRPr="004B5AB1">
        <w:rPr>
          <w:b/>
          <w:bCs/>
        </w:rPr>
        <w:t>18 May</w:t>
      </w:r>
      <w:r>
        <w:t xml:space="preserve">: Portugal reviewing testing strategies – </w:t>
      </w:r>
      <w:hyperlink r:id="rId743" w:history="1">
        <w:r w:rsidRPr="00266831">
          <w:rPr>
            <w:rStyle w:val="Hyperlink"/>
          </w:rPr>
          <w:t>Portugal News</w:t>
        </w:r>
      </w:hyperlink>
    </w:p>
    <w:p w14:paraId="0CBB79D7" w14:textId="6EE548B3" w:rsidR="00C343EA" w:rsidRPr="00693990" w:rsidRDefault="00C343EA" w:rsidP="001D4416">
      <w:pPr>
        <w:pStyle w:val="Bulletslist"/>
      </w:pPr>
      <w:r w:rsidRPr="00693990">
        <w:rPr>
          <w:b/>
          <w:bCs/>
        </w:rPr>
        <w:t>15 May</w:t>
      </w:r>
      <w:r>
        <w:t xml:space="preserve">: Immunity study </w:t>
      </w:r>
      <w:r w:rsidR="001B65B6">
        <w:t xml:space="preserve">has been initiated – </w:t>
      </w:r>
      <w:hyperlink r:id="rId744" w:history="1">
        <w:r w:rsidR="001B65B6" w:rsidRPr="001B65B6">
          <w:rPr>
            <w:rStyle w:val="Hyperlink"/>
          </w:rPr>
          <w:t>Portuguese News</w:t>
        </w:r>
      </w:hyperlink>
    </w:p>
    <w:p w14:paraId="00866141" w14:textId="30F39C2F" w:rsidR="00E4598E" w:rsidRDefault="006F07E8" w:rsidP="001D4416">
      <w:pPr>
        <w:pStyle w:val="Bulletslist"/>
      </w:pPr>
      <w:r w:rsidRPr="001D4416">
        <w:rPr>
          <w:b/>
          <w:bCs/>
        </w:rPr>
        <w:t>5 May</w:t>
      </w:r>
      <w:r>
        <w:t xml:space="preserve">: </w:t>
      </w:r>
      <w:r w:rsidR="00E4598E">
        <w:t xml:space="preserve">Portuguese hospitals preparing gradual resuming to non-urgent activity – </w:t>
      </w:r>
      <w:hyperlink r:id="rId745" w:history="1">
        <w:r w:rsidR="00E4598E" w:rsidRPr="00E4598E">
          <w:rPr>
            <w:rStyle w:val="Hyperlink"/>
          </w:rPr>
          <w:t>Portugal News</w:t>
        </w:r>
      </w:hyperlink>
    </w:p>
    <w:p w14:paraId="28371E47" w14:textId="43F3F18C" w:rsidR="00220AE5" w:rsidRPr="00E97654" w:rsidRDefault="00220AE5" w:rsidP="001D4416">
      <w:pPr>
        <w:pStyle w:val="Bulletslist"/>
      </w:pPr>
      <w:r w:rsidRPr="00E4598E">
        <w:rPr>
          <w:b/>
          <w:bCs/>
        </w:rPr>
        <w:t>4 May</w:t>
      </w:r>
      <w:r>
        <w:t xml:space="preserve">: Portugal produces high volume of masks, starts exporting – </w:t>
      </w:r>
      <w:hyperlink r:id="rId746" w:history="1">
        <w:r w:rsidRPr="00220AE5">
          <w:rPr>
            <w:rStyle w:val="Hyperlink"/>
          </w:rPr>
          <w:t>Portugal News</w:t>
        </w:r>
      </w:hyperlink>
    </w:p>
    <w:p w14:paraId="7E695710" w14:textId="77777777" w:rsidR="00C261AC" w:rsidRPr="00C261AC" w:rsidRDefault="00C261AC">
      <w:pPr>
        <w:pStyle w:val="Bulletslist"/>
        <w:numPr>
          <w:ilvl w:val="0"/>
          <w:numId w:val="0"/>
        </w:numPr>
      </w:pPr>
    </w:p>
    <w:p w14:paraId="76DBF884" w14:textId="77777777" w:rsidR="008B56AD" w:rsidRDefault="008B56AD" w:rsidP="00C261AC">
      <w:pPr>
        <w:pStyle w:val="Heading3"/>
      </w:pPr>
    </w:p>
    <w:p w14:paraId="3B54CDCD" w14:textId="6A1D242D" w:rsidR="0031540D" w:rsidRDefault="0031540D" w:rsidP="00C261AC">
      <w:pPr>
        <w:pStyle w:val="Heading3"/>
      </w:pPr>
      <w:bookmarkStart w:id="69" w:name="_Toc61450731"/>
      <w:r w:rsidRPr="0031540D">
        <w:t>Romania</w:t>
      </w:r>
      <w:bookmarkEnd w:id="69"/>
    </w:p>
    <w:tbl>
      <w:tblPr>
        <w:tblStyle w:val="GridTable4-Accent4"/>
        <w:tblW w:w="0" w:type="auto"/>
        <w:tblLook w:val="04A0" w:firstRow="1" w:lastRow="0" w:firstColumn="1" w:lastColumn="0" w:noHBand="0" w:noVBand="1"/>
      </w:tblPr>
      <w:tblGrid>
        <w:gridCol w:w="4716"/>
        <w:gridCol w:w="3469"/>
        <w:gridCol w:w="5220"/>
      </w:tblGrid>
      <w:tr w:rsidR="00FD37C8" w14:paraId="18AD9891" w14:textId="373CAF2F"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68BBC8FC" w14:textId="77777777" w:rsidR="00FD37C8" w:rsidRPr="004371AA" w:rsidRDefault="00FD37C8" w:rsidP="001C3188">
            <w:pPr>
              <w:rPr>
                <w:color w:val="FFFFFF" w:themeColor="background1"/>
              </w:rPr>
            </w:pPr>
            <w:r w:rsidRPr="004371AA">
              <w:rPr>
                <w:color w:val="FFFFFF" w:themeColor="background1"/>
              </w:rPr>
              <w:t>Relevant national websites</w:t>
            </w:r>
          </w:p>
        </w:tc>
        <w:tc>
          <w:tcPr>
            <w:tcW w:w="3469" w:type="dxa"/>
          </w:tcPr>
          <w:p w14:paraId="071A57F9"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2E197584" w14:textId="1D4373A2"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2AFDB675" w14:textId="21BE21D2"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6" w:type="dxa"/>
          </w:tcPr>
          <w:p w14:paraId="066CA0D3" w14:textId="13DAE8A9" w:rsidR="00FD37C8" w:rsidRPr="004371AA" w:rsidRDefault="00FD37C8" w:rsidP="00AC313B">
            <w:pPr>
              <w:pStyle w:val="Bulletslist"/>
              <w:jc w:val="left"/>
              <w:rPr>
                <w:b w:val="0"/>
                <w:bCs w:val="0"/>
              </w:rPr>
            </w:pPr>
            <w:r w:rsidRPr="004371AA">
              <w:rPr>
                <w:b w:val="0"/>
                <w:bCs w:val="0"/>
              </w:rPr>
              <w:lastRenderedPageBreak/>
              <w:t xml:space="preserve">Overview of travel protocol for Romania – </w:t>
            </w:r>
            <w:hyperlink r:id="rId747" w:history="1">
              <w:r w:rsidRPr="004371AA">
                <w:rPr>
                  <w:rStyle w:val="Hyperlink"/>
                  <w:b w:val="0"/>
                  <w:bCs w:val="0"/>
                </w:rPr>
                <w:t>Romanian government</w:t>
              </w:r>
            </w:hyperlink>
          </w:p>
        </w:tc>
        <w:tc>
          <w:tcPr>
            <w:tcW w:w="3469" w:type="dxa"/>
          </w:tcPr>
          <w:p w14:paraId="10626D09" w14:textId="1A33E783" w:rsidR="00FD37C8" w:rsidRDefault="006A208D"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6A208D">
              <w:t xml:space="preserve">As part of ongoing efforts to limit the spread of COVID-19, authorities in Romania will extend the nation's state of alert and all restrictions until at least </w:t>
            </w:r>
            <w:r>
              <w:t>13 January 2021 (</w:t>
            </w:r>
            <w:hyperlink r:id="rId748" w:history="1">
              <w:r w:rsidRPr="006A208D">
                <w:rPr>
                  <w:rStyle w:val="Hyperlink"/>
                </w:rPr>
                <w:t>Link</w:t>
              </w:r>
            </w:hyperlink>
            <w:r>
              <w:t>)</w:t>
            </w:r>
          </w:p>
        </w:tc>
        <w:tc>
          <w:tcPr>
            <w:tcW w:w="5220" w:type="dxa"/>
          </w:tcPr>
          <w:p w14:paraId="084D9F7F" w14:textId="06D18447" w:rsidR="00BD07C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27 December 2020</w:t>
            </w:r>
          </w:p>
          <w:p w14:paraId="24EC7D7E" w14:textId="342B1F87"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73</w:t>
            </w:r>
            <w:r w:rsidR="00E10EE1">
              <w:rPr>
                <w:b/>
                <w:bCs/>
              </w:rPr>
              <w:t xml:space="preserve"> </w:t>
            </w:r>
            <w:r w:rsidR="00E10EE1" w:rsidRPr="00C01246">
              <w:t>doses per 100 people</w:t>
            </w:r>
            <w:r w:rsidR="00E10EE1">
              <w:t xml:space="preserve"> (</w:t>
            </w:r>
            <w:r w:rsidR="009D16A5">
              <w:t>12</w:t>
            </w:r>
            <w:r w:rsidR="00E10EE1">
              <w:t xml:space="preserve"> January 2021)</w:t>
            </w:r>
          </w:p>
          <w:p w14:paraId="785B8614" w14:textId="64FF17A9"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r w:rsidR="004C44D3" w:rsidRPr="00334249">
              <w:rPr>
                <w:i/>
                <w:iCs/>
                <w:color w:val="auto"/>
              </w:rPr>
              <w:t>N/A</w:t>
            </w:r>
          </w:p>
          <w:p w14:paraId="1624391A" w14:textId="4E7EBC30" w:rsidR="00FD37C8" w:rsidRPr="004371AA"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2E71C6" w:rsidRPr="00F07264">
              <w:rPr>
                <w:color w:val="auto"/>
              </w:rPr>
              <w:t>1.29 million</w:t>
            </w:r>
            <w:r w:rsidR="002E71C6">
              <w:rPr>
                <w:color w:val="auto"/>
              </w:rPr>
              <w:t xml:space="preserve"> (</w:t>
            </w:r>
            <w:hyperlink r:id="rId749" w:history="1">
              <w:r w:rsidR="002E71C6" w:rsidRPr="002E71C6">
                <w:rPr>
                  <w:rStyle w:val="Hyperlink"/>
                </w:rPr>
                <w:t>Link</w:t>
              </w:r>
            </w:hyperlink>
            <w:r w:rsidR="002E71C6">
              <w:rPr>
                <w:color w:val="auto"/>
              </w:rPr>
              <w:t>)</w:t>
            </w:r>
          </w:p>
        </w:tc>
      </w:tr>
    </w:tbl>
    <w:p w14:paraId="4E33160A" w14:textId="659BBD04" w:rsidR="00BD07C6" w:rsidRPr="004C0A20" w:rsidRDefault="00BD07C6" w:rsidP="004C0A20">
      <w:pPr>
        <w:pStyle w:val="Heading4"/>
      </w:pPr>
      <w:r w:rsidRPr="00C01246">
        <w:rPr>
          <w:b/>
          <w:bCs w:val="0"/>
        </w:rPr>
        <w:t>Latest Member State developments affecting the medical technology industry</w:t>
      </w:r>
    </w:p>
    <w:p w14:paraId="216D986D" w14:textId="462AF7AC" w:rsidR="00BD07C6" w:rsidRDefault="00BD07C6" w:rsidP="004C0A20">
      <w:pPr>
        <w:pStyle w:val="Heading5"/>
        <w:rPr>
          <w:b/>
          <w:bCs/>
        </w:rPr>
      </w:pPr>
      <w:r w:rsidRPr="004C0A20">
        <w:rPr>
          <w:b/>
          <w:bCs/>
        </w:rPr>
        <w:t>2021</w:t>
      </w:r>
    </w:p>
    <w:p w14:paraId="796C601E" w14:textId="15C68139" w:rsidR="00D535B3" w:rsidRDefault="00D535B3" w:rsidP="00D535B3">
      <w:pPr>
        <w:pStyle w:val="Heading6"/>
      </w:pPr>
      <w:r>
        <w:t>January</w:t>
      </w:r>
    </w:p>
    <w:p w14:paraId="7B581A48" w14:textId="7D6BA220" w:rsidR="00D535B3" w:rsidRPr="00D535B3" w:rsidRDefault="00D535B3" w:rsidP="00D535B3">
      <w:pPr>
        <w:pStyle w:val="Bulletslist"/>
      </w:pPr>
      <w:r w:rsidRPr="00D535B3">
        <w:rPr>
          <w:b/>
          <w:bCs/>
        </w:rPr>
        <w:t>13 January:</w:t>
      </w:r>
      <w:r>
        <w:t xml:space="preserve"> </w:t>
      </w:r>
      <w:r w:rsidRPr="00D535B3">
        <w:t>Romania receives first batch of Moderna vaccines</w:t>
      </w:r>
      <w:r>
        <w:t xml:space="preserve"> – </w:t>
      </w:r>
      <w:hyperlink r:id="rId750" w:history="1">
        <w:r w:rsidRPr="00D535B3">
          <w:rPr>
            <w:rStyle w:val="Hyperlink"/>
          </w:rPr>
          <w:t>RI</w:t>
        </w:r>
      </w:hyperlink>
      <w:r>
        <w:t xml:space="preserve"> </w:t>
      </w:r>
    </w:p>
    <w:p w14:paraId="4C164AC5" w14:textId="7005D285" w:rsidR="00F776E5" w:rsidRPr="004C0A20" w:rsidRDefault="00BD07C6" w:rsidP="001425CB">
      <w:pPr>
        <w:pStyle w:val="Heading5"/>
        <w15:collapsed/>
        <w:rPr>
          <w:b/>
          <w:bCs/>
        </w:rPr>
      </w:pPr>
      <w:bookmarkStart w:id="70" w:name="_Hlk55825812"/>
      <w:r w:rsidRPr="004C0A20">
        <w:rPr>
          <w:b/>
          <w:bCs/>
        </w:rPr>
        <w:t>2020</w:t>
      </w:r>
    </w:p>
    <w:bookmarkEnd w:id="70"/>
    <w:p w14:paraId="73D8D996" w14:textId="71E0931B" w:rsidR="004C44D3" w:rsidRDefault="004C44D3" w:rsidP="004C0A20">
      <w:pPr>
        <w:pStyle w:val="Heading6"/>
      </w:pPr>
      <w:r>
        <w:t>December</w:t>
      </w:r>
    </w:p>
    <w:p w14:paraId="11021905" w14:textId="503BD412" w:rsidR="00D80F67" w:rsidRPr="0071482C" w:rsidRDefault="00D80F67" w:rsidP="00F07264">
      <w:pPr>
        <w:pStyle w:val="Bulletslist"/>
      </w:pPr>
      <w:r w:rsidRPr="0071482C">
        <w:rPr>
          <w:b/>
          <w:bCs/>
        </w:rPr>
        <w:t>16 December:</w:t>
      </w:r>
      <w:r>
        <w:t xml:space="preserve"> </w:t>
      </w:r>
      <w:r w:rsidRPr="00D80F67">
        <w:t>Army joins Romanian public health departments’ efforts to fight COVID-19</w:t>
      </w:r>
      <w:r>
        <w:t xml:space="preserve"> – </w:t>
      </w:r>
      <w:hyperlink r:id="rId751" w:history="1">
        <w:r w:rsidRPr="00D80F67">
          <w:rPr>
            <w:rStyle w:val="Hyperlink"/>
          </w:rPr>
          <w:t>Romania Insider</w:t>
        </w:r>
      </w:hyperlink>
      <w:r>
        <w:t xml:space="preserve"> </w:t>
      </w:r>
    </w:p>
    <w:p w14:paraId="4F786CDE" w14:textId="1F080059" w:rsidR="004C44D3" w:rsidRPr="004C44D3" w:rsidRDefault="004C44D3" w:rsidP="00F07264">
      <w:pPr>
        <w:pStyle w:val="Bulletslist"/>
      </w:pPr>
      <w:r w:rsidRPr="00F07264">
        <w:rPr>
          <w:b/>
          <w:bCs/>
        </w:rPr>
        <w:t>3 December:</w:t>
      </w:r>
      <w:r>
        <w:t xml:space="preserve"> </w:t>
      </w:r>
      <w:r w:rsidRPr="004C44D3">
        <w:t>Romania's defense council to discuss Covid-19 vaccination strategy</w:t>
      </w:r>
      <w:r>
        <w:t xml:space="preserve"> – </w:t>
      </w:r>
      <w:hyperlink r:id="rId752" w:history="1">
        <w:r w:rsidRPr="004C44D3">
          <w:rPr>
            <w:rStyle w:val="Hyperlink"/>
          </w:rPr>
          <w:t>RomaniaInsider</w:t>
        </w:r>
      </w:hyperlink>
    </w:p>
    <w:p w14:paraId="6C2D985E" w14:textId="24A54871" w:rsidR="00B645A3" w:rsidRDefault="00B645A3" w:rsidP="004C0A20">
      <w:pPr>
        <w:pStyle w:val="Heading6"/>
      </w:pPr>
      <w:r>
        <w:t>November</w:t>
      </w:r>
    </w:p>
    <w:p w14:paraId="110E18FB" w14:textId="773438D2" w:rsidR="00B645A3" w:rsidRDefault="00B645A3" w:rsidP="00B645A3">
      <w:pPr>
        <w:pStyle w:val="Bulletslist"/>
      </w:pPr>
      <w:r w:rsidRPr="00C55FCE">
        <w:rPr>
          <w:b/>
          <w:bCs/>
        </w:rPr>
        <w:t>18 November</w:t>
      </w:r>
      <w:r>
        <w:t xml:space="preserve">: Romanian President announces national vaccination strategy – </w:t>
      </w:r>
      <w:hyperlink r:id="rId753" w:history="1">
        <w:r w:rsidRPr="00B645A3">
          <w:rPr>
            <w:rStyle w:val="Hyperlink"/>
          </w:rPr>
          <w:t>Romania Insider</w:t>
        </w:r>
      </w:hyperlink>
    </w:p>
    <w:p w14:paraId="2974CEB2" w14:textId="19D75547" w:rsidR="00B645A3" w:rsidRDefault="00B645A3" w:rsidP="00B645A3">
      <w:pPr>
        <w:pStyle w:val="Bulletslist"/>
      </w:pPr>
      <w:r>
        <w:rPr>
          <w:b/>
          <w:bCs/>
        </w:rPr>
        <w:t>18 November:</w:t>
      </w:r>
      <w:r>
        <w:t xml:space="preserve"> Romanian PM explains why testing capacity is not being fully used – </w:t>
      </w:r>
      <w:hyperlink r:id="rId754" w:history="1">
        <w:r w:rsidRPr="00B645A3">
          <w:rPr>
            <w:rStyle w:val="Hyperlink"/>
          </w:rPr>
          <w:t>Romania Insider</w:t>
        </w:r>
      </w:hyperlink>
    </w:p>
    <w:p w14:paraId="74EF448E" w14:textId="6EC408CF" w:rsidR="00B645A3" w:rsidRPr="00C55FCE" w:rsidRDefault="00B645A3" w:rsidP="00C55FCE">
      <w:pPr>
        <w:pStyle w:val="Bulletslist"/>
      </w:pPr>
      <w:r>
        <w:rPr>
          <w:b/>
          <w:bCs/>
        </w:rPr>
        <w:t>18 November:</w:t>
      </w:r>
      <w:r>
        <w:t xml:space="preserve"> Romania’s leading private medical service provider will become COVID-19 support unit – </w:t>
      </w:r>
      <w:hyperlink r:id="rId755" w:history="1">
        <w:r w:rsidRPr="00B645A3">
          <w:rPr>
            <w:rStyle w:val="Hyperlink"/>
          </w:rPr>
          <w:t>Romania Insider</w:t>
        </w:r>
      </w:hyperlink>
    </w:p>
    <w:p w14:paraId="2F3F59E8" w14:textId="00E7C16C" w:rsidR="00F776E5" w:rsidRPr="00F776E5" w:rsidRDefault="00F776E5" w:rsidP="004C0A20">
      <w:pPr>
        <w:pStyle w:val="Heading6"/>
      </w:pPr>
      <w:r>
        <w:t>October</w:t>
      </w:r>
    </w:p>
    <w:p w14:paraId="41B90DC2" w14:textId="16CB4CC5" w:rsidR="00075460" w:rsidRPr="00241CD3" w:rsidRDefault="00075460" w:rsidP="00FD7E04">
      <w:pPr>
        <w:pStyle w:val="Bulletslist"/>
        <w:rPr>
          <w:rFonts w:cs="Arial"/>
          <w:szCs w:val="20"/>
        </w:rPr>
      </w:pPr>
      <w:r w:rsidRPr="00241CD3">
        <w:rPr>
          <w:rFonts w:cs="Arial"/>
          <w:b/>
          <w:bCs/>
          <w:szCs w:val="20"/>
        </w:rPr>
        <w:t>19 October</w:t>
      </w:r>
      <w:r>
        <w:rPr>
          <w:rFonts w:cs="Arial"/>
          <w:szCs w:val="20"/>
        </w:rPr>
        <w:t xml:space="preserve">: Hospitals prepare for </w:t>
      </w:r>
      <w:r w:rsidR="00F776E5">
        <w:rPr>
          <w:rFonts w:cs="Arial"/>
          <w:szCs w:val="20"/>
        </w:rPr>
        <w:t>COVID</w:t>
      </w:r>
      <w:r>
        <w:rPr>
          <w:rFonts w:cs="Arial"/>
          <w:szCs w:val="20"/>
        </w:rPr>
        <w:t xml:space="preserve">-19 patients as infection rate rises – </w:t>
      </w:r>
      <w:hyperlink r:id="rId756" w:history="1">
        <w:r w:rsidRPr="00075460">
          <w:rPr>
            <w:rStyle w:val="Hyperlink"/>
            <w:rFonts w:cs="Arial"/>
            <w:szCs w:val="20"/>
          </w:rPr>
          <w:t>Romania Insider</w:t>
        </w:r>
      </w:hyperlink>
    </w:p>
    <w:p w14:paraId="77DD9BAB" w14:textId="72D2AF79" w:rsidR="00916030" w:rsidRPr="00C55FCE" w:rsidRDefault="00916030" w:rsidP="00FD7E04">
      <w:pPr>
        <w:pStyle w:val="Bulletslist"/>
        <w:rPr>
          <w:rStyle w:val="Hyperlink"/>
          <w:rFonts w:cs="Arial"/>
          <w:color w:val="333333"/>
          <w:szCs w:val="20"/>
          <w:u w:val="none"/>
        </w:rPr>
      </w:pPr>
      <w:r w:rsidRPr="00241CD3">
        <w:rPr>
          <w:rFonts w:cs="Arial"/>
          <w:b/>
          <w:bCs/>
          <w:szCs w:val="20"/>
        </w:rPr>
        <w:t>9 October</w:t>
      </w:r>
      <w:r>
        <w:rPr>
          <w:rFonts w:cs="Arial"/>
          <w:szCs w:val="20"/>
        </w:rPr>
        <w:t xml:space="preserve">: President recommends citizens to wear face masks everywhere – </w:t>
      </w:r>
      <w:hyperlink r:id="rId757" w:history="1">
        <w:r w:rsidRPr="00916030">
          <w:rPr>
            <w:rStyle w:val="Hyperlink"/>
            <w:rFonts w:cs="Arial"/>
            <w:szCs w:val="20"/>
          </w:rPr>
          <w:t>Romania Journal</w:t>
        </w:r>
      </w:hyperlink>
    </w:p>
    <w:p w14:paraId="17A2AD85" w14:textId="2EBB493D" w:rsidR="00F776E5" w:rsidRPr="00241CD3" w:rsidRDefault="00F776E5" w:rsidP="004C0A20">
      <w:pPr>
        <w:pStyle w:val="Heading6"/>
      </w:pPr>
      <w:r>
        <w:t>September</w:t>
      </w:r>
    </w:p>
    <w:p w14:paraId="54C7F5A8" w14:textId="4B4DD339" w:rsidR="00B979D7" w:rsidRPr="00C55FCE" w:rsidRDefault="00E53F7C" w:rsidP="00FD7E04">
      <w:pPr>
        <w:pStyle w:val="Bulletslist"/>
        <w:rPr>
          <w:rStyle w:val="Hyperlink"/>
          <w:rFonts w:cs="Arial"/>
          <w:color w:val="333333"/>
          <w:szCs w:val="20"/>
          <w:u w:val="none"/>
        </w:rPr>
      </w:pPr>
      <w:r w:rsidRPr="005B2CCF">
        <w:rPr>
          <w:rFonts w:cs="Arial"/>
          <w:b/>
          <w:bCs/>
          <w:szCs w:val="20"/>
        </w:rPr>
        <w:t>23 September</w:t>
      </w:r>
      <w:r>
        <w:rPr>
          <w:rFonts w:cs="Arial"/>
          <w:szCs w:val="20"/>
        </w:rPr>
        <w:t xml:space="preserve">: Romania is considering mandatory tests for people coming from abroad – </w:t>
      </w:r>
      <w:hyperlink r:id="rId758" w:history="1">
        <w:r w:rsidRPr="00E53F7C">
          <w:rPr>
            <w:rStyle w:val="Hyperlink"/>
            <w:rFonts w:cs="Arial"/>
            <w:szCs w:val="20"/>
          </w:rPr>
          <w:t>Romania Journal</w:t>
        </w:r>
      </w:hyperlink>
    </w:p>
    <w:p w14:paraId="03ACFC57" w14:textId="3531FB1D" w:rsidR="00F776E5" w:rsidRPr="005B2CCF" w:rsidRDefault="00F776E5" w:rsidP="004C0A20">
      <w:pPr>
        <w:pStyle w:val="Heading6"/>
      </w:pPr>
      <w:r>
        <w:t>July</w:t>
      </w:r>
    </w:p>
    <w:p w14:paraId="763BB460" w14:textId="19F20F5E" w:rsidR="00A73E9C" w:rsidRPr="00C55FCE" w:rsidRDefault="00A73E9C" w:rsidP="00FD7E04">
      <w:pPr>
        <w:pStyle w:val="Bulletslist"/>
        <w:rPr>
          <w:rStyle w:val="Hyperlink"/>
          <w:rFonts w:cs="Arial"/>
          <w:color w:val="333333"/>
          <w:szCs w:val="20"/>
          <w:u w:val="none"/>
        </w:rPr>
      </w:pPr>
      <w:r w:rsidRPr="00FA447A">
        <w:rPr>
          <w:rFonts w:cs="Arial"/>
          <w:b/>
          <w:bCs/>
          <w:szCs w:val="20"/>
        </w:rPr>
        <w:t>29 July</w:t>
      </w:r>
      <w:r>
        <w:rPr>
          <w:rFonts w:cs="Arial"/>
          <w:szCs w:val="20"/>
        </w:rPr>
        <w:t xml:space="preserve">: Second region in Romania makes face masks mandatory – </w:t>
      </w:r>
      <w:hyperlink r:id="rId759" w:history="1">
        <w:r w:rsidRPr="00A73E9C">
          <w:rPr>
            <w:rStyle w:val="Hyperlink"/>
            <w:rFonts w:cs="Arial"/>
            <w:szCs w:val="20"/>
          </w:rPr>
          <w:t>Romania Journal</w:t>
        </w:r>
      </w:hyperlink>
    </w:p>
    <w:p w14:paraId="76444FF4" w14:textId="1377310C" w:rsidR="00F776E5" w:rsidRPr="00FA447A" w:rsidRDefault="00F776E5" w:rsidP="004C0A20">
      <w:pPr>
        <w:pStyle w:val="Heading6"/>
      </w:pPr>
      <w:r>
        <w:t>June</w:t>
      </w:r>
    </w:p>
    <w:p w14:paraId="07501CE4" w14:textId="02B31882" w:rsidR="000B47C3" w:rsidRDefault="000B47C3" w:rsidP="00FD7E04">
      <w:pPr>
        <w:pStyle w:val="Bulletslist"/>
        <w:rPr>
          <w:rFonts w:cs="Arial"/>
          <w:szCs w:val="20"/>
        </w:rPr>
      </w:pPr>
      <w:r w:rsidRPr="00CD21BC">
        <w:rPr>
          <w:rFonts w:cs="Arial"/>
          <w:b/>
          <w:bCs/>
          <w:szCs w:val="20"/>
        </w:rPr>
        <w:t>3 June</w:t>
      </w:r>
      <w:r>
        <w:rPr>
          <w:rFonts w:cs="Arial"/>
          <w:szCs w:val="20"/>
        </w:rPr>
        <w:t xml:space="preserve">: Testing campaign launched to test over 29,000 people for antibodies – </w:t>
      </w:r>
      <w:hyperlink r:id="rId760" w:history="1">
        <w:r w:rsidRPr="000B47C3">
          <w:rPr>
            <w:rStyle w:val="Hyperlink"/>
            <w:rFonts w:cs="Arial"/>
            <w:szCs w:val="20"/>
          </w:rPr>
          <w:t>Romania Journal</w:t>
        </w:r>
      </w:hyperlink>
      <w:r>
        <w:rPr>
          <w:rFonts w:cs="Arial"/>
          <w:szCs w:val="20"/>
        </w:rPr>
        <w:t xml:space="preserve"> </w:t>
      </w:r>
    </w:p>
    <w:p w14:paraId="2BBFEB59" w14:textId="03734223" w:rsidR="00F776E5" w:rsidRPr="00CD21BC" w:rsidRDefault="00F776E5" w:rsidP="004C0A20">
      <w:pPr>
        <w:pStyle w:val="Heading6"/>
      </w:pPr>
      <w:r>
        <w:t>May</w:t>
      </w:r>
    </w:p>
    <w:p w14:paraId="3C371393" w14:textId="6ABA4759" w:rsidR="00027787" w:rsidRPr="003A75B5" w:rsidRDefault="00027787" w:rsidP="00FD7E04">
      <w:pPr>
        <w:pStyle w:val="Bulletslist"/>
        <w:rPr>
          <w:rFonts w:cs="Arial"/>
          <w:szCs w:val="20"/>
        </w:rPr>
      </w:pPr>
      <w:r w:rsidRPr="003A75B5">
        <w:rPr>
          <w:rFonts w:cs="Arial"/>
          <w:b/>
          <w:bCs/>
          <w:szCs w:val="20"/>
        </w:rPr>
        <w:t>12 May</w:t>
      </w:r>
      <w:r>
        <w:rPr>
          <w:rFonts w:cs="Arial"/>
          <w:szCs w:val="20"/>
        </w:rPr>
        <w:t xml:space="preserve">: Masks to be mandatory in public spaces – </w:t>
      </w:r>
      <w:hyperlink r:id="rId761" w:history="1">
        <w:r w:rsidRPr="00027787">
          <w:rPr>
            <w:rStyle w:val="Hyperlink"/>
            <w:rFonts w:cs="Arial"/>
            <w:szCs w:val="20"/>
          </w:rPr>
          <w:t>Romania Journal</w:t>
        </w:r>
      </w:hyperlink>
    </w:p>
    <w:p w14:paraId="4D721BC4" w14:textId="595C124E" w:rsidR="008D141A" w:rsidRPr="00E97654" w:rsidRDefault="008D141A" w:rsidP="00FD7E04">
      <w:pPr>
        <w:pStyle w:val="Bulletslist"/>
        <w:rPr>
          <w:rFonts w:cs="Arial"/>
          <w:szCs w:val="20"/>
        </w:rPr>
      </w:pPr>
      <w:r w:rsidRPr="00E97654">
        <w:rPr>
          <w:rFonts w:cs="Arial"/>
          <w:b/>
          <w:bCs/>
          <w:szCs w:val="20"/>
        </w:rPr>
        <w:t>4 May</w:t>
      </w:r>
      <w:r>
        <w:rPr>
          <w:rFonts w:cs="Arial"/>
          <w:szCs w:val="20"/>
        </w:rPr>
        <w:t xml:space="preserve">: Dental offices to reopen, masks mandatory – </w:t>
      </w:r>
      <w:hyperlink r:id="rId762" w:history="1">
        <w:r w:rsidRPr="008D141A">
          <w:rPr>
            <w:rStyle w:val="Hyperlink"/>
            <w:rFonts w:cs="Arial"/>
            <w:szCs w:val="20"/>
          </w:rPr>
          <w:t>Romania Journal</w:t>
        </w:r>
      </w:hyperlink>
    </w:p>
    <w:p w14:paraId="22E9A5EB" w14:textId="77777777" w:rsidR="00F96EBA" w:rsidRPr="00C55FCE" w:rsidRDefault="00F96EBA" w:rsidP="00C55FCE"/>
    <w:p w14:paraId="22EE31E0" w14:textId="77777777" w:rsidR="00AC2536" w:rsidRPr="00C55FCE" w:rsidRDefault="00AC2536" w:rsidP="00C55FCE"/>
    <w:p w14:paraId="0FD81964" w14:textId="77777777" w:rsidR="00F07264" w:rsidRDefault="00F07264" w:rsidP="00C261AC">
      <w:pPr>
        <w:pStyle w:val="Heading3"/>
      </w:pPr>
    </w:p>
    <w:p w14:paraId="3F67F8E1" w14:textId="35155E86" w:rsidR="0031540D" w:rsidRDefault="00D731A4" w:rsidP="00C261AC">
      <w:pPr>
        <w:pStyle w:val="Heading3"/>
      </w:pPr>
      <w:bookmarkStart w:id="71" w:name="_Toc61450732"/>
      <w:r>
        <w:t>S</w:t>
      </w:r>
      <w:r w:rsidR="0031540D" w:rsidRPr="0031540D">
        <w:t>lovakia</w:t>
      </w:r>
      <w:bookmarkEnd w:id="71"/>
    </w:p>
    <w:tbl>
      <w:tblPr>
        <w:tblStyle w:val="GridTable4-Accent4"/>
        <w:tblW w:w="0" w:type="auto"/>
        <w:tblLook w:val="04A0" w:firstRow="1" w:lastRow="0" w:firstColumn="1" w:lastColumn="0" w:noHBand="0" w:noVBand="1"/>
      </w:tblPr>
      <w:tblGrid>
        <w:gridCol w:w="4693"/>
        <w:gridCol w:w="3492"/>
        <w:gridCol w:w="5220"/>
      </w:tblGrid>
      <w:tr w:rsidR="00FD37C8" w14:paraId="6606BBAF" w14:textId="22BD13D1"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3" w:type="dxa"/>
          </w:tcPr>
          <w:p w14:paraId="125567D5" w14:textId="77777777" w:rsidR="00FD37C8" w:rsidRPr="004371AA" w:rsidRDefault="00FD37C8" w:rsidP="001C3188">
            <w:pPr>
              <w:rPr>
                <w:color w:val="FFFFFF" w:themeColor="background1"/>
              </w:rPr>
            </w:pPr>
            <w:bookmarkStart w:id="72" w:name="_Hlk56587304"/>
            <w:r w:rsidRPr="004371AA">
              <w:rPr>
                <w:color w:val="FFFFFF" w:themeColor="background1"/>
              </w:rPr>
              <w:t>Relevant national websites</w:t>
            </w:r>
          </w:p>
        </w:tc>
        <w:tc>
          <w:tcPr>
            <w:tcW w:w="3492" w:type="dxa"/>
          </w:tcPr>
          <w:p w14:paraId="717D111F"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4AAE049B" w14:textId="5AE6256C"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38787C2D" w14:textId="10F38A53"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93" w:type="dxa"/>
          </w:tcPr>
          <w:p w14:paraId="01B9345C" w14:textId="77777777" w:rsidR="00FD37C8" w:rsidRPr="004371AA" w:rsidRDefault="00860DF2" w:rsidP="00AC313B">
            <w:pPr>
              <w:numPr>
                <w:ilvl w:val="0"/>
                <w:numId w:val="1"/>
              </w:numPr>
              <w:jc w:val="left"/>
              <w:rPr>
                <w:b w:val="0"/>
                <w:bCs w:val="0"/>
              </w:rPr>
            </w:pPr>
            <w:hyperlink r:id="rId763" w:history="1">
              <w:r w:rsidR="00FD37C8" w:rsidRPr="004371AA">
                <w:rPr>
                  <w:rStyle w:val="Hyperlink"/>
                  <w:b w:val="0"/>
                  <w:bCs w:val="0"/>
                </w:rPr>
                <w:t>Official website on the coronavirus</w:t>
              </w:r>
            </w:hyperlink>
          </w:p>
          <w:p w14:paraId="391A5D27" w14:textId="77777777" w:rsidR="00FD37C8" w:rsidRPr="004371AA" w:rsidRDefault="00FD37C8" w:rsidP="00AC313B">
            <w:pPr>
              <w:numPr>
                <w:ilvl w:val="0"/>
                <w:numId w:val="1"/>
              </w:numPr>
              <w:jc w:val="left"/>
              <w:rPr>
                <w:b w:val="0"/>
                <w:bCs w:val="0"/>
              </w:rPr>
            </w:pPr>
            <w:r w:rsidRPr="004371AA">
              <w:rPr>
                <w:b w:val="0"/>
                <w:bCs w:val="0"/>
              </w:rPr>
              <w:t xml:space="preserve">Overview of travel and testing protocol for entering Slovakia – </w:t>
            </w:r>
            <w:hyperlink r:id="rId764" w:history="1">
              <w:r w:rsidRPr="004371AA">
                <w:rPr>
                  <w:rStyle w:val="Hyperlink"/>
                  <w:b w:val="0"/>
                  <w:bCs w:val="0"/>
                </w:rPr>
                <w:t>Slovakian government</w:t>
              </w:r>
            </w:hyperlink>
          </w:p>
          <w:p w14:paraId="2B5B184B" w14:textId="01C51B69" w:rsidR="00FD37C8" w:rsidRPr="004371AA" w:rsidRDefault="00FD37C8" w:rsidP="00C55FCE">
            <w:pPr>
              <w:pStyle w:val="Bulletslist"/>
              <w:numPr>
                <w:ilvl w:val="0"/>
                <w:numId w:val="0"/>
              </w:numPr>
              <w:jc w:val="left"/>
              <w:rPr>
                <w:b w:val="0"/>
                <w:bCs w:val="0"/>
              </w:rPr>
            </w:pPr>
          </w:p>
        </w:tc>
        <w:tc>
          <w:tcPr>
            <w:tcW w:w="3492" w:type="dxa"/>
          </w:tcPr>
          <w:p w14:paraId="60BFC86A" w14:textId="24CFDE54" w:rsidR="00FD37C8" w:rsidRDefault="001F7037"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1F7037">
              <w:t xml:space="preserve">Authorities in Slovakia have extended measures imposed to curb the spread of COVID-19 until at least </w:t>
            </w:r>
            <w:r>
              <w:t>24 January</w:t>
            </w:r>
            <w:r w:rsidRPr="001F7037">
              <w:t xml:space="preserve"> amid consistently high levels of transmission </w:t>
            </w:r>
            <w:r w:rsidR="006A208D">
              <w:t>(</w:t>
            </w:r>
            <w:hyperlink r:id="rId765" w:history="1">
              <w:r w:rsidR="006A208D" w:rsidRPr="006A208D">
                <w:rPr>
                  <w:rStyle w:val="Hyperlink"/>
                </w:rPr>
                <w:t>Link</w:t>
              </w:r>
            </w:hyperlink>
            <w:r w:rsidR="006A208D">
              <w:t>)</w:t>
            </w:r>
          </w:p>
        </w:tc>
        <w:tc>
          <w:tcPr>
            <w:tcW w:w="5220" w:type="dxa"/>
          </w:tcPr>
          <w:p w14:paraId="5CC09041" w14:textId="1F33485F" w:rsidR="00BD07C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6A208D">
              <w:t>27 December 2020</w:t>
            </w:r>
          </w:p>
          <w:p w14:paraId="626AE5CD" w14:textId="01545AB6"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E10EE1" w:rsidRPr="00E10EE1">
              <w:t>0.</w:t>
            </w:r>
            <w:r w:rsidR="009D16A5">
              <w:t>58</w:t>
            </w:r>
            <w:r w:rsidR="00E10EE1">
              <w:rPr>
                <w:b/>
                <w:bCs/>
              </w:rPr>
              <w:t xml:space="preserve"> </w:t>
            </w:r>
            <w:r w:rsidR="00E10EE1" w:rsidRPr="00C01246">
              <w:t>doses per 100 people</w:t>
            </w:r>
            <w:r w:rsidR="00E10EE1">
              <w:t xml:space="preserve"> (</w:t>
            </w:r>
            <w:r w:rsidR="009D16A5">
              <w:t>11</w:t>
            </w:r>
            <w:r w:rsidR="00E10EE1">
              <w:t xml:space="preserve"> January 2021)</w:t>
            </w:r>
          </w:p>
          <w:p w14:paraId="52B36D70" w14:textId="036B6F41"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Pr="00C06581">
              <w:rPr>
                <w:color w:val="auto"/>
              </w:rPr>
              <w:t xml:space="preserve"> </w:t>
            </w:r>
            <w:r w:rsidR="002E71C6" w:rsidRPr="00334249">
              <w:rPr>
                <w:i/>
                <w:iCs/>
                <w:color w:val="auto"/>
              </w:rPr>
              <w:t>N/A</w:t>
            </w:r>
          </w:p>
          <w:p w14:paraId="6A0E47B9" w14:textId="258FCAC6" w:rsidR="00FD37C8" w:rsidRPr="004371AA"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2E71C6" w:rsidRPr="00334249">
              <w:rPr>
                <w:color w:val="auto"/>
              </w:rPr>
              <w:t>2.44 million</w:t>
            </w:r>
            <w:r w:rsidR="002E71C6">
              <w:rPr>
                <w:color w:val="auto"/>
              </w:rPr>
              <w:t xml:space="preserve"> (</w:t>
            </w:r>
            <w:hyperlink r:id="rId766" w:history="1">
              <w:r w:rsidR="002E71C6" w:rsidRPr="002E71C6">
                <w:rPr>
                  <w:rStyle w:val="Hyperlink"/>
                </w:rPr>
                <w:t>Link</w:t>
              </w:r>
            </w:hyperlink>
            <w:r w:rsidR="002E71C6">
              <w:rPr>
                <w:color w:val="auto"/>
              </w:rPr>
              <w:t>)</w:t>
            </w:r>
          </w:p>
        </w:tc>
      </w:tr>
    </w:tbl>
    <w:bookmarkEnd w:id="72"/>
    <w:p w14:paraId="16808F3A" w14:textId="67E6FECA" w:rsidR="00BD07C6" w:rsidRPr="004C0A20" w:rsidRDefault="00BD07C6" w:rsidP="004C0A20">
      <w:pPr>
        <w:pStyle w:val="Heading4"/>
      </w:pPr>
      <w:r w:rsidRPr="00C01246">
        <w:rPr>
          <w:b/>
          <w:bCs w:val="0"/>
        </w:rPr>
        <w:t>Latest Member State developments affecting the medical technology industry</w:t>
      </w:r>
    </w:p>
    <w:p w14:paraId="1DF7C12B" w14:textId="7FF49613" w:rsidR="00BD07C6" w:rsidRDefault="00BD07C6" w:rsidP="00BD07C6">
      <w:pPr>
        <w:pStyle w:val="Heading5"/>
        <w:rPr>
          <w:b/>
          <w:bCs/>
        </w:rPr>
      </w:pPr>
      <w:r>
        <w:rPr>
          <w:b/>
          <w:bCs/>
        </w:rPr>
        <w:t>2021</w:t>
      </w:r>
    </w:p>
    <w:p w14:paraId="652E47BE" w14:textId="303B627F" w:rsidR="002F41EA" w:rsidRDefault="002F41EA" w:rsidP="002F41EA">
      <w:pPr>
        <w:pStyle w:val="Heading6"/>
      </w:pPr>
      <w:r>
        <w:t>January</w:t>
      </w:r>
    </w:p>
    <w:p w14:paraId="713E5F6D" w14:textId="76EE513E" w:rsidR="002F41EA" w:rsidRPr="002F41EA" w:rsidRDefault="002F41EA" w:rsidP="002F41EA">
      <w:pPr>
        <w:pStyle w:val="Bulletslist"/>
        <w:rPr>
          <w:b/>
          <w:bCs/>
        </w:rPr>
      </w:pPr>
      <w:r w:rsidRPr="002F41EA">
        <w:rPr>
          <w:b/>
          <w:bCs/>
        </w:rPr>
        <w:t xml:space="preserve">5 January: </w:t>
      </w:r>
      <w:r w:rsidRPr="002F41EA">
        <w:t>No work without COVID test in central Slovakia as hospitals overflow worst-hit region</w:t>
      </w:r>
      <w:r>
        <w:t xml:space="preserve"> – </w:t>
      </w:r>
      <w:hyperlink r:id="rId767" w:history="1">
        <w:r w:rsidRPr="002F41EA">
          <w:rPr>
            <w:rStyle w:val="Hyperlink"/>
          </w:rPr>
          <w:t>REUTERS</w:t>
        </w:r>
      </w:hyperlink>
      <w:r>
        <w:t xml:space="preserve"> </w:t>
      </w:r>
    </w:p>
    <w:p w14:paraId="22D56BC5" w14:textId="75F85622" w:rsidR="00F776E5" w:rsidRPr="004C0A20" w:rsidRDefault="00BD07C6" w:rsidP="001425CB">
      <w:pPr>
        <w:pStyle w:val="Heading5"/>
        <w15:collapsed/>
        <w:rPr>
          <w:b/>
          <w:bCs/>
        </w:rPr>
      </w:pPr>
      <w:r w:rsidRPr="004C0A20">
        <w:rPr>
          <w:b/>
          <w:bCs/>
        </w:rPr>
        <w:t>2020</w:t>
      </w:r>
    </w:p>
    <w:p w14:paraId="75BB9A7B" w14:textId="765AF279" w:rsidR="00D90588" w:rsidRDefault="00D90588" w:rsidP="004C0A20">
      <w:pPr>
        <w:pStyle w:val="Heading6"/>
      </w:pPr>
      <w:r>
        <w:t>November</w:t>
      </w:r>
    </w:p>
    <w:p w14:paraId="1A14F8FB" w14:textId="51A15FD8" w:rsidR="00D90588" w:rsidRPr="00C55FCE" w:rsidRDefault="00D90588" w:rsidP="00C55FCE">
      <w:pPr>
        <w:pStyle w:val="Bulletslist"/>
      </w:pPr>
      <w:r w:rsidRPr="00C55FCE">
        <w:rPr>
          <w:b/>
          <w:bCs/>
        </w:rPr>
        <w:t>9 November</w:t>
      </w:r>
      <w:r>
        <w:t xml:space="preserve">: More than 2 million people tested in the second round of mass testing - </w:t>
      </w:r>
      <w:hyperlink r:id="rId768" w:history="1">
        <w:r w:rsidRPr="00D90588">
          <w:rPr>
            <w:rStyle w:val="Hyperlink"/>
          </w:rPr>
          <w:t>Spectator</w:t>
        </w:r>
      </w:hyperlink>
    </w:p>
    <w:p w14:paraId="11DA305B" w14:textId="2A5B4164" w:rsidR="00F776E5" w:rsidRPr="00F776E5" w:rsidRDefault="00F776E5" w:rsidP="004C0A20">
      <w:pPr>
        <w:pStyle w:val="Heading6"/>
      </w:pPr>
      <w:r>
        <w:t>October</w:t>
      </w:r>
    </w:p>
    <w:p w14:paraId="397800C5" w14:textId="491E7581" w:rsidR="00C94011" w:rsidRPr="00241CD3" w:rsidRDefault="00C94011" w:rsidP="001F6972">
      <w:pPr>
        <w:pStyle w:val="Bulletslist"/>
        <w:rPr>
          <w:rFonts w:cs="Arial"/>
          <w:szCs w:val="20"/>
        </w:rPr>
      </w:pPr>
      <w:r w:rsidRPr="00241CD3">
        <w:rPr>
          <w:rFonts w:cs="Arial"/>
          <w:b/>
          <w:bCs/>
          <w:szCs w:val="20"/>
        </w:rPr>
        <w:t>31 October</w:t>
      </w:r>
      <w:r>
        <w:rPr>
          <w:rFonts w:cs="Arial"/>
          <w:szCs w:val="20"/>
        </w:rPr>
        <w:t xml:space="preserve">: Nationwide testing has started - </w:t>
      </w:r>
      <w:hyperlink r:id="rId769" w:history="1">
        <w:r w:rsidRPr="00C94011">
          <w:rPr>
            <w:rStyle w:val="Hyperlink"/>
            <w:rFonts w:cs="Arial"/>
            <w:szCs w:val="20"/>
          </w:rPr>
          <w:t>Spectator</w:t>
        </w:r>
      </w:hyperlink>
    </w:p>
    <w:p w14:paraId="05C46C22" w14:textId="0266B69B" w:rsidR="00657578" w:rsidRPr="00241CD3" w:rsidRDefault="00657578" w:rsidP="001F6972">
      <w:pPr>
        <w:pStyle w:val="Bulletslist"/>
        <w:rPr>
          <w:rFonts w:cs="Arial"/>
          <w:szCs w:val="20"/>
        </w:rPr>
      </w:pPr>
      <w:r w:rsidRPr="00241CD3">
        <w:rPr>
          <w:rFonts w:cs="Arial"/>
          <w:b/>
          <w:bCs/>
          <w:szCs w:val="20"/>
        </w:rPr>
        <w:t>28 October</w:t>
      </w:r>
      <w:r>
        <w:rPr>
          <w:rFonts w:cs="Arial"/>
          <w:szCs w:val="20"/>
        </w:rPr>
        <w:t xml:space="preserve">: A guide to Slovakia’s testing campaign - </w:t>
      </w:r>
      <w:hyperlink r:id="rId770" w:history="1">
        <w:r w:rsidRPr="00657578">
          <w:rPr>
            <w:rStyle w:val="Hyperlink"/>
            <w:rFonts w:cs="Arial"/>
            <w:szCs w:val="20"/>
          </w:rPr>
          <w:t>Spectator</w:t>
        </w:r>
      </w:hyperlink>
    </w:p>
    <w:p w14:paraId="32252E85" w14:textId="1962FE59" w:rsidR="003A7AF0" w:rsidRPr="00241CD3" w:rsidRDefault="003A7AF0" w:rsidP="001F6972">
      <w:pPr>
        <w:pStyle w:val="Bulletslist"/>
        <w:rPr>
          <w:rFonts w:cs="Arial"/>
          <w:szCs w:val="20"/>
        </w:rPr>
      </w:pPr>
      <w:r w:rsidRPr="00241CD3">
        <w:rPr>
          <w:rFonts w:cs="Arial"/>
          <w:b/>
          <w:bCs/>
          <w:szCs w:val="20"/>
        </w:rPr>
        <w:t>22 October</w:t>
      </w:r>
      <w:r>
        <w:rPr>
          <w:rFonts w:cs="Arial"/>
          <w:szCs w:val="20"/>
        </w:rPr>
        <w:t xml:space="preserve">: Slovakia orders partial lockdown, plans nationwide testing - </w:t>
      </w:r>
      <w:hyperlink r:id="rId771" w:history="1">
        <w:r w:rsidRPr="003A7AF0">
          <w:rPr>
            <w:rStyle w:val="Hyperlink"/>
            <w:rFonts w:cs="Arial"/>
            <w:szCs w:val="20"/>
          </w:rPr>
          <w:t>Reuters</w:t>
        </w:r>
      </w:hyperlink>
    </w:p>
    <w:p w14:paraId="44103CC2" w14:textId="75073FBD" w:rsidR="00916030" w:rsidRPr="00241CD3" w:rsidRDefault="00916030" w:rsidP="001F6972">
      <w:pPr>
        <w:pStyle w:val="Bulletslist"/>
        <w:rPr>
          <w:rFonts w:cs="Arial"/>
          <w:szCs w:val="20"/>
        </w:rPr>
      </w:pPr>
      <w:r w:rsidRPr="00241CD3">
        <w:rPr>
          <w:rFonts w:cs="Arial"/>
          <w:b/>
          <w:bCs/>
          <w:szCs w:val="20"/>
        </w:rPr>
        <w:t>21 October</w:t>
      </w:r>
      <w:r>
        <w:rPr>
          <w:rFonts w:cs="Arial"/>
          <w:szCs w:val="20"/>
        </w:rPr>
        <w:t xml:space="preserve">: Those not attending the nationwide testing should stay in isolation - </w:t>
      </w:r>
      <w:hyperlink r:id="rId772" w:history="1">
        <w:r w:rsidRPr="00916030">
          <w:rPr>
            <w:rStyle w:val="Hyperlink"/>
            <w:rFonts w:cs="Arial"/>
            <w:szCs w:val="20"/>
          </w:rPr>
          <w:t>Spectator</w:t>
        </w:r>
      </w:hyperlink>
    </w:p>
    <w:p w14:paraId="2A90C998" w14:textId="6BA56B3F" w:rsidR="00916030" w:rsidRPr="00241CD3" w:rsidRDefault="00916030" w:rsidP="001F6972">
      <w:pPr>
        <w:pStyle w:val="Bulletslist"/>
        <w:rPr>
          <w:rFonts w:cs="Arial"/>
          <w:szCs w:val="20"/>
        </w:rPr>
      </w:pPr>
      <w:r w:rsidRPr="00241CD3">
        <w:rPr>
          <w:rFonts w:cs="Arial"/>
          <w:b/>
          <w:bCs/>
          <w:szCs w:val="20"/>
        </w:rPr>
        <w:t>21 October</w:t>
      </w:r>
      <w:r>
        <w:rPr>
          <w:rFonts w:cs="Arial"/>
          <w:szCs w:val="20"/>
        </w:rPr>
        <w:t xml:space="preserve">: Most citizens plan to participate in nationwide testing - </w:t>
      </w:r>
      <w:hyperlink r:id="rId773" w:history="1">
        <w:r w:rsidRPr="00916030">
          <w:rPr>
            <w:rStyle w:val="Hyperlink"/>
            <w:rFonts w:cs="Arial"/>
            <w:szCs w:val="20"/>
          </w:rPr>
          <w:t>Spectator</w:t>
        </w:r>
      </w:hyperlink>
    </w:p>
    <w:p w14:paraId="520FC939" w14:textId="6548A2F2" w:rsidR="00916030" w:rsidRPr="00241CD3" w:rsidRDefault="00916030" w:rsidP="001F6972">
      <w:pPr>
        <w:pStyle w:val="Bulletslist"/>
        <w:rPr>
          <w:rFonts w:cs="Arial"/>
          <w:szCs w:val="20"/>
        </w:rPr>
      </w:pPr>
      <w:r w:rsidRPr="00241CD3">
        <w:rPr>
          <w:rFonts w:cs="Arial"/>
          <w:b/>
          <w:bCs/>
          <w:szCs w:val="20"/>
        </w:rPr>
        <w:t>19 October</w:t>
      </w:r>
      <w:r>
        <w:rPr>
          <w:rFonts w:cs="Arial"/>
          <w:szCs w:val="20"/>
        </w:rPr>
        <w:t xml:space="preserve">: The army will be used to secure testing - </w:t>
      </w:r>
      <w:hyperlink r:id="rId774" w:history="1">
        <w:r w:rsidRPr="00916030">
          <w:rPr>
            <w:rStyle w:val="Hyperlink"/>
            <w:rFonts w:cs="Arial"/>
            <w:szCs w:val="20"/>
          </w:rPr>
          <w:t>Spectator</w:t>
        </w:r>
      </w:hyperlink>
    </w:p>
    <w:p w14:paraId="5B3CEA1C" w14:textId="2BF52680" w:rsidR="00B16B4C" w:rsidRPr="00C55FCE" w:rsidRDefault="00B16B4C" w:rsidP="001F6972">
      <w:pPr>
        <w:pStyle w:val="Bulletslist"/>
        <w:rPr>
          <w:rStyle w:val="Hyperlink"/>
          <w:rFonts w:cs="Arial"/>
          <w:color w:val="333333"/>
          <w:szCs w:val="20"/>
          <w:u w:val="none"/>
        </w:rPr>
      </w:pPr>
      <w:r w:rsidRPr="00241CD3">
        <w:rPr>
          <w:rFonts w:cs="Arial"/>
          <w:b/>
          <w:bCs/>
          <w:szCs w:val="20"/>
        </w:rPr>
        <w:t>16 October</w:t>
      </w:r>
      <w:r>
        <w:rPr>
          <w:rFonts w:cs="Arial"/>
          <w:szCs w:val="20"/>
        </w:rPr>
        <w:t xml:space="preserve">: Slovakia wants to test the whole population - </w:t>
      </w:r>
      <w:hyperlink r:id="rId775" w:history="1">
        <w:r w:rsidRPr="00B16B4C">
          <w:rPr>
            <w:rStyle w:val="Hyperlink"/>
            <w:rFonts w:cs="Arial"/>
            <w:szCs w:val="20"/>
          </w:rPr>
          <w:t>NOS</w:t>
        </w:r>
      </w:hyperlink>
    </w:p>
    <w:p w14:paraId="76D2B9DD" w14:textId="142D7A59" w:rsidR="00F776E5" w:rsidRPr="00241CD3" w:rsidRDefault="00F776E5" w:rsidP="004C0A20">
      <w:pPr>
        <w:pStyle w:val="Heading6"/>
      </w:pPr>
      <w:r>
        <w:t>September</w:t>
      </w:r>
    </w:p>
    <w:p w14:paraId="7B8967CB" w14:textId="2FBB76C9" w:rsidR="00E53F7C" w:rsidRPr="00C55FCE" w:rsidRDefault="00E53F7C" w:rsidP="001F6972">
      <w:pPr>
        <w:pStyle w:val="Bulletslist"/>
        <w:rPr>
          <w:rStyle w:val="Hyperlink"/>
          <w:rFonts w:cs="Arial"/>
          <w:color w:val="333333"/>
          <w:szCs w:val="20"/>
          <w:u w:val="none"/>
        </w:rPr>
      </w:pPr>
      <w:r w:rsidRPr="005B2CCF">
        <w:rPr>
          <w:rFonts w:cs="Arial"/>
          <w:b/>
          <w:bCs/>
          <w:szCs w:val="20"/>
        </w:rPr>
        <w:t>23 September</w:t>
      </w:r>
      <w:r>
        <w:rPr>
          <w:rFonts w:cs="Arial"/>
          <w:szCs w:val="20"/>
        </w:rPr>
        <w:t xml:space="preserve">: Government procures 700,000 tests - </w:t>
      </w:r>
      <w:hyperlink r:id="rId776" w:history="1">
        <w:r w:rsidRPr="00E53F7C">
          <w:rPr>
            <w:rStyle w:val="Hyperlink"/>
            <w:rFonts w:cs="Arial"/>
            <w:szCs w:val="20"/>
          </w:rPr>
          <w:t>HN</w:t>
        </w:r>
      </w:hyperlink>
    </w:p>
    <w:p w14:paraId="45C8B750" w14:textId="15C96889" w:rsidR="00F776E5" w:rsidRPr="005B2CCF" w:rsidRDefault="00F776E5" w:rsidP="004C0A20">
      <w:pPr>
        <w:pStyle w:val="Heading6"/>
      </w:pPr>
      <w:r>
        <w:t>May</w:t>
      </w:r>
    </w:p>
    <w:p w14:paraId="5D1645BB" w14:textId="01FDAAAD" w:rsidR="002F57D0" w:rsidRPr="00360375" w:rsidRDefault="002F57D0" w:rsidP="001F6972">
      <w:pPr>
        <w:pStyle w:val="Bulletslist"/>
        <w:rPr>
          <w:rFonts w:cs="Arial"/>
          <w:szCs w:val="20"/>
        </w:rPr>
      </w:pPr>
      <w:r w:rsidRPr="00360375">
        <w:rPr>
          <w:rFonts w:cs="Arial"/>
          <w:b/>
          <w:bCs/>
          <w:szCs w:val="20"/>
        </w:rPr>
        <w:t>18 May</w:t>
      </w:r>
      <w:r>
        <w:rPr>
          <w:rFonts w:cs="Arial"/>
          <w:szCs w:val="20"/>
        </w:rPr>
        <w:t>: Masks not to be compulsory in public</w:t>
      </w:r>
      <w:r w:rsidR="00A84C98">
        <w:rPr>
          <w:rFonts w:cs="Arial"/>
          <w:szCs w:val="20"/>
        </w:rPr>
        <w:t>, Slovakia enters 4</w:t>
      </w:r>
      <w:r w:rsidR="00A84C98" w:rsidRPr="004B5AB1">
        <w:rPr>
          <w:rFonts w:cs="Arial"/>
          <w:szCs w:val="20"/>
          <w:vertAlign w:val="superscript"/>
        </w:rPr>
        <w:t>th</w:t>
      </w:r>
      <w:r w:rsidR="00A84C98">
        <w:rPr>
          <w:rFonts w:cs="Arial"/>
          <w:szCs w:val="20"/>
        </w:rPr>
        <w:t xml:space="preserve"> phase</w:t>
      </w:r>
      <w:r>
        <w:rPr>
          <w:rFonts w:cs="Arial"/>
          <w:szCs w:val="20"/>
        </w:rPr>
        <w:t xml:space="preserve"> - </w:t>
      </w:r>
      <w:hyperlink r:id="rId777" w:history="1">
        <w:r w:rsidR="009974D9" w:rsidRPr="009974D9">
          <w:rPr>
            <w:rStyle w:val="Hyperlink"/>
            <w:rFonts w:cs="Arial"/>
            <w:szCs w:val="20"/>
          </w:rPr>
          <w:t>Spectator</w:t>
        </w:r>
      </w:hyperlink>
    </w:p>
    <w:p w14:paraId="6DF58F7F" w14:textId="77777777" w:rsidR="00F96EBA" w:rsidRPr="00C55FCE" w:rsidRDefault="00F96EBA" w:rsidP="00C55FCE"/>
    <w:p w14:paraId="6906DD97" w14:textId="77777777" w:rsidR="00D731A4" w:rsidRPr="00C55FCE" w:rsidRDefault="00D731A4" w:rsidP="00C55FCE">
      <w:bookmarkStart w:id="73" w:name="_Hlk37080516"/>
      <w:bookmarkStart w:id="74" w:name="_Hlk37165871"/>
      <w:bookmarkStart w:id="75" w:name="_Hlk37080488"/>
    </w:p>
    <w:bookmarkEnd w:id="73"/>
    <w:bookmarkEnd w:id="74"/>
    <w:bookmarkEnd w:id="75"/>
    <w:p w14:paraId="0AFD50E9" w14:textId="77777777" w:rsidR="00BD07C6" w:rsidRDefault="00BD07C6">
      <w:pPr>
        <w:pStyle w:val="Heading3"/>
      </w:pPr>
    </w:p>
    <w:p w14:paraId="12C3AD8D" w14:textId="07E8D9EF" w:rsidR="0031540D" w:rsidRPr="00D731A4" w:rsidRDefault="0031540D">
      <w:pPr>
        <w:pStyle w:val="Heading3"/>
      </w:pPr>
      <w:bookmarkStart w:id="76" w:name="_Toc61450733"/>
      <w:r w:rsidRPr="00D731A4">
        <w:t>Slovenia</w:t>
      </w:r>
      <w:bookmarkEnd w:id="76"/>
    </w:p>
    <w:tbl>
      <w:tblPr>
        <w:tblStyle w:val="GridTable4-Accent4"/>
        <w:tblW w:w="0" w:type="auto"/>
        <w:tblLook w:val="04A0" w:firstRow="1" w:lastRow="0" w:firstColumn="1" w:lastColumn="0" w:noHBand="0" w:noVBand="1"/>
      </w:tblPr>
      <w:tblGrid>
        <w:gridCol w:w="4716"/>
        <w:gridCol w:w="3469"/>
        <w:gridCol w:w="5220"/>
      </w:tblGrid>
      <w:tr w:rsidR="00FD37C8" w14:paraId="56544C87" w14:textId="09D9BB48"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34F5B2A6" w14:textId="77777777" w:rsidR="00FD37C8" w:rsidRPr="004371AA" w:rsidRDefault="00FD37C8" w:rsidP="00FD37C8">
            <w:pPr>
              <w:rPr>
                <w:color w:val="FFFFFF" w:themeColor="background1"/>
              </w:rPr>
            </w:pPr>
            <w:bookmarkStart w:id="77" w:name="_Hlk56587329"/>
            <w:r w:rsidRPr="004371AA">
              <w:rPr>
                <w:color w:val="FFFFFF" w:themeColor="background1"/>
              </w:rPr>
              <w:t>Relevant national websites</w:t>
            </w:r>
          </w:p>
        </w:tc>
        <w:tc>
          <w:tcPr>
            <w:tcW w:w="3469" w:type="dxa"/>
          </w:tcPr>
          <w:p w14:paraId="50D35442" w14:textId="77777777" w:rsidR="00FD37C8" w:rsidRPr="004371AA" w:rsidRDefault="00FD37C8" w:rsidP="00FD37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00F26C09" w14:textId="67C104E3" w:rsidR="00FD37C8" w:rsidRPr="004371AA" w:rsidRDefault="00FD37C8" w:rsidP="00FD37C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67DFBF1D" w14:textId="6F27558E"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6" w:type="dxa"/>
          </w:tcPr>
          <w:p w14:paraId="21AFEE8F" w14:textId="77777777" w:rsidR="00FD37C8" w:rsidRPr="004371AA" w:rsidRDefault="00860DF2" w:rsidP="00FD37C8">
            <w:pPr>
              <w:numPr>
                <w:ilvl w:val="0"/>
                <w:numId w:val="1"/>
              </w:numPr>
              <w:jc w:val="left"/>
              <w:rPr>
                <w:b w:val="0"/>
                <w:bCs w:val="0"/>
              </w:rPr>
            </w:pPr>
            <w:hyperlink r:id="rId778" w:history="1">
              <w:r w:rsidR="00FD37C8" w:rsidRPr="004371AA">
                <w:rPr>
                  <w:rStyle w:val="Hyperlink"/>
                  <w:b w:val="0"/>
                  <w:bCs w:val="0"/>
                </w:rPr>
                <w:t>General Measures regarding corona in Slovenia</w:t>
              </w:r>
            </w:hyperlink>
          </w:p>
          <w:p w14:paraId="3C2199AE" w14:textId="1FF0E7BA" w:rsidR="00FD37C8" w:rsidRPr="004371AA" w:rsidRDefault="00FD37C8" w:rsidP="004C0A20">
            <w:pPr>
              <w:numPr>
                <w:ilvl w:val="0"/>
                <w:numId w:val="1"/>
              </w:numPr>
              <w:jc w:val="left"/>
            </w:pPr>
            <w:r w:rsidRPr="004371AA">
              <w:rPr>
                <w:b w:val="0"/>
                <w:bCs w:val="0"/>
              </w:rPr>
              <w:t xml:space="preserve">Overview of travel protocol for Slovenia – </w:t>
            </w:r>
            <w:hyperlink r:id="rId779" w:history="1">
              <w:r w:rsidRPr="004371AA">
                <w:rPr>
                  <w:rStyle w:val="Hyperlink"/>
                  <w:b w:val="0"/>
                  <w:bCs w:val="0"/>
                </w:rPr>
                <w:t>Slovenian government</w:t>
              </w:r>
            </w:hyperlink>
          </w:p>
        </w:tc>
        <w:tc>
          <w:tcPr>
            <w:tcW w:w="3469" w:type="dxa"/>
          </w:tcPr>
          <w:p w14:paraId="70116F17" w14:textId="362C503F" w:rsidR="00FD37C8" w:rsidRDefault="006A208D" w:rsidP="00FD37C8">
            <w:pPr>
              <w:jc w:val="left"/>
              <w:cnfStyle w:val="000000100000" w:firstRow="0" w:lastRow="0" w:firstColumn="0" w:lastColumn="0" w:oddVBand="0" w:evenVBand="0" w:oddHBand="1" w:evenHBand="0" w:firstRowFirstColumn="0" w:firstRowLastColumn="0" w:lastRowFirstColumn="0" w:lastRowLastColumn="0"/>
              <w:rPr>
                <w:color w:val="auto"/>
              </w:rPr>
            </w:pPr>
            <w:r w:rsidRPr="006A208D">
              <w:t xml:space="preserve">Authorities in Slovenia have extended nationwide restrictions on business and travel until at least </w:t>
            </w:r>
            <w:r>
              <w:t>16 January</w:t>
            </w:r>
            <w:r w:rsidRPr="006A208D">
              <w:t xml:space="preserve"> 2021 as part of efforts to control the spread of</w:t>
            </w:r>
            <w:r>
              <w:t xml:space="preserve"> COVID-19 (</w:t>
            </w:r>
            <w:hyperlink r:id="rId780" w:history="1">
              <w:r w:rsidRPr="00261ABD">
                <w:rPr>
                  <w:rStyle w:val="Hyperlink"/>
                </w:rPr>
                <w:t>Link</w:t>
              </w:r>
            </w:hyperlink>
            <w:r>
              <w:t>)</w:t>
            </w:r>
          </w:p>
        </w:tc>
        <w:tc>
          <w:tcPr>
            <w:tcW w:w="5220" w:type="dxa"/>
          </w:tcPr>
          <w:p w14:paraId="0F4DA886" w14:textId="50305749" w:rsidR="00BD07C6" w:rsidRDefault="00BD07C6" w:rsidP="00261ABD">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261ABD">
              <w:t>27 December 2020</w:t>
            </w:r>
          </w:p>
          <w:p w14:paraId="3146CDFC" w14:textId="386B7288" w:rsidR="00BD07C6" w:rsidRPr="00C01246" w:rsidRDefault="00BD07C6" w:rsidP="00BD07C6">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1.18</w:t>
            </w:r>
            <w:r w:rsidR="00E10EE1">
              <w:rPr>
                <w:b/>
                <w:bCs/>
              </w:rPr>
              <w:t xml:space="preserve"> </w:t>
            </w:r>
            <w:r w:rsidR="00E10EE1" w:rsidRPr="00C01246">
              <w:t>doses per 100 people</w:t>
            </w:r>
            <w:r w:rsidR="00E10EE1">
              <w:t xml:space="preserve"> (</w:t>
            </w:r>
            <w:r w:rsidR="009D16A5">
              <w:t>12</w:t>
            </w:r>
            <w:r w:rsidR="00E10EE1">
              <w:t xml:space="preserve"> </w:t>
            </w:r>
            <w:r w:rsidR="009D16A5">
              <w:t>January</w:t>
            </w:r>
            <w:r w:rsidR="00E10EE1">
              <w:t xml:space="preserve"> 202</w:t>
            </w:r>
            <w:r w:rsidR="009D16A5">
              <w:t>1</w:t>
            </w:r>
            <w:r w:rsidR="00E10EE1">
              <w:t>)</w:t>
            </w:r>
          </w:p>
          <w:p w14:paraId="28702497" w14:textId="1EBBF3B3"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r w:rsidR="002E71C6" w:rsidRPr="00334249">
              <w:rPr>
                <w:i/>
                <w:iCs/>
                <w:color w:val="auto"/>
              </w:rPr>
              <w:t>N/A</w:t>
            </w:r>
          </w:p>
          <w:p w14:paraId="530A22F2" w14:textId="79567C8A" w:rsidR="00FD37C8"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2E71C6" w:rsidRPr="00334249">
              <w:rPr>
                <w:i/>
                <w:iCs/>
                <w:color w:val="auto"/>
              </w:rPr>
              <w:t>N/A</w:t>
            </w:r>
          </w:p>
        </w:tc>
      </w:tr>
    </w:tbl>
    <w:bookmarkEnd w:id="77"/>
    <w:p w14:paraId="297C0590" w14:textId="3F7B6539" w:rsidR="00BD07C6" w:rsidRPr="004C0A20" w:rsidRDefault="00BD07C6" w:rsidP="004C0A20">
      <w:pPr>
        <w:pStyle w:val="Heading4"/>
      </w:pPr>
      <w:r w:rsidRPr="00C01246">
        <w:rPr>
          <w:b/>
          <w:bCs w:val="0"/>
        </w:rPr>
        <w:t>Latest Member State developments affecting the medical technology industry</w:t>
      </w:r>
    </w:p>
    <w:p w14:paraId="447D6017" w14:textId="0D8B6854" w:rsidR="00BD07C6" w:rsidRPr="004C0A20" w:rsidRDefault="00BD07C6" w:rsidP="004C0A20">
      <w:pPr>
        <w:pStyle w:val="Heading5"/>
        <w:rPr>
          <w:b/>
          <w:bCs/>
        </w:rPr>
      </w:pPr>
      <w:r w:rsidRPr="004C0A20">
        <w:rPr>
          <w:b/>
          <w:bCs/>
        </w:rPr>
        <w:t>2021</w:t>
      </w:r>
    </w:p>
    <w:p w14:paraId="7C37B262" w14:textId="55C6CB5A" w:rsidR="00C774FD" w:rsidRPr="004C0A20" w:rsidRDefault="00BD07C6" w:rsidP="001425CB">
      <w:pPr>
        <w:pStyle w:val="Heading5"/>
        <w15:collapsed/>
        <w:rPr>
          <w:b/>
          <w:bCs/>
          <w:iCs/>
          <w:color w:val="0084A8"/>
          <w:sz w:val="22"/>
          <w:szCs w:val="18"/>
          <w:u w:val="single"/>
        </w:rPr>
      </w:pPr>
      <w:bookmarkStart w:id="78" w:name="_Hlk55826561"/>
      <w:r w:rsidRPr="004C0A20">
        <w:rPr>
          <w:b/>
          <w:bCs/>
        </w:rPr>
        <w:t>2020</w:t>
      </w:r>
    </w:p>
    <w:bookmarkEnd w:id="78"/>
    <w:p w14:paraId="561B1BE3" w14:textId="30C3F790" w:rsidR="000D348B" w:rsidRDefault="000D348B" w:rsidP="004C0A20">
      <w:pPr>
        <w:pStyle w:val="Heading6"/>
      </w:pPr>
      <w:r>
        <w:t>November</w:t>
      </w:r>
    </w:p>
    <w:p w14:paraId="3341CBFF" w14:textId="705CBCCD" w:rsidR="000D348B" w:rsidRPr="00C55FCE" w:rsidRDefault="000D348B" w:rsidP="00C55FCE">
      <w:pPr>
        <w:pStyle w:val="Bulletslist"/>
      </w:pPr>
      <w:r w:rsidRPr="00C55FCE">
        <w:rPr>
          <w:b/>
          <w:bCs/>
        </w:rPr>
        <w:t>16 November</w:t>
      </w:r>
      <w:r>
        <w:t xml:space="preserve">: National COVID-19 vaccination programme ready – </w:t>
      </w:r>
      <w:hyperlink r:id="rId781" w:history="1">
        <w:r w:rsidRPr="000D348B">
          <w:rPr>
            <w:rStyle w:val="Hyperlink"/>
          </w:rPr>
          <w:t>Slovenia Times</w:t>
        </w:r>
      </w:hyperlink>
    </w:p>
    <w:p w14:paraId="1C33CB94" w14:textId="4F03AB83" w:rsidR="00F776E5" w:rsidRPr="00F776E5" w:rsidRDefault="00F776E5" w:rsidP="004C0A20">
      <w:pPr>
        <w:pStyle w:val="Heading6"/>
      </w:pPr>
      <w:r>
        <w:t>September</w:t>
      </w:r>
    </w:p>
    <w:p w14:paraId="48C12508" w14:textId="3F8AFE94" w:rsidR="00424C48" w:rsidRPr="00C55FCE" w:rsidRDefault="00424C48">
      <w:pPr>
        <w:pStyle w:val="Bulletslist"/>
        <w:rPr>
          <w:rStyle w:val="Hyperlink"/>
          <w:rFonts w:cs="Arial"/>
          <w:color w:val="333333"/>
          <w:szCs w:val="20"/>
          <w:u w:val="none"/>
        </w:rPr>
      </w:pPr>
      <w:r w:rsidRPr="006E1568">
        <w:rPr>
          <w:rFonts w:cs="Arial"/>
          <w:b/>
          <w:bCs/>
          <w:szCs w:val="20"/>
        </w:rPr>
        <w:t>3 September</w:t>
      </w:r>
      <w:r>
        <w:rPr>
          <w:rFonts w:cs="Arial"/>
          <w:szCs w:val="20"/>
        </w:rPr>
        <w:t xml:space="preserve">: Government now able to fine those breaching mask rules - </w:t>
      </w:r>
      <w:hyperlink r:id="rId782" w:history="1">
        <w:r w:rsidRPr="00424C48">
          <w:rPr>
            <w:rStyle w:val="Hyperlink"/>
            <w:rFonts w:cs="Arial"/>
            <w:szCs w:val="20"/>
          </w:rPr>
          <w:t>STA</w:t>
        </w:r>
      </w:hyperlink>
    </w:p>
    <w:p w14:paraId="525559D1" w14:textId="6B7B2863" w:rsidR="00F776E5" w:rsidRPr="007333D7" w:rsidRDefault="00F776E5" w:rsidP="004C0A20">
      <w:pPr>
        <w:pStyle w:val="Heading6"/>
      </w:pPr>
      <w:r>
        <w:t>June</w:t>
      </w:r>
    </w:p>
    <w:p w14:paraId="302D4BD0" w14:textId="6EC93B66" w:rsidR="00F8584A" w:rsidRPr="00C55FCE" w:rsidRDefault="00F8584A">
      <w:pPr>
        <w:pStyle w:val="Bulletslist"/>
        <w:rPr>
          <w:rStyle w:val="Hyperlink"/>
          <w:rFonts w:cs="Arial"/>
          <w:color w:val="333333"/>
          <w:szCs w:val="20"/>
          <w:u w:val="none"/>
        </w:rPr>
      </w:pPr>
      <w:r w:rsidRPr="004E5C9E">
        <w:rPr>
          <w:rFonts w:cs="Arial"/>
          <w:b/>
          <w:bCs/>
          <w:szCs w:val="20"/>
        </w:rPr>
        <w:t>19 June</w:t>
      </w:r>
      <w:r>
        <w:rPr>
          <w:rFonts w:cs="Arial"/>
          <w:szCs w:val="20"/>
        </w:rPr>
        <w:t xml:space="preserve">: Slovenia wants to host EU RescEU stockpile – </w:t>
      </w:r>
      <w:hyperlink r:id="rId783" w:history="1">
        <w:r w:rsidRPr="00F8584A">
          <w:rPr>
            <w:rStyle w:val="Hyperlink"/>
            <w:rFonts w:cs="Arial"/>
            <w:szCs w:val="20"/>
          </w:rPr>
          <w:t>Slovenia Times</w:t>
        </w:r>
      </w:hyperlink>
    </w:p>
    <w:p w14:paraId="38F8A560" w14:textId="6889DBAE" w:rsidR="00F776E5" w:rsidRPr="004E5C9E" w:rsidRDefault="00F776E5" w:rsidP="004C0A20">
      <w:pPr>
        <w:pStyle w:val="Heading6"/>
      </w:pPr>
      <w:r>
        <w:t>May</w:t>
      </w:r>
    </w:p>
    <w:p w14:paraId="7624C008" w14:textId="06CE3754" w:rsidR="009E6572" w:rsidRPr="001D4416" w:rsidRDefault="009E6572">
      <w:pPr>
        <w:pStyle w:val="Bulletslist"/>
        <w:rPr>
          <w:rFonts w:cs="Arial"/>
          <w:szCs w:val="20"/>
        </w:rPr>
      </w:pPr>
      <w:r w:rsidRPr="009E6572">
        <w:rPr>
          <w:rFonts w:cs="Arial"/>
          <w:b/>
          <w:bCs/>
          <w:szCs w:val="20"/>
        </w:rPr>
        <w:t>5 May</w:t>
      </w:r>
      <w:r>
        <w:rPr>
          <w:rFonts w:cs="Arial"/>
          <w:szCs w:val="20"/>
        </w:rPr>
        <w:t xml:space="preserve">: Ministry cancels controversial ventilator contract – </w:t>
      </w:r>
      <w:hyperlink r:id="rId784" w:history="1">
        <w:r w:rsidRPr="009E6572">
          <w:rPr>
            <w:rStyle w:val="Hyperlink"/>
            <w:rFonts w:cs="Arial"/>
            <w:szCs w:val="20"/>
          </w:rPr>
          <w:t>TSN</w:t>
        </w:r>
      </w:hyperlink>
    </w:p>
    <w:p w14:paraId="5B4515B1" w14:textId="77777777" w:rsidR="00C261AC" w:rsidRPr="00C261AC" w:rsidRDefault="00C261AC" w:rsidP="00C261AC"/>
    <w:p w14:paraId="6DB2880A" w14:textId="77777777" w:rsidR="00F96EBA" w:rsidRDefault="00F96EBA" w:rsidP="00C261AC">
      <w:pPr>
        <w:pStyle w:val="Heading3"/>
      </w:pPr>
    </w:p>
    <w:p w14:paraId="77E5BD95" w14:textId="346C0020" w:rsidR="0031540D" w:rsidRDefault="0031540D" w:rsidP="00C261AC">
      <w:pPr>
        <w:pStyle w:val="Heading3"/>
      </w:pPr>
      <w:bookmarkStart w:id="79" w:name="_Toc61450734"/>
      <w:r w:rsidRPr="0031540D">
        <w:t>Spain</w:t>
      </w:r>
      <w:bookmarkEnd w:id="79"/>
    </w:p>
    <w:tbl>
      <w:tblPr>
        <w:tblStyle w:val="GridTable4-Accent4"/>
        <w:tblW w:w="0" w:type="auto"/>
        <w:tblLook w:val="04A0" w:firstRow="1" w:lastRow="0" w:firstColumn="1" w:lastColumn="0" w:noHBand="0" w:noVBand="1"/>
      </w:tblPr>
      <w:tblGrid>
        <w:gridCol w:w="4689"/>
        <w:gridCol w:w="3496"/>
        <w:gridCol w:w="5220"/>
      </w:tblGrid>
      <w:tr w:rsidR="00945587" w14:paraId="69ADBE71" w14:textId="7CE90DD2"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9" w:type="dxa"/>
          </w:tcPr>
          <w:p w14:paraId="2CCC0F19" w14:textId="77777777" w:rsidR="00945587" w:rsidRPr="004371AA" w:rsidRDefault="00945587" w:rsidP="001C3188">
            <w:pPr>
              <w:rPr>
                <w:color w:val="FFFFFF" w:themeColor="background1"/>
              </w:rPr>
            </w:pPr>
            <w:bookmarkStart w:id="80" w:name="_Hlk56587397"/>
            <w:r w:rsidRPr="004371AA">
              <w:rPr>
                <w:color w:val="FFFFFF" w:themeColor="background1"/>
              </w:rPr>
              <w:t>Relevant national websites</w:t>
            </w:r>
          </w:p>
        </w:tc>
        <w:tc>
          <w:tcPr>
            <w:tcW w:w="3496" w:type="dxa"/>
          </w:tcPr>
          <w:p w14:paraId="2B6C02A2" w14:textId="77777777" w:rsidR="00945587" w:rsidRPr="004371AA" w:rsidRDefault="00945587"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13C435D7" w14:textId="48B37F26" w:rsidR="00945587" w:rsidRPr="004371AA" w:rsidRDefault="00945587"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945587" w14:paraId="569EDF24" w14:textId="69523904"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689" w:type="dxa"/>
          </w:tcPr>
          <w:p w14:paraId="32B0F381" w14:textId="525CB273" w:rsidR="00945587" w:rsidRPr="004371AA" w:rsidRDefault="00945587" w:rsidP="00AC313B">
            <w:pPr>
              <w:numPr>
                <w:ilvl w:val="0"/>
                <w:numId w:val="1"/>
              </w:numPr>
              <w:jc w:val="left"/>
              <w:rPr>
                <w:b w:val="0"/>
                <w:bCs w:val="0"/>
              </w:rPr>
            </w:pPr>
            <w:r w:rsidRPr="004371AA">
              <w:rPr>
                <w:b w:val="0"/>
                <w:bCs w:val="0"/>
              </w:rPr>
              <w:t>Overview of</w:t>
            </w:r>
            <w:r>
              <w:rPr>
                <w:b w:val="0"/>
                <w:bCs w:val="0"/>
              </w:rPr>
              <w:t xml:space="preserve"> measures and</w:t>
            </w:r>
            <w:r w:rsidRPr="004371AA">
              <w:rPr>
                <w:b w:val="0"/>
                <w:bCs w:val="0"/>
              </w:rPr>
              <w:t xml:space="preserve"> travel protocols for Spain - </w:t>
            </w:r>
            <w:hyperlink r:id="rId785" w:history="1">
              <w:r w:rsidRPr="004371AA">
                <w:rPr>
                  <w:rStyle w:val="Hyperlink"/>
                  <w:b w:val="0"/>
                  <w:bCs w:val="0"/>
                </w:rPr>
                <w:t>SpainInfo</w:t>
              </w:r>
            </w:hyperlink>
          </w:p>
          <w:p w14:paraId="69EDAC9D" w14:textId="77777777" w:rsidR="00945587" w:rsidRPr="004371AA" w:rsidRDefault="00945587" w:rsidP="00AC313B">
            <w:pPr>
              <w:pStyle w:val="Bulletslist"/>
              <w:numPr>
                <w:ilvl w:val="0"/>
                <w:numId w:val="0"/>
              </w:numPr>
              <w:jc w:val="left"/>
              <w:rPr>
                <w:b w:val="0"/>
                <w:bCs w:val="0"/>
              </w:rPr>
            </w:pPr>
          </w:p>
        </w:tc>
        <w:tc>
          <w:tcPr>
            <w:tcW w:w="3496" w:type="dxa"/>
          </w:tcPr>
          <w:p w14:paraId="5E03E617" w14:textId="4705783B" w:rsidR="00945587" w:rsidRDefault="001F7037"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1F7037">
              <w:t xml:space="preserve">Domestic COVID-19 measures also remain in place. A nationwide state of emergency is in effect until at least </w:t>
            </w:r>
            <w:r>
              <w:t>9 May 2021</w:t>
            </w:r>
            <w:r w:rsidRPr="001F7037">
              <w:t xml:space="preserve"> empowering the government to limit certain rights guaranteed under the nation's constitution</w:t>
            </w:r>
            <w:r>
              <w:t xml:space="preserve"> </w:t>
            </w:r>
            <w:r w:rsidR="00261ABD">
              <w:t>(</w:t>
            </w:r>
            <w:hyperlink r:id="rId786" w:history="1">
              <w:r w:rsidR="00261ABD" w:rsidRPr="00261ABD">
                <w:rPr>
                  <w:rStyle w:val="Hyperlink"/>
                </w:rPr>
                <w:t>Link</w:t>
              </w:r>
            </w:hyperlink>
            <w:r w:rsidR="00261ABD">
              <w:t>)</w:t>
            </w:r>
          </w:p>
        </w:tc>
        <w:tc>
          <w:tcPr>
            <w:tcW w:w="5220" w:type="dxa"/>
          </w:tcPr>
          <w:p w14:paraId="1B49D02A" w14:textId="4C000B2F" w:rsidR="00BD07C6" w:rsidRDefault="00BD07C6" w:rsidP="00261ABD">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261ABD">
              <w:t>27 December 2020</w:t>
            </w:r>
          </w:p>
          <w:p w14:paraId="1990FC32" w14:textId="58B551D1" w:rsidR="00FD37C8" w:rsidRDefault="00BD07C6" w:rsidP="004C0A20">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1.04</w:t>
            </w:r>
            <w:r w:rsidR="00E10EE1">
              <w:rPr>
                <w:b/>
                <w:bCs/>
              </w:rPr>
              <w:t xml:space="preserve"> </w:t>
            </w:r>
            <w:r w:rsidR="00E10EE1" w:rsidRPr="00C01246">
              <w:t>doses per 100 people</w:t>
            </w:r>
            <w:r w:rsidR="00E10EE1">
              <w:t xml:space="preserve"> (</w:t>
            </w:r>
            <w:r w:rsidR="009D16A5">
              <w:t>12</w:t>
            </w:r>
            <w:r w:rsidR="00E10EE1">
              <w:t xml:space="preserve"> January 2021)</w:t>
            </w:r>
          </w:p>
          <w:p w14:paraId="2B11DE43" w14:textId="39C23EBA" w:rsidR="00945587"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Pr>
                <w:b/>
                <w:bCs/>
              </w:rPr>
              <w:t>Strategy</w:t>
            </w:r>
            <w:r w:rsidRPr="00C01246">
              <w:rPr>
                <w:b/>
                <w:bCs/>
                <w:color w:val="auto"/>
              </w:rPr>
              <w:t>:</w:t>
            </w:r>
            <w:r>
              <w:rPr>
                <w:b/>
                <w:bCs/>
                <w:color w:val="auto"/>
              </w:rPr>
              <w:t xml:space="preserve"> </w:t>
            </w:r>
            <w:hyperlink r:id="rId787" w:history="1">
              <w:r w:rsidR="00945587" w:rsidRPr="00945587">
                <w:rPr>
                  <w:rStyle w:val="Hyperlink"/>
                </w:rPr>
                <w:t>Ministry of Health’s Press Release on Vaccination Strategy</w:t>
              </w:r>
            </w:hyperlink>
            <w:r w:rsidR="00945587">
              <w:t xml:space="preserve"> (in Spanish)</w:t>
            </w:r>
          </w:p>
          <w:p w14:paraId="12624C56" w14:textId="5A7A88CE" w:rsidR="00FD37C8" w:rsidRPr="00F07264" w:rsidRDefault="00BD07C6"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w:t>
            </w:r>
            <w:r w:rsidRPr="0071482C" w:rsidDel="00870575">
              <w:rPr>
                <w:b/>
                <w:bCs/>
              </w:rPr>
              <w:t xml:space="preserve"> </w:t>
            </w:r>
            <w:r w:rsidR="002E71C6" w:rsidRPr="00F07264">
              <w:t>80 million</w:t>
            </w:r>
            <w:r w:rsidR="002E71C6">
              <w:t xml:space="preserve"> (</w:t>
            </w:r>
            <w:hyperlink r:id="rId788" w:history="1">
              <w:r w:rsidR="002E71C6" w:rsidRPr="002E71C6">
                <w:rPr>
                  <w:rStyle w:val="Hyperlink"/>
                </w:rPr>
                <w:t>Link</w:t>
              </w:r>
            </w:hyperlink>
            <w:r w:rsidR="002E71C6">
              <w:t>)</w:t>
            </w:r>
          </w:p>
        </w:tc>
      </w:tr>
    </w:tbl>
    <w:bookmarkEnd w:id="80"/>
    <w:p w14:paraId="394D26E0" w14:textId="67E83B9B" w:rsidR="00BD07C6" w:rsidRPr="004C0A20" w:rsidRDefault="00BD07C6" w:rsidP="004C0A20">
      <w:pPr>
        <w:pStyle w:val="Heading4"/>
      </w:pPr>
      <w:r w:rsidRPr="004C0A20">
        <w:rPr>
          <w:b/>
          <w:bCs w:val="0"/>
        </w:rPr>
        <w:t>Latest Member State developments affecting the medical technology industry</w:t>
      </w:r>
    </w:p>
    <w:p w14:paraId="495F16EE" w14:textId="2537A0CF" w:rsidR="00BD07C6" w:rsidRDefault="00BD07C6" w:rsidP="004C0A20">
      <w:pPr>
        <w:pStyle w:val="Heading5"/>
        <w:rPr>
          <w:b/>
          <w:bCs/>
        </w:rPr>
      </w:pPr>
      <w:r w:rsidRPr="004C0A20">
        <w:rPr>
          <w:b/>
          <w:bCs/>
        </w:rPr>
        <w:t>2021</w:t>
      </w:r>
    </w:p>
    <w:p w14:paraId="6220F05A" w14:textId="7EE23EBB" w:rsidR="00D535B3" w:rsidRDefault="00D535B3" w:rsidP="00D535B3">
      <w:pPr>
        <w:pStyle w:val="Heading6"/>
      </w:pPr>
      <w:r>
        <w:t>January</w:t>
      </w:r>
    </w:p>
    <w:p w14:paraId="488D8B9C" w14:textId="64C0486A" w:rsidR="00D535B3" w:rsidRPr="00D535B3" w:rsidRDefault="00D535B3" w:rsidP="00D535B3">
      <w:pPr>
        <w:pStyle w:val="Bulletslist"/>
      </w:pPr>
      <w:r w:rsidRPr="00D535B3">
        <w:rPr>
          <w:b/>
          <w:bCs/>
        </w:rPr>
        <w:t>12 January:</w:t>
      </w:r>
      <w:r>
        <w:t xml:space="preserve"> </w:t>
      </w:r>
      <w:r w:rsidRPr="00D535B3">
        <w:t>Spain sets up more field hospitals amid COVID-19 spike</w:t>
      </w:r>
      <w:r>
        <w:t xml:space="preserve"> – </w:t>
      </w:r>
      <w:hyperlink r:id="rId789" w:history="1">
        <w:r w:rsidRPr="00D535B3">
          <w:rPr>
            <w:rStyle w:val="Hyperlink"/>
          </w:rPr>
          <w:t>AA</w:t>
        </w:r>
      </w:hyperlink>
      <w:r>
        <w:t xml:space="preserve"> </w:t>
      </w:r>
    </w:p>
    <w:p w14:paraId="5246B78F" w14:textId="61418C82" w:rsidR="00503330" w:rsidRPr="004C0A20" w:rsidRDefault="00BD07C6" w:rsidP="001425CB">
      <w:pPr>
        <w:pStyle w:val="Heading5"/>
        <w15:collapsed/>
        <w:rPr>
          <w:b/>
          <w:bCs/>
        </w:rPr>
      </w:pPr>
      <w:bookmarkStart w:id="81" w:name="_Hlk55827933"/>
      <w:r w:rsidRPr="004C0A20">
        <w:rPr>
          <w:b/>
          <w:bCs/>
        </w:rPr>
        <w:t>2020</w:t>
      </w:r>
    </w:p>
    <w:bookmarkEnd w:id="81"/>
    <w:p w14:paraId="3A8E4D5C" w14:textId="02CDA3D9" w:rsidR="001C5300" w:rsidRDefault="001C5300" w:rsidP="004C0A20">
      <w:pPr>
        <w:pStyle w:val="Heading6"/>
      </w:pPr>
      <w:r>
        <w:t>December</w:t>
      </w:r>
    </w:p>
    <w:p w14:paraId="38A4B575" w14:textId="4FCBCF49" w:rsidR="002F41EA" w:rsidRPr="002F41EA" w:rsidRDefault="002F41EA" w:rsidP="00AF5C94">
      <w:pPr>
        <w:pStyle w:val="Bulletslist"/>
      </w:pPr>
      <w:r w:rsidRPr="002F41EA">
        <w:rPr>
          <w:b/>
          <w:bCs/>
        </w:rPr>
        <w:t xml:space="preserve">29 December: </w:t>
      </w:r>
      <w:r w:rsidRPr="002F41EA">
        <w:t xml:space="preserve">Spain to share coronavirus vaccine-refusal registry with EU countries – </w:t>
      </w:r>
      <w:hyperlink r:id="rId790" w:history="1">
        <w:r w:rsidRPr="002F41EA">
          <w:rPr>
            <w:rStyle w:val="Hyperlink"/>
          </w:rPr>
          <w:t>POLITICO</w:t>
        </w:r>
      </w:hyperlink>
      <w:r w:rsidRPr="002F41EA">
        <w:t xml:space="preserve"> </w:t>
      </w:r>
    </w:p>
    <w:p w14:paraId="0EC3A606" w14:textId="54BB8330" w:rsidR="001C5300" w:rsidRPr="001C5300" w:rsidRDefault="001C5300" w:rsidP="00AF5C94">
      <w:pPr>
        <w:pStyle w:val="Bulletslist"/>
      </w:pPr>
      <w:r w:rsidRPr="00AF5C94">
        <w:rPr>
          <w:b/>
          <w:bCs/>
        </w:rPr>
        <w:t>1 December</w:t>
      </w:r>
      <w:r>
        <w:t xml:space="preserve">: </w:t>
      </w:r>
      <w:r w:rsidRPr="001C5300">
        <w:t>Spain In Talks With UK Over Pre-Departure Testing Scheme</w:t>
      </w:r>
      <w:r>
        <w:t xml:space="preserve"> – </w:t>
      </w:r>
      <w:hyperlink r:id="rId791" w:history="1">
        <w:r w:rsidRPr="001C5300">
          <w:rPr>
            <w:rStyle w:val="Hyperlink"/>
          </w:rPr>
          <w:t>Euro Weekly</w:t>
        </w:r>
      </w:hyperlink>
      <w:r>
        <w:t xml:space="preserve"> </w:t>
      </w:r>
    </w:p>
    <w:p w14:paraId="2E8146D9" w14:textId="13EE5DB9" w:rsidR="005E0B18" w:rsidRDefault="005E0B18" w:rsidP="004C0A20">
      <w:pPr>
        <w:pStyle w:val="Heading6"/>
      </w:pPr>
      <w:r>
        <w:t>November</w:t>
      </w:r>
    </w:p>
    <w:p w14:paraId="0D7A1E91" w14:textId="135A2E64" w:rsidR="00945587" w:rsidRPr="006024D7" w:rsidRDefault="00945587" w:rsidP="00945587">
      <w:pPr>
        <w:pStyle w:val="Bulletslist"/>
      </w:pPr>
      <w:r w:rsidRPr="006024D7">
        <w:rPr>
          <w:b/>
          <w:bCs/>
        </w:rPr>
        <w:t>24 November</w:t>
      </w:r>
      <w:r>
        <w:t xml:space="preserve">: </w:t>
      </w:r>
      <w:r w:rsidRPr="00945587">
        <w:t>Spain unveils coronavirus vaccination plan</w:t>
      </w:r>
      <w:r>
        <w:rPr>
          <w:lang w:val="en-US"/>
        </w:rPr>
        <w:t xml:space="preserve"> - </w:t>
      </w:r>
      <w:hyperlink r:id="rId792" w:history="1">
        <w:r w:rsidRPr="00945587">
          <w:rPr>
            <w:rStyle w:val="Hyperlink"/>
            <w:lang w:val="en-US"/>
          </w:rPr>
          <w:t>AA</w:t>
        </w:r>
      </w:hyperlink>
    </w:p>
    <w:p w14:paraId="196596FB" w14:textId="329EB45D" w:rsidR="00C11372" w:rsidRPr="00C55FCE" w:rsidRDefault="00C11372" w:rsidP="005E0B18">
      <w:pPr>
        <w:pStyle w:val="Bulletslist"/>
      </w:pPr>
      <w:r w:rsidRPr="00C55FCE">
        <w:rPr>
          <w:b/>
          <w:bCs/>
        </w:rPr>
        <w:t>18 November</w:t>
      </w:r>
      <w:r>
        <w:t xml:space="preserve">: Ministry of Health does not recommend antigen testing prior to surgery regarding asymptomatic patients without suspected infection - </w:t>
      </w:r>
      <w:hyperlink r:id="rId793" w:history="1">
        <w:r w:rsidRPr="00C11372">
          <w:rPr>
            <w:rStyle w:val="Hyperlink"/>
          </w:rPr>
          <w:t>Sanidad</w:t>
        </w:r>
      </w:hyperlink>
    </w:p>
    <w:p w14:paraId="6071A51C" w14:textId="1CD35F73" w:rsidR="005E0B18" w:rsidRDefault="005E0B18" w:rsidP="005E0B18">
      <w:pPr>
        <w:pStyle w:val="Bulletslist"/>
      </w:pPr>
      <w:r w:rsidRPr="00C55FCE">
        <w:rPr>
          <w:b/>
          <w:bCs/>
        </w:rPr>
        <w:t>17 November</w:t>
      </w:r>
      <w:r>
        <w:t xml:space="preserve">: Madrid pushes for testing in pharmacies to ensure all residents are tested – </w:t>
      </w:r>
      <w:hyperlink r:id="rId794" w:history="1">
        <w:r w:rsidRPr="005E0B18">
          <w:rPr>
            <w:rStyle w:val="Hyperlink"/>
          </w:rPr>
          <w:t>Olive Press</w:t>
        </w:r>
      </w:hyperlink>
    </w:p>
    <w:p w14:paraId="74016DE8" w14:textId="011E3F38" w:rsidR="00C11372" w:rsidRPr="00DA454A" w:rsidRDefault="00C11372" w:rsidP="00C55FCE">
      <w:pPr>
        <w:pStyle w:val="Bulletslist"/>
        <w:rPr>
          <w:rStyle w:val="Hyperlink"/>
          <w:color w:val="333333"/>
          <w:u w:val="none"/>
        </w:rPr>
      </w:pPr>
      <w:r>
        <w:rPr>
          <w:b/>
          <w:bCs/>
        </w:rPr>
        <w:t>14 November:</w:t>
      </w:r>
      <w:r>
        <w:t xml:space="preserve"> Ministry of Health lowers the price of masks by 25% - </w:t>
      </w:r>
      <w:hyperlink r:id="rId795" w:history="1">
        <w:r w:rsidRPr="00C11372">
          <w:rPr>
            <w:rStyle w:val="Hyperlink"/>
          </w:rPr>
          <w:t>iSanidad</w:t>
        </w:r>
      </w:hyperlink>
    </w:p>
    <w:p w14:paraId="006BFA60" w14:textId="58D404DD" w:rsidR="00041269" w:rsidRPr="00C55FCE" w:rsidRDefault="00041269" w:rsidP="00C55FCE">
      <w:pPr>
        <w:pStyle w:val="Bulletslist"/>
      </w:pPr>
      <w:r>
        <w:rPr>
          <w:b/>
          <w:bCs/>
        </w:rPr>
        <w:t>12 November:</w:t>
      </w:r>
      <w:r>
        <w:t xml:space="preserve"> </w:t>
      </w:r>
      <w:r w:rsidRPr="00041269">
        <w:t>Spain to demand negative COVID test for air travellers from high-risk countries</w:t>
      </w:r>
      <w:r>
        <w:t xml:space="preserve"> – </w:t>
      </w:r>
      <w:hyperlink r:id="rId796" w:history="1">
        <w:r w:rsidRPr="00041269">
          <w:rPr>
            <w:rStyle w:val="Hyperlink"/>
          </w:rPr>
          <w:t>EURACTIV</w:t>
        </w:r>
      </w:hyperlink>
    </w:p>
    <w:p w14:paraId="21ACF63B" w14:textId="40F267B4" w:rsidR="00503330" w:rsidRDefault="00503330" w:rsidP="004C0A20">
      <w:pPr>
        <w:pStyle w:val="Heading6"/>
      </w:pPr>
      <w:r>
        <w:t>October</w:t>
      </w:r>
    </w:p>
    <w:p w14:paraId="4915C5BF" w14:textId="7F94E79B" w:rsidR="00F96EBA" w:rsidRPr="0045540C" w:rsidRDefault="00F96EBA" w:rsidP="00C55FCE">
      <w:pPr>
        <w:pStyle w:val="Bulletslist"/>
        <w:rPr>
          <w:lang w:val="en-US"/>
        </w:rPr>
      </w:pPr>
      <w:r w:rsidRPr="00C55FCE">
        <w:rPr>
          <w:b/>
          <w:bCs/>
        </w:rPr>
        <w:t>31 October</w:t>
      </w:r>
      <w:r>
        <w:t xml:space="preserve">: Second wave paralyses regular hospital services - </w:t>
      </w:r>
      <w:hyperlink r:id="rId797" w:history="1">
        <w:r w:rsidRPr="00F96EBA">
          <w:rPr>
            <w:rStyle w:val="Hyperlink"/>
          </w:rPr>
          <w:t>Alimente</w:t>
        </w:r>
      </w:hyperlink>
    </w:p>
    <w:p w14:paraId="0F22CB46" w14:textId="5BF399A5" w:rsidR="00C774FD" w:rsidRPr="00C55FCE" w:rsidRDefault="00C774FD">
      <w:pPr>
        <w:pStyle w:val="Bulletslist"/>
      </w:pPr>
      <w:r w:rsidRPr="00C774FD">
        <w:rPr>
          <w:b/>
          <w:bCs/>
        </w:rPr>
        <w:t>27 October</w:t>
      </w:r>
      <w:r w:rsidRPr="00C774FD">
        <w:t xml:space="preserve">: Government will keep health sector exempt from VAT – </w:t>
      </w:r>
      <w:hyperlink r:id="rId798" w:history="1">
        <w:r w:rsidRPr="00C774FD">
          <w:rPr>
            <w:rStyle w:val="Hyperlink"/>
          </w:rPr>
          <w:t>La</w:t>
        </w:r>
      </w:hyperlink>
      <w:hyperlink r:id="rId799" w:history="1">
        <w:r w:rsidRPr="00C774FD">
          <w:rPr>
            <w:rStyle w:val="Hyperlink"/>
          </w:rPr>
          <w:t xml:space="preserve"> Vanguardia</w:t>
        </w:r>
      </w:hyperlink>
    </w:p>
    <w:p w14:paraId="77993A3D" w14:textId="67BE4F24" w:rsidR="00503330" w:rsidRPr="00C55FCE" w:rsidRDefault="00503330" w:rsidP="004C0A20">
      <w:pPr>
        <w:pStyle w:val="Heading6"/>
      </w:pPr>
      <w:r>
        <w:t>September</w:t>
      </w:r>
    </w:p>
    <w:p w14:paraId="096CC34C" w14:textId="0AEF07CD" w:rsidR="000B2C41" w:rsidRPr="00C55FCE" w:rsidRDefault="000B2C41" w:rsidP="00180BC4">
      <w:pPr>
        <w:pStyle w:val="Bulletslist"/>
        <w:rPr>
          <w:rStyle w:val="Hyperlink"/>
          <w:color w:val="333333"/>
          <w:u w:val="none"/>
          <w:lang w:val="en-US"/>
        </w:rPr>
      </w:pPr>
      <w:r w:rsidRPr="005B2CCF">
        <w:rPr>
          <w:b/>
          <w:bCs/>
          <w:lang w:val="en-US"/>
        </w:rPr>
        <w:t>21 September</w:t>
      </w:r>
      <w:r>
        <w:rPr>
          <w:lang w:val="en-US"/>
        </w:rPr>
        <w:t xml:space="preserve">: Spain starts flu vaccination campaign - </w:t>
      </w:r>
      <w:hyperlink r:id="rId800" w:history="1">
        <w:r w:rsidRPr="000B2C41">
          <w:rPr>
            <w:rStyle w:val="Hyperlink"/>
            <w:lang w:val="en-US"/>
          </w:rPr>
          <w:t>MSCBS</w:t>
        </w:r>
      </w:hyperlink>
    </w:p>
    <w:p w14:paraId="0F0AF048" w14:textId="7A14D7A5" w:rsidR="00503330" w:rsidRPr="005B2CCF" w:rsidRDefault="00503330" w:rsidP="004C0A20">
      <w:pPr>
        <w:pStyle w:val="Heading6"/>
        <w:rPr>
          <w:lang w:val="en-US"/>
        </w:rPr>
      </w:pPr>
      <w:r>
        <w:rPr>
          <w:lang w:val="en-US"/>
        </w:rPr>
        <w:t>August</w:t>
      </w:r>
    </w:p>
    <w:p w14:paraId="7329C6F4" w14:textId="637E9025" w:rsidR="00095430" w:rsidRPr="00450639" w:rsidRDefault="00095430" w:rsidP="00180BC4">
      <w:pPr>
        <w:pStyle w:val="Bulletslist"/>
        <w:rPr>
          <w:lang w:val="en-US"/>
        </w:rPr>
      </w:pPr>
      <w:r w:rsidRPr="00450639">
        <w:rPr>
          <w:b/>
          <w:bCs/>
          <w:lang w:val="en-US"/>
        </w:rPr>
        <w:t>25 August</w:t>
      </w:r>
      <w:r>
        <w:rPr>
          <w:lang w:val="en-US"/>
        </w:rPr>
        <w:t xml:space="preserve">: Catalonia ramping up testing and increases measures to curb spread – </w:t>
      </w:r>
      <w:hyperlink r:id="rId801" w:history="1">
        <w:r w:rsidRPr="00095430">
          <w:rPr>
            <w:rStyle w:val="Hyperlink"/>
            <w:lang w:val="en-US"/>
          </w:rPr>
          <w:t>El País</w:t>
        </w:r>
      </w:hyperlink>
    </w:p>
    <w:p w14:paraId="2D1D78F2" w14:textId="0CA1C9C2" w:rsidR="00A75B87" w:rsidRPr="00C55FCE" w:rsidRDefault="00A75B87" w:rsidP="00180BC4">
      <w:pPr>
        <w:pStyle w:val="Bulletslist"/>
        <w:rPr>
          <w:rStyle w:val="Hyperlink"/>
          <w:color w:val="333333"/>
          <w:u w:val="none"/>
          <w:lang w:val="en-US"/>
        </w:rPr>
      </w:pPr>
      <w:r w:rsidRPr="00450639">
        <w:rPr>
          <w:b/>
          <w:bCs/>
          <w:lang w:val="en-US"/>
        </w:rPr>
        <w:t>14 August</w:t>
      </w:r>
      <w:r>
        <w:rPr>
          <w:lang w:val="en-US"/>
        </w:rPr>
        <w:t xml:space="preserve">: Health Ministry advises routine testing in care homes - </w:t>
      </w:r>
      <w:hyperlink r:id="rId802" w:history="1">
        <w:r w:rsidRPr="00A75B87">
          <w:rPr>
            <w:rStyle w:val="Hyperlink"/>
            <w:lang w:val="en-US"/>
          </w:rPr>
          <w:t>Politico</w:t>
        </w:r>
      </w:hyperlink>
    </w:p>
    <w:p w14:paraId="35C5D1D9" w14:textId="35C49D50" w:rsidR="00503330" w:rsidRPr="00450639" w:rsidRDefault="00503330" w:rsidP="004C0A20">
      <w:pPr>
        <w:pStyle w:val="Heading6"/>
        <w:rPr>
          <w:lang w:val="en-US"/>
        </w:rPr>
      </w:pPr>
      <w:r>
        <w:rPr>
          <w:lang w:val="en-US"/>
        </w:rPr>
        <w:t>July</w:t>
      </w:r>
    </w:p>
    <w:p w14:paraId="3482F31D" w14:textId="14EEED97" w:rsidR="007D757C" w:rsidRPr="00FA447A" w:rsidRDefault="007D757C" w:rsidP="00180BC4">
      <w:pPr>
        <w:pStyle w:val="Bulletslist"/>
        <w:rPr>
          <w:lang w:val="en-US"/>
        </w:rPr>
      </w:pPr>
      <w:r w:rsidRPr="00FA447A">
        <w:rPr>
          <w:b/>
          <w:bCs/>
          <w:lang w:val="en-US"/>
        </w:rPr>
        <w:t>28 July</w:t>
      </w:r>
      <w:r>
        <w:rPr>
          <w:lang w:val="en-US"/>
        </w:rPr>
        <w:t xml:space="preserve">: Madrid makes masks mandatory – </w:t>
      </w:r>
      <w:hyperlink r:id="rId803" w:history="1">
        <w:r w:rsidRPr="007D757C">
          <w:rPr>
            <w:rStyle w:val="Hyperlink"/>
            <w:lang w:val="en-US"/>
          </w:rPr>
          <w:t>El Mundo</w:t>
        </w:r>
      </w:hyperlink>
    </w:p>
    <w:p w14:paraId="182D8805" w14:textId="5A8B7E8E" w:rsidR="001D15AD" w:rsidRPr="001B11F0" w:rsidRDefault="0030383C" w:rsidP="00180BC4">
      <w:pPr>
        <w:pStyle w:val="Bulletslist"/>
        <w:rPr>
          <w:lang w:val="en-US"/>
        </w:rPr>
      </w:pPr>
      <w:r w:rsidRPr="001B11F0">
        <w:rPr>
          <w:b/>
          <w:bCs/>
          <w:lang w:val="en-US"/>
        </w:rPr>
        <w:t>15 July</w:t>
      </w:r>
      <w:r>
        <w:rPr>
          <w:lang w:val="en-US"/>
        </w:rPr>
        <w:t xml:space="preserve">: Balearic Islands to make face masks mandatory – </w:t>
      </w:r>
      <w:hyperlink r:id="rId804" w:history="1">
        <w:r w:rsidRPr="0030383C">
          <w:rPr>
            <w:rStyle w:val="Hyperlink"/>
            <w:lang w:val="en-US"/>
          </w:rPr>
          <w:t>El País</w:t>
        </w:r>
      </w:hyperlink>
    </w:p>
    <w:p w14:paraId="5A584DD3" w14:textId="2301D3F8" w:rsidR="00DA0BE1" w:rsidRPr="00DA0BE1" w:rsidRDefault="00DA0BE1" w:rsidP="00180BC4">
      <w:pPr>
        <w:pStyle w:val="Bulletslist"/>
        <w:rPr>
          <w:lang w:val="en-US"/>
        </w:rPr>
      </w:pPr>
      <w:r w:rsidRPr="00DA0BE1">
        <w:rPr>
          <w:b/>
          <w:bCs/>
          <w:lang w:val="en-US"/>
        </w:rPr>
        <w:t>13 July</w:t>
      </w:r>
      <w:r>
        <w:rPr>
          <w:lang w:val="en-US"/>
        </w:rPr>
        <w:t xml:space="preserve">: Multiple regions make masks mandatory – </w:t>
      </w:r>
      <w:hyperlink r:id="rId805" w:history="1">
        <w:r w:rsidRPr="00DA0BE1">
          <w:rPr>
            <w:rStyle w:val="Hyperlink"/>
            <w:lang w:val="en-US"/>
          </w:rPr>
          <w:t>El País</w:t>
        </w:r>
      </w:hyperlink>
    </w:p>
    <w:p w14:paraId="2B62BF40" w14:textId="52D3E080" w:rsidR="000647D7" w:rsidRPr="00C55FCE" w:rsidRDefault="000647D7" w:rsidP="00180BC4">
      <w:pPr>
        <w:pStyle w:val="Bulletslist"/>
        <w:rPr>
          <w:rStyle w:val="Hyperlink"/>
          <w:color w:val="333333"/>
          <w:u w:val="none"/>
          <w:lang w:val="en-US"/>
        </w:rPr>
      </w:pPr>
      <w:r w:rsidRPr="000647D7">
        <w:rPr>
          <w:b/>
          <w:bCs/>
          <w:lang w:val="en-US"/>
        </w:rPr>
        <w:t>7 July</w:t>
      </w:r>
      <w:r>
        <w:rPr>
          <w:lang w:val="en-US"/>
        </w:rPr>
        <w:t xml:space="preserve">: Catalan government looking to reintroduce mandatory masks – </w:t>
      </w:r>
      <w:hyperlink r:id="rId806" w:history="1">
        <w:r w:rsidRPr="000647D7">
          <w:rPr>
            <w:rStyle w:val="Hyperlink"/>
            <w:lang w:val="en-US"/>
          </w:rPr>
          <w:t>El Dario</w:t>
        </w:r>
      </w:hyperlink>
    </w:p>
    <w:p w14:paraId="2558718F" w14:textId="3D23F930" w:rsidR="00503330" w:rsidRPr="000647D7" w:rsidRDefault="00503330" w:rsidP="004C0A20">
      <w:pPr>
        <w:pStyle w:val="Heading6"/>
        <w:rPr>
          <w:lang w:val="en-US"/>
        </w:rPr>
      </w:pPr>
      <w:r>
        <w:rPr>
          <w:lang w:val="en-US"/>
        </w:rPr>
        <w:t>June</w:t>
      </w:r>
    </w:p>
    <w:p w14:paraId="10045185" w14:textId="52769C9B" w:rsidR="003D7C1B" w:rsidRPr="004E5C9E" w:rsidRDefault="003D7C1B" w:rsidP="00180BC4">
      <w:pPr>
        <w:pStyle w:val="Bulletslist"/>
        <w:rPr>
          <w:lang w:val="en-US"/>
        </w:rPr>
      </w:pPr>
      <w:r w:rsidRPr="004E5C9E">
        <w:rPr>
          <w:b/>
          <w:bCs/>
          <w:lang w:val="en-US"/>
        </w:rPr>
        <w:t>17 June</w:t>
      </w:r>
      <w:r>
        <w:rPr>
          <w:lang w:val="en-US"/>
        </w:rPr>
        <w:t xml:space="preserve">: PCR Tests for all those in contact with Covid-19 case – </w:t>
      </w:r>
      <w:hyperlink r:id="rId807" w:history="1">
        <w:r w:rsidRPr="003D7C1B">
          <w:rPr>
            <w:rStyle w:val="Hyperlink"/>
            <w:lang w:val="en-US"/>
          </w:rPr>
          <w:t>El País</w:t>
        </w:r>
      </w:hyperlink>
      <w:r>
        <w:rPr>
          <w:lang w:val="en-US"/>
        </w:rPr>
        <w:t xml:space="preserve"> </w:t>
      </w:r>
    </w:p>
    <w:p w14:paraId="2D3D1B0F" w14:textId="281B76EA" w:rsidR="00A6446F" w:rsidRPr="00C55FCE" w:rsidRDefault="00A6446F" w:rsidP="00180BC4">
      <w:pPr>
        <w:pStyle w:val="Bulletslist"/>
        <w:rPr>
          <w:rStyle w:val="Hyperlink"/>
          <w:color w:val="333333"/>
          <w:u w:val="none"/>
          <w:lang w:val="en-US"/>
        </w:rPr>
      </w:pPr>
      <w:r w:rsidRPr="0029567D">
        <w:rPr>
          <w:b/>
          <w:bCs/>
          <w:lang w:val="en-US"/>
        </w:rPr>
        <w:t>6 June</w:t>
      </w:r>
      <w:r>
        <w:rPr>
          <w:lang w:val="en-US"/>
        </w:rPr>
        <w:t xml:space="preserve">: Face masks to remain obligatory after end state of alarm – </w:t>
      </w:r>
      <w:hyperlink r:id="rId808" w:history="1">
        <w:r w:rsidRPr="00A6446F">
          <w:rPr>
            <w:rStyle w:val="Hyperlink"/>
            <w:lang w:val="en-US"/>
          </w:rPr>
          <w:t>El Pa</w:t>
        </w:r>
        <w:r w:rsidRPr="00A6446F">
          <w:rPr>
            <w:rStyle w:val="Hyperlink"/>
          </w:rPr>
          <w:t>ís</w:t>
        </w:r>
      </w:hyperlink>
    </w:p>
    <w:p w14:paraId="40ADA5A1" w14:textId="073B708B" w:rsidR="00503330" w:rsidRPr="0029567D" w:rsidRDefault="00503330" w:rsidP="004C0A20">
      <w:pPr>
        <w:pStyle w:val="Heading6"/>
        <w:rPr>
          <w:lang w:val="en-US"/>
        </w:rPr>
      </w:pPr>
      <w:r>
        <w:rPr>
          <w:lang w:val="en-US"/>
        </w:rPr>
        <w:t>May</w:t>
      </w:r>
    </w:p>
    <w:p w14:paraId="258D119B" w14:textId="78714A52" w:rsidR="0000227F" w:rsidRPr="004650B0" w:rsidRDefault="00033C18" w:rsidP="00180BC4">
      <w:pPr>
        <w:pStyle w:val="Bulletslist"/>
        <w:rPr>
          <w:lang w:val="en-US"/>
        </w:rPr>
      </w:pPr>
      <w:r w:rsidRPr="004650B0">
        <w:rPr>
          <w:b/>
          <w:bCs/>
          <w:lang w:val="en-US"/>
        </w:rPr>
        <w:t>26 May</w:t>
      </w:r>
      <w:r>
        <w:rPr>
          <w:lang w:val="en-US"/>
        </w:rPr>
        <w:t xml:space="preserve">: Spain deescalating measures with still only limited testing capacity – </w:t>
      </w:r>
      <w:hyperlink r:id="rId809" w:history="1">
        <w:r w:rsidRPr="00033C18">
          <w:rPr>
            <w:rStyle w:val="Hyperlink"/>
            <w:lang w:val="en-US"/>
          </w:rPr>
          <w:t>El País</w:t>
        </w:r>
      </w:hyperlink>
    </w:p>
    <w:p w14:paraId="6799166B" w14:textId="3B93861E" w:rsidR="009974D9" w:rsidRPr="00360375" w:rsidRDefault="009974D9" w:rsidP="00180BC4">
      <w:pPr>
        <w:pStyle w:val="Bulletslist"/>
        <w:rPr>
          <w:lang w:val="en-US"/>
        </w:rPr>
      </w:pPr>
      <w:r w:rsidRPr="00360375">
        <w:rPr>
          <w:b/>
          <w:bCs/>
          <w:lang w:val="en-US"/>
        </w:rPr>
        <w:t>1</w:t>
      </w:r>
      <w:r>
        <w:rPr>
          <w:b/>
          <w:bCs/>
          <w:lang w:val="en-US"/>
        </w:rPr>
        <w:t>9</w:t>
      </w:r>
      <w:r w:rsidRPr="00360375">
        <w:rPr>
          <w:b/>
          <w:bCs/>
          <w:lang w:val="en-US"/>
        </w:rPr>
        <w:t xml:space="preserve"> May</w:t>
      </w:r>
      <w:r>
        <w:rPr>
          <w:lang w:val="en-US"/>
        </w:rPr>
        <w:t xml:space="preserve">: Face mask obligatory where distancing not possible – </w:t>
      </w:r>
      <w:hyperlink r:id="rId810" w:history="1">
        <w:r w:rsidRPr="009974D9">
          <w:rPr>
            <w:rStyle w:val="Hyperlink"/>
            <w:lang w:val="en-US"/>
          </w:rPr>
          <w:t>El Pais</w:t>
        </w:r>
      </w:hyperlink>
    </w:p>
    <w:p w14:paraId="48406FED" w14:textId="26FA3391" w:rsidR="00CF4DD8" w:rsidRPr="003E2677" w:rsidRDefault="00CF4DD8" w:rsidP="00180BC4">
      <w:pPr>
        <w:pStyle w:val="Bulletslist"/>
        <w:rPr>
          <w:lang w:val="en-US"/>
        </w:rPr>
      </w:pPr>
      <w:r w:rsidRPr="003E2677">
        <w:rPr>
          <w:b/>
          <w:bCs/>
          <w:lang w:val="en-US"/>
        </w:rPr>
        <w:t>14 May</w:t>
      </w:r>
      <w:r>
        <w:rPr>
          <w:lang w:val="en-US"/>
        </w:rPr>
        <w:t xml:space="preserve">: Ministry discourages FFP2 masks for the general public – </w:t>
      </w:r>
      <w:hyperlink r:id="rId811" w:history="1">
        <w:r w:rsidRPr="00CF4DD8">
          <w:rPr>
            <w:rStyle w:val="Hyperlink"/>
            <w:lang w:val="en-US"/>
          </w:rPr>
          <w:t>El Pais</w:t>
        </w:r>
      </w:hyperlink>
    </w:p>
    <w:p w14:paraId="39485843" w14:textId="141A1911" w:rsidR="008E7372" w:rsidRPr="003A75B5" w:rsidRDefault="008E7372" w:rsidP="00180BC4">
      <w:pPr>
        <w:pStyle w:val="Bulletslist"/>
        <w:rPr>
          <w:lang w:val="en-US"/>
        </w:rPr>
      </w:pPr>
      <w:r w:rsidRPr="003A75B5">
        <w:rPr>
          <w:b/>
          <w:bCs/>
          <w:lang w:val="en-US"/>
        </w:rPr>
        <w:t>13 May</w:t>
      </w:r>
      <w:r>
        <w:rPr>
          <w:lang w:val="en-US"/>
        </w:rPr>
        <w:t xml:space="preserve">: Spanish health ministry considering making masks obligatory in public – </w:t>
      </w:r>
      <w:hyperlink r:id="rId812" w:history="1">
        <w:r w:rsidRPr="008E7372">
          <w:rPr>
            <w:rStyle w:val="Hyperlink"/>
            <w:lang w:val="en-US"/>
          </w:rPr>
          <w:t>El Pais</w:t>
        </w:r>
      </w:hyperlink>
    </w:p>
    <w:p w14:paraId="03B9A3E8" w14:textId="26EEFC0D" w:rsidR="00554103" w:rsidRPr="00053D35" w:rsidRDefault="00554103" w:rsidP="00180BC4">
      <w:pPr>
        <w:pStyle w:val="Bulletslist"/>
        <w:rPr>
          <w:lang w:val="en-US"/>
        </w:rPr>
      </w:pPr>
      <w:r w:rsidRPr="00053D35">
        <w:rPr>
          <w:b/>
          <w:bCs/>
          <w:lang w:val="en-US"/>
        </w:rPr>
        <w:t>7 May</w:t>
      </w:r>
      <w:r>
        <w:rPr>
          <w:lang w:val="en-US"/>
        </w:rPr>
        <w:t xml:space="preserve">: Many hospitals </w:t>
      </w:r>
      <w:r w:rsidR="00F6387A">
        <w:rPr>
          <w:lang w:val="en-US"/>
        </w:rPr>
        <w:t xml:space="preserve">actively recovering normal activity - </w:t>
      </w:r>
      <w:hyperlink r:id="rId813" w:history="1">
        <w:r w:rsidR="00F6387A" w:rsidRPr="00F6387A">
          <w:rPr>
            <w:rStyle w:val="Hyperlink"/>
            <w:lang w:val="en-US"/>
          </w:rPr>
          <w:t>EFE</w:t>
        </w:r>
      </w:hyperlink>
    </w:p>
    <w:p w14:paraId="480FFFCD" w14:textId="527C403F" w:rsidR="00CD292E" w:rsidRPr="001D4416" w:rsidRDefault="00CD292E" w:rsidP="00180BC4">
      <w:pPr>
        <w:pStyle w:val="Bulletslist"/>
        <w:rPr>
          <w:lang w:val="en-US"/>
        </w:rPr>
      </w:pPr>
      <w:r w:rsidRPr="001D4416">
        <w:rPr>
          <w:b/>
          <w:bCs/>
          <w:lang w:val="en-US"/>
        </w:rPr>
        <w:t>6 May</w:t>
      </w:r>
      <w:r>
        <w:rPr>
          <w:lang w:val="en-US"/>
        </w:rPr>
        <w:t xml:space="preserve">: Madrid government overstated reliability of 100.000 tests for HCPs – </w:t>
      </w:r>
      <w:hyperlink r:id="rId814" w:history="1">
        <w:r w:rsidRPr="00CD292E">
          <w:rPr>
            <w:rStyle w:val="Hyperlink"/>
            <w:lang w:val="en-US"/>
          </w:rPr>
          <w:t>El Pais</w:t>
        </w:r>
      </w:hyperlink>
    </w:p>
    <w:p w14:paraId="6A6D544F" w14:textId="2B6735EF" w:rsidR="00BC5DA5" w:rsidRPr="00061B08" w:rsidRDefault="00FC2FD2">
      <w:pPr>
        <w:pStyle w:val="Bulletslist"/>
        <w:rPr>
          <w:lang w:val="en-US"/>
        </w:rPr>
      </w:pPr>
      <w:r w:rsidRPr="009E6572">
        <w:rPr>
          <w:b/>
          <w:bCs/>
          <w:lang w:val="en-US"/>
        </w:rPr>
        <w:t>4 May</w:t>
      </w:r>
      <w:r>
        <w:rPr>
          <w:lang w:val="en-US"/>
        </w:rPr>
        <w:t xml:space="preserve">: Spanish government to hand out 14 million face masks to public – </w:t>
      </w:r>
      <w:hyperlink r:id="rId815" w:history="1">
        <w:r w:rsidRPr="00FC2FD2">
          <w:rPr>
            <w:rStyle w:val="Hyperlink"/>
            <w:lang w:val="en-US"/>
          </w:rPr>
          <w:t>El Pais</w:t>
        </w:r>
      </w:hyperlink>
    </w:p>
    <w:p w14:paraId="793AE383" w14:textId="77777777" w:rsidR="00F96EBA" w:rsidRDefault="00F96EBA" w:rsidP="00C261AC">
      <w:pPr>
        <w:pStyle w:val="Heading3"/>
      </w:pPr>
    </w:p>
    <w:p w14:paraId="43A6E248" w14:textId="655DFA6D" w:rsidR="0031540D" w:rsidRDefault="0031540D" w:rsidP="00C261AC">
      <w:pPr>
        <w:pStyle w:val="Heading3"/>
      </w:pPr>
      <w:bookmarkStart w:id="82" w:name="_Toc61450735"/>
      <w:r w:rsidRPr="0031540D">
        <w:t>Sweden</w:t>
      </w:r>
      <w:bookmarkEnd w:id="82"/>
    </w:p>
    <w:tbl>
      <w:tblPr>
        <w:tblStyle w:val="GridTable4-Accent4"/>
        <w:tblW w:w="0" w:type="auto"/>
        <w:tblLook w:val="04A0" w:firstRow="1" w:lastRow="0" w:firstColumn="1" w:lastColumn="0" w:noHBand="0" w:noVBand="1"/>
      </w:tblPr>
      <w:tblGrid>
        <w:gridCol w:w="4751"/>
        <w:gridCol w:w="3434"/>
        <w:gridCol w:w="5220"/>
      </w:tblGrid>
      <w:tr w:rsidR="00FD37C8" w14:paraId="3C9D573B" w14:textId="4C022101"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1" w:type="dxa"/>
          </w:tcPr>
          <w:p w14:paraId="006A3081" w14:textId="77777777" w:rsidR="00FD37C8" w:rsidRPr="004371AA" w:rsidRDefault="00FD37C8" w:rsidP="001C3188">
            <w:pPr>
              <w:rPr>
                <w:color w:val="FFFFFF" w:themeColor="background1"/>
              </w:rPr>
            </w:pPr>
            <w:bookmarkStart w:id="83" w:name="_Hlk56587427"/>
            <w:r w:rsidRPr="004371AA">
              <w:rPr>
                <w:color w:val="FFFFFF" w:themeColor="background1"/>
              </w:rPr>
              <w:t>Relevant national websites</w:t>
            </w:r>
          </w:p>
        </w:tc>
        <w:tc>
          <w:tcPr>
            <w:tcW w:w="3434" w:type="dxa"/>
          </w:tcPr>
          <w:p w14:paraId="04D36383" w14:textId="77777777"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08B8FCFB" w14:textId="39D86C0B" w:rsidR="00FD37C8" w:rsidRPr="004371AA" w:rsidRDefault="00FD37C8"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591AECC2" w14:textId="3BCDE5F3"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51" w:type="dxa"/>
          </w:tcPr>
          <w:p w14:paraId="71959F65" w14:textId="77777777" w:rsidR="00FD37C8" w:rsidRPr="004371AA" w:rsidRDefault="00860DF2" w:rsidP="00AC313B">
            <w:pPr>
              <w:pStyle w:val="Bulletslist"/>
              <w:rPr>
                <w:rFonts w:cs="Arial"/>
                <w:b w:val="0"/>
                <w:bCs w:val="0"/>
                <w:szCs w:val="20"/>
              </w:rPr>
            </w:pPr>
            <w:hyperlink r:id="rId816">
              <w:r w:rsidR="00FD37C8" w:rsidRPr="004371AA">
                <w:rPr>
                  <w:rStyle w:val="Hyperlink"/>
                  <w:rFonts w:cs="Arial"/>
                  <w:b w:val="0"/>
                  <w:bCs w:val="0"/>
                  <w:szCs w:val="20"/>
                </w:rPr>
                <w:t>Government Response to COVID-19</w:t>
              </w:r>
            </w:hyperlink>
          </w:p>
          <w:p w14:paraId="54E1831C" w14:textId="1410E034" w:rsidR="00FD37C8" w:rsidRPr="004371AA" w:rsidRDefault="00860DF2" w:rsidP="00C55FCE">
            <w:pPr>
              <w:pStyle w:val="Bulletslist"/>
            </w:pPr>
            <w:hyperlink r:id="rId817">
              <w:r w:rsidR="00FD37C8" w:rsidRPr="004371AA">
                <w:rPr>
                  <w:rStyle w:val="Hyperlink"/>
                  <w:rFonts w:cs="Arial"/>
                  <w:b w:val="0"/>
                  <w:bCs w:val="0"/>
                  <w:szCs w:val="20"/>
                </w:rPr>
                <w:t>Official Information about COVID-19</w:t>
              </w:r>
            </w:hyperlink>
          </w:p>
        </w:tc>
        <w:tc>
          <w:tcPr>
            <w:tcW w:w="3434" w:type="dxa"/>
          </w:tcPr>
          <w:p w14:paraId="6A6FABB3" w14:textId="5C6557AF" w:rsidR="00FD37C8" w:rsidRDefault="00261ABD" w:rsidP="00AC313B">
            <w:pPr>
              <w:jc w:val="left"/>
              <w:cnfStyle w:val="000000100000" w:firstRow="0" w:lastRow="0" w:firstColumn="0" w:lastColumn="0" w:oddVBand="0" w:evenVBand="0" w:oddHBand="1" w:evenHBand="0" w:firstRowFirstColumn="0" w:firstRowLastColumn="0" w:lastRowFirstColumn="0" w:lastRowLastColumn="0"/>
              <w:rPr>
                <w:color w:val="auto"/>
              </w:rPr>
            </w:pPr>
            <w:r w:rsidRPr="00261ABD">
              <w:t>Sweden is maintaining restrictions imposed to stem the spread of COVID-19 as of</w:t>
            </w:r>
            <w:r>
              <w:t xml:space="preserve"> 4 January 2021 (</w:t>
            </w:r>
            <w:hyperlink r:id="rId818" w:history="1">
              <w:r w:rsidRPr="00261ABD">
                <w:rPr>
                  <w:rStyle w:val="Hyperlink"/>
                </w:rPr>
                <w:t>Link</w:t>
              </w:r>
            </w:hyperlink>
            <w:r>
              <w:t>)</w:t>
            </w:r>
          </w:p>
        </w:tc>
        <w:tc>
          <w:tcPr>
            <w:tcW w:w="5220" w:type="dxa"/>
          </w:tcPr>
          <w:p w14:paraId="0DCBEF88" w14:textId="0A3D8A85" w:rsidR="00B442DC" w:rsidRDefault="00B442DC" w:rsidP="00B442DC">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261ABD">
              <w:t>27 December 2020</w:t>
            </w:r>
          </w:p>
          <w:p w14:paraId="63B0E3FC" w14:textId="58A96DB2" w:rsidR="00B442DC" w:rsidRDefault="00B442DC" w:rsidP="009D16A5">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t>0.79</w:t>
            </w:r>
            <w:r w:rsidR="009D16A5">
              <w:t xml:space="preserve"> </w:t>
            </w:r>
            <w:r w:rsidR="009D16A5" w:rsidRPr="00C01246">
              <w:t>doses per 100 people</w:t>
            </w:r>
            <w:r w:rsidR="009D16A5">
              <w:t xml:space="preserve"> (10 January 2021)</w:t>
            </w:r>
          </w:p>
          <w:p w14:paraId="6899408F" w14:textId="0873E8D1" w:rsidR="00FD37C8" w:rsidRPr="00F07264" w:rsidRDefault="00B442DC" w:rsidP="004C0A20">
            <w:pPr>
              <w:pStyle w:val="Bulletslist"/>
              <w:cnfStyle w:val="000000100000" w:firstRow="0" w:lastRow="0" w:firstColumn="0" w:lastColumn="0" w:oddVBand="0" w:evenVBand="0" w:oddHBand="1" w:evenHBand="0" w:firstRowFirstColumn="0" w:firstRowLastColumn="0" w:lastRowFirstColumn="0" w:lastRowLastColumn="0"/>
            </w:pPr>
            <w:r w:rsidRPr="004C0A20">
              <w:rPr>
                <w:b/>
                <w:bCs/>
              </w:rPr>
              <w:t>Strategy:</w:t>
            </w:r>
            <w:r>
              <w:t xml:space="preserve"> </w:t>
            </w:r>
            <w:r w:rsidR="009F5C7B" w:rsidRPr="00334249">
              <w:rPr>
                <w:i/>
                <w:iCs/>
              </w:rPr>
              <w:t>N/A</w:t>
            </w:r>
          </w:p>
          <w:p w14:paraId="64FB8107" w14:textId="2541E952" w:rsidR="00FD37C8" w:rsidRPr="004371AA" w:rsidRDefault="00B442DC"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 xml:space="preserve">: </w:t>
            </w:r>
            <w:r w:rsidR="009F5C7B">
              <w:rPr>
                <w:color w:val="auto"/>
              </w:rPr>
              <w:t>19.5 million (</w:t>
            </w:r>
            <w:hyperlink r:id="rId819" w:history="1">
              <w:r w:rsidR="009F5C7B" w:rsidRPr="009F5C7B">
                <w:rPr>
                  <w:rStyle w:val="Hyperlink"/>
                </w:rPr>
                <w:t>Link</w:t>
              </w:r>
            </w:hyperlink>
            <w:r w:rsidR="009F5C7B">
              <w:rPr>
                <w:color w:val="auto"/>
              </w:rPr>
              <w:t xml:space="preserve">) </w:t>
            </w:r>
            <w:r w:rsidR="009F5C7B" w:rsidRPr="00F07264">
              <w:rPr>
                <w:color w:val="auto"/>
              </w:rPr>
              <w:t>CureVac (4.5 million), Pfizer-BioNTech (4.5), AstraZeneca (6), J&amp;J (4.5)</w:t>
            </w:r>
          </w:p>
        </w:tc>
      </w:tr>
    </w:tbl>
    <w:bookmarkEnd w:id="83"/>
    <w:p w14:paraId="73E9B319" w14:textId="3BC4351C" w:rsidR="00B442DC" w:rsidRPr="004C0A20" w:rsidRDefault="00B442DC" w:rsidP="004C0A20">
      <w:pPr>
        <w:pStyle w:val="Heading4"/>
      </w:pPr>
      <w:r w:rsidRPr="004C0A20">
        <w:rPr>
          <w:b/>
          <w:bCs w:val="0"/>
        </w:rPr>
        <w:t>Latest Member State developments affecting the medical technology industry</w:t>
      </w:r>
    </w:p>
    <w:p w14:paraId="5773E601" w14:textId="58DC029A" w:rsidR="00BD07C6" w:rsidRDefault="00BD07C6" w:rsidP="004C0A20">
      <w:pPr>
        <w:pStyle w:val="Heading5"/>
        <w:rPr>
          <w:b/>
          <w:bCs/>
        </w:rPr>
      </w:pPr>
      <w:r w:rsidRPr="004C0A20">
        <w:rPr>
          <w:b/>
          <w:bCs/>
        </w:rPr>
        <w:t>2021</w:t>
      </w:r>
    </w:p>
    <w:p w14:paraId="0B5CBB0B" w14:textId="69AD08A7" w:rsidR="002F41EA" w:rsidRDefault="002F41EA" w:rsidP="002F41EA">
      <w:pPr>
        <w:pStyle w:val="Heading6"/>
      </w:pPr>
      <w:r>
        <w:t>January</w:t>
      </w:r>
    </w:p>
    <w:p w14:paraId="028CE53F" w14:textId="072174DC" w:rsidR="00D535B3" w:rsidRPr="00D535B3" w:rsidRDefault="00D535B3" w:rsidP="002F41EA">
      <w:pPr>
        <w:pStyle w:val="Bulletslist"/>
      </w:pPr>
      <w:r w:rsidRPr="00D535B3">
        <w:rPr>
          <w:b/>
          <w:bCs/>
        </w:rPr>
        <w:t>13 January:</w:t>
      </w:r>
      <w:r>
        <w:t xml:space="preserve"> </w:t>
      </w:r>
      <w:r w:rsidRPr="00D535B3">
        <w:t>Sweden Finally Tightens Covid Measures After Being Slammed by Virus</w:t>
      </w:r>
      <w:r>
        <w:t xml:space="preserve"> – </w:t>
      </w:r>
      <w:hyperlink r:id="rId820" w:history="1">
        <w:r w:rsidRPr="00D535B3">
          <w:rPr>
            <w:rStyle w:val="Hyperlink"/>
          </w:rPr>
          <w:t>Bloomberg</w:t>
        </w:r>
      </w:hyperlink>
      <w:r>
        <w:t xml:space="preserve"> </w:t>
      </w:r>
    </w:p>
    <w:p w14:paraId="2E31D9D1" w14:textId="3FA6F189" w:rsidR="002F41EA" w:rsidRPr="002F41EA" w:rsidRDefault="00863CBE" w:rsidP="002F41EA">
      <w:pPr>
        <w:pStyle w:val="Bulletslist"/>
      </w:pPr>
      <w:r w:rsidRPr="00863CBE">
        <w:rPr>
          <w:b/>
          <w:bCs/>
        </w:rPr>
        <w:t>5 January:</w:t>
      </w:r>
      <w:r>
        <w:t xml:space="preserve"> </w:t>
      </w:r>
      <w:r w:rsidRPr="00863CBE">
        <w:t>Swedes fume at leaders’ lockdown lapses</w:t>
      </w:r>
      <w:r>
        <w:t xml:space="preserve"> – </w:t>
      </w:r>
      <w:hyperlink r:id="rId821" w:history="1">
        <w:r w:rsidRPr="00863CBE">
          <w:rPr>
            <w:rStyle w:val="Hyperlink"/>
          </w:rPr>
          <w:t>POLITICO</w:t>
        </w:r>
      </w:hyperlink>
      <w:r>
        <w:t xml:space="preserve"> </w:t>
      </w:r>
    </w:p>
    <w:p w14:paraId="5E505DB7" w14:textId="1D5C77E2" w:rsidR="008B4AAD" w:rsidRPr="004C0A20" w:rsidRDefault="00BD07C6" w:rsidP="001425CB">
      <w:pPr>
        <w:pStyle w:val="Heading5"/>
        <w15:collapsed/>
        <w:rPr>
          <w:b/>
          <w:bCs/>
        </w:rPr>
      </w:pPr>
      <w:r w:rsidRPr="004C0A20">
        <w:rPr>
          <w:b/>
          <w:bCs/>
        </w:rPr>
        <w:t>2020</w:t>
      </w:r>
    </w:p>
    <w:p w14:paraId="639473F2" w14:textId="17E24660" w:rsidR="00945587" w:rsidRDefault="00945587" w:rsidP="004C0A20">
      <w:pPr>
        <w:pStyle w:val="Heading6"/>
      </w:pPr>
      <w:r>
        <w:t>December</w:t>
      </w:r>
    </w:p>
    <w:p w14:paraId="6F6685D8" w14:textId="65F4CABA" w:rsidR="00D80F67" w:rsidRDefault="00D80F67" w:rsidP="006024D7">
      <w:pPr>
        <w:pStyle w:val="Bulletslist"/>
        <w:rPr>
          <w:b/>
          <w:bCs/>
        </w:rPr>
      </w:pPr>
      <w:r>
        <w:rPr>
          <w:b/>
          <w:bCs/>
        </w:rPr>
        <w:t xml:space="preserve">12 December: </w:t>
      </w:r>
      <w:r w:rsidRPr="0071482C">
        <w:t>Sweden’s Covid Workers Are Quitting in Dangerous Numbers</w:t>
      </w:r>
      <w:r>
        <w:t xml:space="preserve"> – </w:t>
      </w:r>
      <w:hyperlink r:id="rId822" w:history="1">
        <w:r w:rsidRPr="00D80F67">
          <w:rPr>
            <w:rStyle w:val="Hyperlink"/>
          </w:rPr>
          <w:t>Bloomberg</w:t>
        </w:r>
      </w:hyperlink>
      <w:r>
        <w:t xml:space="preserve"> </w:t>
      </w:r>
    </w:p>
    <w:p w14:paraId="5EB288FF" w14:textId="0ADD85E6" w:rsidR="00945587" w:rsidRPr="006024D7" w:rsidRDefault="00945587" w:rsidP="006024D7">
      <w:pPr>
        <w:pStyle w:val="Bulletslist"/>
        <w:rPr>
          <w:b/>
          <w:bCs/>
        </w:rPr>
      </w:pPr>
      <w:r w:rsidRPr="006024D7">
        <w:rPr>
          <w:b/>
          <w:bCs/>
        </w:rPr>
        <w:t>2 December</w:t>
      </w:r>
      <w:r>
        <w:t xml:space="preserve">: </w:t>
      </w:r>
      <w:r w:rsidRPr="006024D7">
        <w:t>Swedish government loses support as COVID-19 strategy comes under pressure</w:t>
      </w:r>
      <w:r>
        <w:rPr>
          <w:lang w:val="en-US"/>
        </w:rPr>
        <w:t xml:space="preserve"> - </w:t>
      </w:r>
      <w:hyperlink r:id="rId823" w:history="1">
        <w:r w:rsidRPr="00945587">
          <w:rPr>
            <w:rStyle w:val="Hyperlink"/>
            <w:lang w:val="en-US"/>
          </w:rPr>
          <w:t>Fortune</w:t>
        </w:r>
      </w:hyperlink>
    </w:p>
    <w:p w14:paraId="4727BCE0" w14:textId="4125D620" w:rsidR="00065BCE" w:rsidRDefault="00065BCE" w:rsidP="004C0A20">
      <w:pPr>
        <w:pStyle w:val="Heading6"/>
      </w:pPr>
      <w:r>
        <w:t>November</w:t>
      </w:r>
    </w:p>
    <w:p w14:paraId="7734E0F8" w14:textId="607E70BD" w:rsidR="009F5C7B" w:rsidRPr="00F07264" w:rsidRDefault="009F5C7B" w:rsidP="00041269">
      <w:pPr>
        <w:pStyle w:val="Bulletslist"/>
      </w:pPr>
      <w:r w:rsidRPr="00F07264">
        <w:rPr>
          <w:b/>
          <w:bCs/>
        </w:rPr>
        <w:t>26 November</w:t>
      </w:r>
      <w:r>
        <w:t xml:space="preserve">: </w:t>
      </w:r>
      <w:r w:rsidRPr="009F5C7B">
        <w:t>COVID-19 vaccination could begin in January</w:t>
      </w:r>
      <w:r>
        <w:t xml:space="preserve"> – </w:t>
      </w:r>
      <w:hyperlink r:id="rId824" w:history="1">
        <w:r w:rsidRPr="009F5C7B">
          <w:rPr>
            <w:rStyle w:val="Hyperlink"/>
          </w:rPr>
          <w:t>AA</w:t>
        </w:r>
      </w:hyperlink>
      <w:r>
        <w:t xml:space="preserve"> </w:t>
      </w:r>
    </w:p>
    <w:p w14:paraId="60F71F67" w14:textId="2E9A7986" w:rsidR="00041269" w:rsidRPr="00F52E15" w:rsidRDefault="00041269" w:rsidP="00041269">
      <w:pPr>
        <w:pStyle w:val="Bulletslist"/>
      </w:pPr>
      <w:r w:rsidRPr="00F52E15">
        <w:rPr>
          <w:b/>
          <w:bCs/>
        </w:rPr>
        <w:t>19 November</w:t>
      </w:r>
      <w:r>
        <w:t xml:space="preserve">: </w:t>
      </w:r>
      <w:r w:rsidRPr="00041269">
        <w:t>Sweden's Public Health Agency has advised the country's regions to impose limits on who can get tested for Covid-19 in order to free up essential testing capacity</w:t>
      </w:r>
      <w:r>
        <w:t xml:space="preserve"> – </w:t>
      </w:r>
      <w:hyperlink r:id="rId825" w:history="1">
        <w:r w:rsidRPr="00041269">
          <w:rPr>
            <w:rStyle w:val="Hyperlink"/>
          </w:rPr>
          <w:t>The Local</w:t>
        </w:r>
      </w:hyperlink>
    </w:p>
    <w:p w14:paraId="5A5AB29F" w14:textId="14A7503B" w:rsidR="00065BCE" w:rsidRPr="00C55FCE" w:rsidRDefault="00065BCE" w:rsidP="00C55FCE">
      <w:pPr>
        <w:pStyle w:val="Bulletslist"/>
      </w:pPr>
      <w:r w:rsidRPr="00C55FCE">
        <w:rPr>
          <w:b/>
          <w:bCs/>
        </w:rPr>
        <w:t>17 November</w:t>
      </w:r>
      <w:r>
        <w:t xml:space="preserve">: Even though WHO recommends face masks, Swedish Health Agency is not yet there – </w:t>
      </w:r>
      <w:hyperlink r:id="rId826" w:history="1">
        <w:r w:rsidRPr="00065BCE">
          <w:rPr>
            <w:rStyle w:val="Hyperlink"/>
          </w:rPr>
          <w:t>Radio Sweden</w:t>
        </w:r>
      </w:hyperlink>
    </w:p>
    <w:p w14:paraId="387607BD" w14:textId="7B605D14" w:rsidR="008B4AAD" w:rsidRDefault="008B4AAD" w:rsidP="004C0A20">
      <w:pPr>
        <w:pStyle w:val="Heading6"/>
      </w:pPr>
      <w:r>
        <w:t>August</w:t>
      </w:r>
    </w:p>
    <w:p w14:paraId="29C31865" w14:textId="548A447B" w:rsidR="00C57864" w:rsidRPr="00C55FCE" w:rsidRDefault="00C57864" w:rsidP="0024223F">
      <w:pPr>
        <w:numPr>
          <w:ilvl w:val="0"/>
          <w:numId w:val="1"/>
        </w:numPr>
        <w:rPr>
          <w:rStyle w:val="Hyperlink"/>
          <w:color w:val="333333"/>
          <w:u w:val="none"/>
        </w:rPr>
      </w:pPr>
      <w:r w:rsidRPr="00450639">
        <w:rPr>
          <w:b/>
          <w:bCs/>
        </w:rPr>
        <w:t>26 August</w:t>
      </w:r>
      <w:r>
        <w:t xml:space="preserve">: Thousands of people get false negatives with PCR tests – </w:t>
      </w:r>
      <w:hyperlink r:id="rId827" w:history="1">
        <w:r w:rsidRPr="00C57864">
          <w:rPr>
            <w:rStyle w:val="Hyperlink"/>
          </w:rPr>
          <w:t>Wellington Times</w:t>
        </w:r>
      </w:hyperlink>
    </w:p>
    <w:p w14:paraId="57720870" w14:textId="5BDF4CB2" w:rsidR="008B4AAD" w:rsidRPr="00450639" w:rsidRDefault="008B4AAD" w:rsidP="004C0A20">
      <w:pPr>
        <w:pStyle w:val="Heading6"/>
      </w:pPr>
      <w:r>
        <w:t>June</w:t>
      </w:r>
    </w:p>
    <w:p w14:paraId="6C51AE55" w14:textId="64B90A0A" w:rsidR="003D7C1B" w:rsidRPr="004E5C9E" w:rsidRDefault="003D7C1B" w:rsidP="0024223F">
      <w:pPr>
        <w:numPr>
          <w:ilvl w:val="0"/>
          <w:numId w:val="1"/>
        </w:numPr>
      </w:pPr>
      <w:r w:rsidRPr="004E5C9E">
        <w:rPr>
          <w:b/>
          <w:bCs/>
        </w:rPr>
        <w:t>17 June</w:t>
      </w:r>
      <w:r>
        <w:t xml:space="preserve">: One in seven developed antibodies in results of mass testing - </w:t>
      </w:r>
      <w:hyperlink r:id="rId828" w:history="1">
        <w:r w:rsidRPr="003D7C1B">
          <w:rPr>
            <w:rStyle w:val="Hyperlink"/>
          </w:rPr>
          <w:t>DN</w:t>
        </w:r>
      </w:hyperlink>
    </w:p>
    <w:p w14:paraId="4F9D7280" w14:textId="5730203D" w:rsidR="000D7D81" w:rsidRPr="004E5C9E" w:rsidRDefault="000D7D81" w:rsidP="0024223F">
      <w:pPr>
        <w:numPr>
          <w:ilvl w:val="0"/>
          <w:numId w:val="1"/>
        </w:numPr>
      </w:pPr>
      <w:r w:rsidRPr="004E5C9E">
        <w:rPr>
          <w:b/>
          <w:bCs/>
        </w:rPr>
        <w:t>15 June</w:t>
      </w:r>
      <w:r>
        <w:t xml:space="preserve">: After Stockholm also other regions look to introduce extensive antibody tests - </w:t>
      </w:r>
      <w:hyperlink r:id="rId829" w:history="1">
        <w:r w:rsidRPr="000D7D81">
          <w:rPr>
            <w:rStyle w:val="Hyperlink"/>
          </w:rPr>
          <w:t>DN</w:t>
        </w:r>
      </w:hyperlink>
    </w:p>
    <w:p w14:paraId="03A0BFCA" w14:textId="1842A415" w:rsidR="00F73614" w:rsidRPr="005D766F" w:rsidRDefault="00F73614" w:rsidP="0024223F">
      <w:pPr>
        <w:numPr>
          <w:ilvl w:val="0"/>
          <w:numId w:val="1"/>
        </w:numPr>
      </w:pPr>
      <w:r w:rsidRPr="005D766F">
        <w:rPr>
          <w:b/>
          <w:bCs/>
        </w:rPr>
        <w:t>5 June</w:t>
      </w:r>
      <w:r>
        <w:t xml:space="preserve">: Sweden announces free virus testing - </w:t>
      </w:r>
      <w:hyperlink r:id="rId830" w:history="1">
        <w:r w:rsidRPr="00F73614">
          <w:rPr>
            <w:rStyle w:val="Hyperlink"/>
          </w:rPr>
          <w:t>MedInLive</w:t>
        </w:r>
      </w:hyperlink>
    </w:p>
    <w:p w14:paraId="130F94A0" w14:textId="7E685563" w:rsidR="005D240E" w:rsidRPr="00CD21BC" w:rsidRDefault="005D240E" w:rsidP="0024223F">
      <w:pPr>
        <w:numPr>
          <w:ilvl w:val="0"/>
          <w:numId w:val="1"/>
        </w:numPr>
      </w:pPr>
      <w:r w:rsidRPr="00CD21BC">
        <w:rPr>
          <w:b/>
          <w:bCs/>
        </w:rPr>
        <w:t>3 June</w:t>
      </w:r>
      <w:r>
        <w:t xml:space="preserve">: Many Swedish regions initiating extended covid-19 testing - </w:t>
      </w:r>
      <w:hyperlink r:id="rId831" w:history="1">
        <w:r w:rsidRPr="005D240E">
          <w:rPr>
            <w:rStyle w:val="Hyperlink"/>
          </w:rPr>
          <w:t>DN</w:t>
        </w:r>
      </w:hyperlink>
    </w:p>
    <w:p w14:paraId="5CBF002F" w14:textId="77777777" w:rsidR="00C261AC" w:rsidRPr="00C261AC" w:rsidRDefault="00C261AC">
      <w:pPr>
        <w:pStyle w:val="Bulletslist"/>
        <w:numPr>
          <w:ilvl w:val="0"/>
          <w:numId w:val="0"/>
        </w:numPr>
      </w:pPr>
    </w:p>
    <w:p w14:paraId="029DC7B2" w14:textId="77777777" w:rsidR="00012685" w:rsidRDefault="00012685" w:rsidP="00C261AC">
      <w:pPr>
        <w:pStyle w:val="Heading3"/>
      </w:pPr>
    </w:p>
    <w:p w14:paraId="7443C662" w14:textId="39A4F768" w:rsidR="0031540D" w:rsidRDefault="0031540D" w:rsidP="00C261AC">
      <w:pPr>
        <w:pStyle w:val="Heading3"/>
      </w:pPr>
      <w:bookmarkStart w:id="84" w:name="_Toc61450736"/>
      <w:r w:rsidRPr="0031540D">
        <w:t>Switzerland</w:t>
      </w:r>
      <w:bookmarkEnd w:id="84"/>
    </w:p>
    <w:tbl>
      <w:tblPr>
        <w:tblStyle w:val="GridTable4-Accent4"/>
        <w:tblW w:w="0" w:type="auto"/>
        <w:tblLook w:val="04A0" w:firstRow="1" w:lastRow="0" w:firstColumn="1" w:lastColumn="0" w:noHBand="0" w:noVBand="1"/>
      </w:tblPr>
      <w:tblGrid>
        <w:gridCol w:w="4713"/>
        <w:gridCol w:w="3472"/>
        <w:gridCol w:w="5220"/>
      </w:tblGrid>
      <w:tr w:rsidR="00FD37C8" w14:paraId="3EB75055" w14:textId="56178D85"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14:paraId="0B870DF4" w14:textId="77777777" w:rsidR="00FD37C8" w:rsidRPr="004371AA" w:rsidRDefault="00FD37C8" w:rsidP="00FD37C8">
            <w:pPr>
              <w:rPr>
                <w:color w:val="FFFFFF" w:themeColor="background1"/>
              </w:rPr>
            </w:pPr>
            <w:bookmarkStart w:id="85" w:name="_Hlk56587460"/>
            <w:r w:rsidRPr="004371AA">
              <w:rPr>
                <w:color w:val="FFFFFF" w:themeColor="background1"/>
              </w:rPr>
              <w:t>Relevant national websites</w:t>
            </w:r>
          </w:p>
        </w:tc>
        <w:tc>
          <w:tcPr>
            <w:tcW w:w="3472" w:type="dxa"/>
          </w:tcPr>
          <w:p w14:paraId="572EEFEE" w14:textId="77777777" w:rsidR="00FD37C8" w:rsidRPr="004371AA" w:rsidRDefault="00FD37C8" w:rsidP="00FD37C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609D1CE1" w14:textId="3E503DAD" w:rsidR="00FD37C8" w:rsidRPr="004371AA" w:rsidRDefault="00FD37C8" w:rsidP="00FD37C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FD37C8" w14:paraId="77D4523E" w14:textId="0669BD5B"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13" w:type="dxa"/>
          </w:tcPr>
          <w:p w14:paraId="327FD6A5" w14:textId="77777777" w:rsidR="00FD37C8" w:rsidRPr="004371AA" w:rsidRDefault="00860DF2" w:rsidP="00FD37C8">
            <w:pPr>
              <w:numPr>
                <w:ilvl w:val="0"/>
                <w:numId w:val="1"/>
              </w:numPr>
              <w:jc w:val="left"/>
              <w:rPr>
                <w:b w:val="0"/>
                <w:bCs w:val="0"/>
              </w:rPr>
            </w:pPr>
            <w:hyperlink r:id="rId832" w:history="1">
              <w:r w:rsidR="00FD37C8" w:rsidRPr="004371AA">
                <w:rPr>
                  <w:rStyle w:val="Hyperlink"/>
                  <w:b w:val="0"/>
                  <w:bCs w:val="0"/>
                </w:rPr>
                <w:t>COVID-19 Official Website</w:t>
              </w:r>
            </w:hyperlink>
            <w:r w:rsidR="00FD37C8" w:rsidRPr="004371AA">
              <w:rPr>
                <w:b w:val="0"/>
                <w:bCs w:val="0"/>
              </w:rPr>
              <w:t xml:space="preserve"> (FR, DE, IT, EN)</w:t>
            </w:r>
          </w:p>
          <w:p w14:paraId="031A7981" w14:textId="6D5A3707" w:rsidR="00FD37C8" w:rsidRPr="004371AA" w:rsidRDefault="00FD37C8" w:rsidP="00FD37C8">
            <w:pPr>
              <w:pStyle w:val="Bulletslist"/>
            </w:pPr>
            <w:r w:rsidRPr="004371AA">
              <w:rPr>
                <w:b w:val="0"/>
                <w:bCs w:val="0"/>
              </w:rPr>
              <w:t xml:space="preserve">Overview of travel protocols for Switzerland - </w:t>
            </w:r>
            <w:hyperlink r:id="rId833" w:history="1">
              <w:r w:rsidRPr="004371AA">
                <w:rPr>
                  <w:rStyle w:val="Hyperlink"/>
                  <w:b w:val="0"/>
                  <w:bCs w:val="0"/>
                </w:rPr>
                <w:t>BAG</w:t>
              </w:r>
            </w:hyperlink>
          </w:p>
        </w:tc>
        <w:tc>
          <w:tcPr>
            <w:tcW w:w="3472" w:type="dxa"/>
          </w:tcPr>
          <w:p w14:paraId="29B3F540" w14:textId="2E9020ED" w:rsidR="00FD37C8" w:rsidRDefault="00261ABD" w:rsidP="00FD37C8">
            <w:pPr>
              <w:jc w:val="left"/>
              <w:cnfStyle w:val="000000100000" w:firstRow="0" w:lastRow="0" w:firstColumn="0" w:lastColumn="0" w:oddVBand="0" w:evenVBand="0" w:oddHBand="1" w:evenHBand="0" w:firstRowFirstColumn="0" w:firstRowLastColumn="0" w:lastRowFirstColumn="0" w:lastRowLastColumn="0"/>
              <w:rPr>
                <w:color w:val="auto"/>
              </w:rPr>
            </w:pPr>
            <w:r>
              <w:t>D</w:t>
            </w:r>
            <w:r w:rsidRPr="00261ABD">
              <w:t xml:space="preserve">omestic business and activity restrictions remain in effect as of </w:t>
            </w:r>
            <w:r>
              <w:t xml:space="preserve">29 December 2020 </w:t>
            </w:r>
            <w:r w:rsidRPr="00261ABD">
              <w:t xml:space="preserve">through at least </w:t>
            </w:r>
            <w:r>
              <w:t>22 January 2021 (</w:t>
            </w:r>
            <w:hyperlink r:id="rId834" w:history="1">
              <w:r w:rsidRPr="00261ABD">
                <w:rPr>
                  <w:rStyle w:val="Hyperlink"/>
                </w:rPr>
                <w:t>Link</w:t>
              </w:r>
            </w:hyperlink>
            <w:r>
              <w:t>)</w:t>
            </w:r>
          </w:p>
        </w:tc>
        <w:tc>
          <w:tcPr>
            <w:tcW w:w="5220" w:type="dxa"/>
          </w:tcPr>
          <w:p w14:paraId="14916631" w14:textId="505E6FF0" w:rsidR="00B442DC" w:rsidRDefault="00B442DC" w:rsidP="00B442DC">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261ABD">
              <w:t>23 December 2020</w:t>
            </w:r>
          </w:p>
          <w:p w14:paraId="290A1DB4" w14:textId="1A7DE3F7" w:rsidR="00B442DC" w:rsidRDefault="00B442DC" w:rsidP="00B442D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rsidRPr="009D16A5">
              <w:rPr>
                <w:i/>
                <w:iCs/>
              </w:rPr>
              <w:t>N/A</w:t>
            </w:r>
          </w:p>
          <w:p w14:paraId="03678CEC" w14:textId="700BC0D6" w:rsidR="00FD37C8" w:rsidRPr="00F07264" w:rsidRDefault="00B442DC"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Strategy:</w:t>
            </w:r>
            <w:r>
              <w:t xml:space="preserve"> </w:t>
            </w:r>
            <w:hyperlink r:id="rId835" w:history="1">
              <w:r w:rsidR="009F5C7B" w:rsidRPr="00F07264">
                <w:rPr>
                  <w:rStyle w:val="Hyperlink"/>
                </w:rPr>
                <w:t>Switzerland’s Vaccination Strategy</w:t>
              </w:r>
            </w:hyperlink>
          </w:p>
          <w:p w14:paraId="219208D4" w14:textId="47B73139" w:rsidR="00FD37C8" w:rsidRPr="00AC3D3D" w:rsidRDefault="00B442DC" w:rsidP="0071482C">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Acquired</w:t>
            </w:r>
            <w:r>
              <w:rPr>
                <w:b/>
                <w:bCs/>
              </w:rPr>
              <w:t xml:space="preserve">: </w:t>
            </w:r>
            <w:r w:rsidR="009F5C7B" w:rsidRPr="00F07264">
              <w:rPr>
                <w:color w:val="auto"/>
              </w:rPr>
              <w:t>15.8 million</w:t>
            </w:r>
            <w:r w:rsidR="009F5C7B">
              <w:rPr>
                <w:color w:val="auto"/>
              </w:rPr>
              <w:t xml:space="preserve"> (</w:t>
            </w:r>
            <w:hyperlink r:id="rId836" w:history="1">
              <w:r w:rsidR="009F5C7B" w:rsidRPr="009F5C7B">
                <w:rPr>
                  <w:rStyle w:val="Hyperlink"/>
                </w:rPr>
                <w:t>Link</w:t>
              </w:r>
            </w:hyperlink>
            <w:r w:rsidR="009F5C7B">
              <w:rPr>
                <w:color w:val="auto"/>
              </w:rPr>
              <w:t xml:space="preserve">) </w:t>
            </w:r>
            <w:r w:rsidR="009F5C7B" w:rsidRPr="009F5C7B">
              <w:rPr>
                <w:color w:val="auto"/>
              </w:rPr>
              <w:t>three different manufacturers</w:t>
            </w:r>
          </w:p>
        </w:tc>
      </w:tr>
    </w:tbl>
    <w:bookmarkEnd w:id="85"/>
    <w:p w14:paraId="1ECE9501" w14:textId="3B99D466" w:rsidR="00B442DC" w:rsidRPr="004C0A20" w:rsidRDefault="00B442DC" w:rsidP="004C0A20">
      <w:pPr>
        <w:pStyle w:val="Heading4"/>
        <w:rPr>
          <w:b/>
          <w:bCs w:val="0"/>
        </w:rPr>
      </w:pPr>
      <w:r w:rsidRPr="004C0A20">
        <w:rPr>
          <w:b/>
          <w:bCs w:val="0"/>
        </w:rPr>
        <w:lastRenderedPageBreak/>
        <w:t>Latest Member State developments affecting the medical technology industry</w:t>
      </w:r>
    </w:p>
    <w:p w14:paraId="0720AF36" w14:textId="1475CD49" w:rsidR="00D535B3" w:rsidRDefault="00B442DC" w:rsidP="00D535B3">
      <w:pPr>
        <w:pStyle w:val="Heading5"/>
        <w:rPr>
          <w:b/>
          <w:bCs/>
        </w:rPr>
      </w:pPr>
      <w:r w:rsidRPr="004C0A20">
        <w:rPr>
          <w:b/>
          <w:bCs/>
        </w:rPr>
        <w:t>2021</w:t>
      </w:r>
    </w:p>
    <w:p w14:paraId="065112E2" w14:textId="744F039F" w:rsidR="00D535B3" w:rsidRDefault="00D535B3" w:rsidP="00D535B3">
      <w:pPr>
        <w:pStyle w:val="Heading6"/>
      </w:pPr>
      <w:r>
        <w:t>January</w:t>
      </w:r>
    </w:p>
    <w:p w14:paraId="164AEE30" w14:textId="505F7AFD" w:rsidR="00D535B3" w:rsidRPr="00D535B3" w:rsidRDefault="00D535B3" w:rsidP="00D535B3">
      <w:pPr>
        <w:pStyle w:val="Bulletslist"/>
      </w:pPr>
      <w:r>
        <w:rPr>
          <w:b/>
          <w:bCs/>
        </w:rPr>
        <w:t>12 January:</w:t>
      </w:r>
      <w:r>
        <w:t xml:space="preserve"> </w:t>
      </w:r>
      <w:r w:rsidRPr="00E87342">
        <w:t>Swissmedic grants approval for the Covid-19 vaccine from Moderna</w:t>
      </w:r>
      <w:r>
        <w:t xml:space="preserve"> – </w:t>
      </w:r>
      <w:hyperlink r:id="rId837" w:history="1">
        <w:r w:rsidRPr="009078FB">
          <w:rPr>
            <w:rStyle w:val="Hyperlink"/>
          </w:rPr>
          <w:t>Swissmedic</w:t>
        </w:r>
      </w:hyperlink>
    </w:p>
    <w:p w14:paraId="4E94345D" w14:textId="3EC3AEC6" w:rsidR="008B4AAD" w:rsidRPr="004C0A20" w:rsidRDefault="00B442DC" w:rsidP="001425CB">
      <w:pPr>
        <w:pStyle w:val="Heading5"/>
        <w15:collapsed/>
        <w:rPr>
          <w:b/>
          <w:bCs/>
        </w:rPr>
      </w:pPr>
      <w:bookmarkStart w:id="86" w:name="_Hlk55829390"/>
      <w:r w:rsidRPr="004C0A20">
        <w:rPr>
          <w:b/>
          <w:bCs/>
        </w:rPr>
        <w:t>2020</w:t>
      </w:r>
    </w:p>
    <w:bookmarkEnd w:id="86"/>
    <w:p w14:paraId="1141BEC3" w14:textId="24A17D04" w:rsidR="001C5300" w:rsidRDefault="001C5300" w:rsidP="004C0A20">
      <w:pPr>
        <w:pStyle w:val="Heading6"/>
      </w:pPr>
      <w:r>
        <w:t>December</w:t>
      </w:r>
    </w:p>
    <w:p w14:paraId="0466F225" w14:textId="4A1F808A" w:rsidR="00D80F67" w:rsidRPr="0071482C" w:rsidRDefault="00D80F67" w:rsidP="00AF5C94">
      <w:pPr>
        <w:pStyle w:val="Bulletslist"/>
      </w:pPr>
      <w:r w:rsidRPr="0071482C">
        <w:rPr>
          <w:b/>
          <w:bCs/>
        </w:rPr>
        <w:t>11 December:</w:t>
      </w:r>
      <w:r>
        <w:t xml:space="preserve"> </w:t>
      </w:r>
      <w:r w:rsidRPr="00D80F67">
        <w:t>Covid: Emergency vaccine approval not an option in Switzerland</w:t>
      </w:r>
      <w:r>
        <w:t xml:space="preserve"> – </w:t>
      </w:r>
      <w:hyperlink r:id="rId838" w:history="1">
        <w:r w:rsidRPr="00D80F67">
          <w:rPr>
            <w:rStyle w:val="Hyperlink"/>
          </w:rPr>
          <w:t>le News</w:t>
        </w:r>
      </w:hyperlink>
    </w:p>
    <w:p w14:paraId="6245D506" w14:textId="7B123422" w:rsidR="001C5300" w:rsidRPr="001C5300" w:rsidRDefault="001C5300" w:rsidP="00AF5C94">
      <w:pPr>
        <w:pStyle w:val="Bulletslist"/>
      </w:pPr>
      <w:r w:rsidRPr="00AF5C94">
        <w:rPr>
          <w:b/>
          <w:bCs/>
        </w:rPr>
        <w:t>1 December</w:t>
      </w:r>
      <w:r>
        <w:t xml:space="preserve">: </w:t>
      </w:r>
      <w:r w:rsidRPr="001C5300">
        <w:t>Incomplete data stalls Swiss authorisation of Covid-19 vaccines</w:t>
      </w:r>
      <w:r>
        <w:t xml:space="preserve"> – </w:t>
      </w:r>
      <w:hyperlink r:id="rId839" w:history="1">
        <w:r w:rsidRPr="001C5300">
          <w:rPr>
            <w:rStyle w:val="Hyperlink"/>
          </w:rPr>
          <w:t>SWI</w:t>
        </w:r>
      </w:hyperlink>
      <w:r>
        <w:t xml:space="preserve"> </w:t>
      </w:r>
    </w:p>
    <w:p w14:paraId="11812D4F" w14:textId="4433C60D" w:rsidR="0032216F" w:rsidRDefault="0032216F" w:rsidP="004C0A20">
      <w:pPr>
        <w:pStyle w:val="Heading6"/>
      </w:pPr>
      <w:r>
        <w:t>November</w:t>
      </w:r>
    </w:p>
    <w:p w14:paraId="1362BB63" w14:textId="13241693" w:rsidR="00041269" w:rsidRPr="00DA454A" w:rsidRDefault="00041269" w:rsidP="00C55FCE">
      <w:pPr>
        <w:pStyle w:val="Bulletslist"/>
      </w:pPr>
      <w:r w:rsidRPr="00DA454A">
        <w:rPr>
          <w:b/>
          <w:bCs/>
        </w:rPr>
        <w:t>19 November</w:t>
      </w:r>
      <w:r>
        <w:t>: Intensive care units in Switzerland ‘at capacity’ because of COVID-19 pandemic –</w:t>
      </w:r>
      <w:hyperlink r:id="rId840" w:history="1">
        <w:r>
          <w:rPr>
            <w:rStyle w:val="Hyperlink"/>
          </w:rPr>
          <w:t xml:space="preserve"> </w:t>
        </w:r>
        <w:r w:rsidRPr="00041269">
          <w:rPr>
            <w:rStyle w:val="Hyperlink"/>
          </w:rPr>
          <w:t>EuroNews</w:t>
        </w:r>
      </w:hyperlink>
    </w:p>
    <w:p w14:paraId="406516A3" w14:textId="0A26F3C6" w:rsidR="0032216F" w:rsidRPr="00C55FCE" w:rsidRDefault="0032216F" w:rsidP="00C55FCE">
      <w:pPr>
        <w:pStyle w:val="Bulletslist"/>
      </w:pPr>
      <w:r w:rsidRPr="00C55FCE">
        <w:rPr>
          <w:b/>
          <w:bCs/>
        </w:rPr>
        <w:t>4 November</w:t>
      </w:r>
      <w:r>
        <w:t xml:space="preserve">: Government appeals to suspend non-essential surgeries - </w:t>
      </w:r>
      <w:hyperlink r:id="rId841" w:history="1">
        <w:r w:rsidRPr="0032216F">
          <w:rPr>
            <w:rStyle w:val="Hyperlink"/>
          </w:rPr>
          <w:t>SwissInfo</w:t>
        </w:r>
      </w:hyperlink>
    </w:p>
    <w:p w14:paraId="6BA4D1A6" w14:textId="53196D41" w:rsidR="006C521E" w:rsidRDefault="006C521E" w:rsidP="004C0A20">
      <w:pPr>
        <w:pStyle w:val="Heading6"/>
      </w:pPr>
      <w:r>
        <w:t>October</w:t>
      </w:r>
    </w:p>
    <w:p w14:paraId="0451D8C7" w14:textId="24C5147B" w:rsidR="00657578" w:rsidRPr="00C55FCE" w:rsidRDefault="00CD0611" w:rsidP="00E867CC">
      <w:pPr>
        <w:pStyle w:val="Bulletslist"/>
        <w:rPr>
          <w:rFonts w:cs="Arial"/>
          <w:szCs w:val="20"/>
        </w:rPr>
      </w:pPr>
      <w:r w:rsidRPr="00C55FCE">
        <w:rPr>
          <w:rFonts w:cs="Arial"/>
          <w:b/>
          <w:bCs/>
          <w:szCs w:val="20"/>
        </w:rPr>
        <w:t>28 October</w:t>
      </w:r>
      <w:r w:rsidRPr="00C55FCE">
        <w:rPr>
          <w:rFonts w:cs="Arial"/>
          <w:szCs w:val="20"/>
        </w:rPr>
        <w:t xml:space="preserve">: Government increases mask-wearing obligation as numbers rise - </w:t>
      </w:r>
      <w:hyperlink r:id="rId842" w:history="1">
        <w:r w:rsidRPr="00C55FCE">
          <w:rPr>
            <w:rStyle w:val="Hyperlink"/>
            <w:rFonts w:cs="Arial"/>
            <w:szCs w:val="20"/>
          </w:rPr>
          <w:t>SwissInfo</w:t>
        </w:r>
      </w:hyperlink>
    </w:p>
    <w:p w14:paraId="708955C5" w14:textId="452E4CFF" w:rsidR="00CD0611" w:rsidRPr="00C55FCE" w:rsidRDefault="00CD0611" w:rsidP="00E867CC">
      <w:pPr>
        <w:pStyle w:val="Bulletslist"/>
        <w:rPr>
          <w:rFonts w:cs="Arial"/>
          <w:szCs w:val="20"/>
        </w:rPr>
      </w:pPr>
      <w:r w:rsidRPr="00C55FCE">
        <w:rPr>
          <w:rFonts w:cs="Arial"/>
          <w:b/>
          <w:bCs/>
          <w:szCs w:val="20"/>
        </w:rPr>
        <w:t>27 October</w:t>
      </w:r>
      <w:r w:rsidRPr="00C55FCE">
        <w:rPr>
          <w:rFonts w:cs="Arial"/>
          <w:szCs w:val="20"/>
        </w:rPr>
        <w:t xml:space="preserve">: Swiss ICUs set to reach capacity in 15 days - </w:t>
      </w:r>
      <w:hyperlink r:id="rId843" w:history="1">
        <w:r w:rsidRPr="00C55FCE">
          <w:rPr>
            <w:rStyle w:val="Hyperlink"/>
            <w:rFonts w:cs="Arial"/>
            <w:szCs w:val="20"/>
          </w:rPr>
          <w:t>SwissInfo</w:t>
        </w:r>
      </w:hyperlink>
    </w:p>
    <w:p w14:paraId="24A5F4D0" w14:textId="5E795A48" w:rsidR="007D4096" w:rsidRPr="00C55FCE" w:rsidRDefault="007D4096" w:rsidP="00E867CC">
      <w:pPr>
        <w:pStyle w:val="Bulletslist"/>
        <w:rPr>
          <w:rFonts w:cs="Arial"/>
          <w:szCs w:val="20"/>
        </w:rPr>
      </w:pPr>
      <w:r w:rsidRPr="00C55FCE">
        <w:rPr>
          <w:rFonts w:cs="Arial"/>
          <w:b/>
          <w:bCs/>
          <w:szCs w:val="20"/>
        </w:rPr>
        <w:t>17 October</w:t>
      </w:r>
      <w:r w:rsidRPr="00C55FCE">
        <w:rPr>
          <w:rFonts w:cs="Arial"/>
          <w:szCs w:val="20"/>
        </w:rPr>
        <w:t xml:space="preserve">: Enough masks in stock for Swiss population until end of 2020 - </w:t>
      </w:r>
      <w:hyperlink r:id="rId844" w:history="1">
        <w:r w:rsidRPr="00C55FCE">
          <w:rPr>
            <w:rStyle w:val="Hyperlink"/>
            <w:rFonts w:cs="Arial"/>
            <w:szCs w:val="20"/>
          </w:rPr>
          <w:t>SwissInfo</w:t>
        </w:r>
      </w:hyperlink>
    </w:p>
    <w:p w14:paraId="4221AB0F" w14:textId="1609360E" w:rsidR="00DF618C" w:rsidRPr="00C55FCE" w:rsidRDefault="00DF618C" w:rsidP="00E867CC">
      <w:pPr>
        <w:pStyle w:val="Bulletslist"/>
        <w:rPr>
          <w:rFonts w:cs="Arial"/>
          <w:szCs w:val="20"/>
        </w:rPr>
      </w:pPr>
      <w:r w:rsidRPr="00C55FCE">
        <w:rPr>
          <w:rFonts w:cs="Arial"/>
          <w:b/>
          <w:bCs/>
          <w:szCs w:val="20"/>
        </w:rPr>
        <w:t>16 October</w:t>
      </w:r>
      <w:r w:rsidRPr="00C55FCE">
        <w:rPr>
          <w:rFonts w:cs="Arial"/>
          <w:szCs w:val="20"/>
        </w:rPr>
        <w:t xml:space="preserve">: Concerns grow over hospitals’ COVID-19 capacity - </w:t>
      </w:r>
      <w:hyperlink r:id="rId845" w:history="1">
        <w:r w:rsidRPr="00C55FCE">
          <w:rPr>
            <w:rStyle w:val="Hyperlink"/>
            <w:rFonts w:cs="Arial"/>
            <w:szCs w:val="20"/>
          </w:rPr>
          <w:t>SwissInfo</w:t>
        </w:r>
      </w:hyperlink>
    </w:p>
    <w:p w14:paraId="41E96830" w14:textId="07C5036E" w:rsidR="001549E3" w:rsidRPr="00C55FCE" w:rsidRDefault="001549E3" w:rsidP="00E867CC">
      <w:pPr>
        <w:pStyle w:val="Bulletslist"/>
        <w:rPr>
          <w:rStyle w:val="Hyperlink"/>
          <w:rFonts w:cs="Arial"/>
          <w:color w:val="333333"/>
          <w:szCs w:val="20"/>
          <w:u w:val="none"/>
        </w:rPr>
      </w:pPr>
      <w:r w:rsidRPr="00C55FCE">
        <w:rPr>
          <w:rFonts w:cs="Arial"/>
          <w:b/>
          <w:bCs/>
          <w:szCs w:val="20"/>
        </w:rPr>
        <w:t>7 October</w:t>
      </w:r>
      <w:r w:rsidRPr="00C55FCE">
        <w:rPr>
          <w:rFonts w:cs="Arial"/>
          <w:szCs w:val="20"/>
        </w:rPr>
        <w:t xml:space="preserve">: Millions of face masks in Switzerland fail to comply with regulations - </w:t>
      </w:r>
      <w:hyperlink r:id="rId846" w:history="1">
        <w:r w:rsidRPr="00C55FCE">
          <w:rPr>
            <w:rStyle w:val="Hyperlink"/>
            <w:rFonts w:cs="Arial"/>
            <w:szCs w:val="20"/>
          </w:rPr>
          <w:t>SwissInfo</w:t>
        </w:r>
      </w:hyperlink>
    </w:p>
    <w:p w14:paraId="2C2146F6" w14:textId="3A0F2A44" w:rsidR="004225FD" w:rsidRPr="00C55FCE" w:rsidRDefault="004225FD" w:rsidP="004C0A20">
      <w:pPr>
        <w:pStyle w:val="Heading6"/>
        <w:rPr>
          <w:rFonts w:ascii="Arial" w:hAnsi="Arial"/>
        </w:rPr>
      </w:pPr>
      <w:r>
        <w:t>August</w:t>
      </w:r>
    </w:p>
    <w:p w14:paraId="51BC405C" w14:textId="37F4B5A6" w:rsidR="00095430" w:rsidRPr="00C55FCE" w:rsidRDefault="00095430" w:rsidP="00E867CC">
      <w:pPr>
        <w:pStyle w:val="Bulletslist"/>
        <w:rPr>
          <w:rFonts w:cs="Arial"/>
          <w:szCs w:val="20"/>
        </w:rPr>
      </w:pPr>
      <w:r w:rsidRPr="00C55FCE">
        <w:rPr>
          <w:rFonts w:cs="Arial"/>
          <w:b/>
          <w:bCs/>
          <w:szCs w:val="20"/>
        </w:rPr>
        <w:t>24 August</w:t>
      </w:r>
      <w:r w:rsidRPr="00C55FCE">
        <w:rPr>
          <w:rFonts w:cs="Arial"/>
          <w:szCs w:val="20"/>
        </w:rPr>
        <w:t xml:space="preserve">: Mask obligations installed in shops in parts of Switzerland - </w:t>
      </w:r>
      <w:hyperlink r:id="rId847" w:history="1">
        <w:r w:rsidRPr="00C55FCE">
          <w:rPr>
            <w:rStyle w:val="Hyperlink"/>
            <w:rFonts w:cs="Arial"/>
            <w:szCs w:val="20"/>
          </w:rPr>
          <w:t>SwissInfo</w:t>
        </w:r>
      </w:hyperlink>
    </w:p>
    <w:p w14:paraId="28C04F89" w14:textId="72D53F0D" w:rsidR="00194934" w:rsidRPr="00C55FCE" w:rsidRDefault="00194934" w:rsidP="00E867CC">
      <w:pPr>
        <w:pStyle w:val="Bulletslist"/>
        <w:rPr>
          <w:rStyle w:val="Hyperlink"/>
          <w:rFonts w:cs="Arial"/>
          <w:color w:val="333333"/>
          <w:szCs w:val="20"/>
          <w:u w:val="none"/>
        </w:rPr>
      </w:pPr>
      <w:r w:rsidRPr="00C55FCE">
        <w:rPr>
          <w:rFonts w:cs="Arial"/>
          <w:b/>
          <w:bCs/>
          <w:szCs w:val="20"/>
        </w:rPr>
        <w:t>19 August</w:t>
      </w:r>
      <w:r w:rsidRPr="00C55FCE">
        <w:rPr>
          <w:rFonts w:cs="Arial"/>
          <w:szCs w:val="20"/>
        </w:rPr>
        <w:t xml:space="preserve">: Swiss government wants to restrict direct access to specialists to save money - </w:t>
      </w:r>
      <w:hyperlink r:id="rId848" w:history="1">
        <w:r w:rsidRPr="00C55FCE">
          <w:rPr>
            <w:rStyle w:val="Hyperlink"/>
            <w:rFonts w:cs="Arial"/>
            <w:szCs w:val="20"/>
          </w:rPr>
          <w:t>SwissInfo</w:t>
        </w:r>
      </w:hyperlink>
    </w:p>
    <w:p w14:paraId="79E0D972" w14:textId="2F7BE4D4" w:rsidR="004225FD" w:rsidRPr="00C55FCE" w:rsidRDefault="004225FD" w:rsidP="004C0A20">
      <w:pPr>
        <w:pStyle w:val="Heading6"/>
        <w:rPr>
          <w:rFonts w:ascii="Arial" w:hAnsi="Arial"/>
        </w:rPr>
      </w:pPr>
      <w:r>
        <w:t>July</w:t>
      </w:r>
    </w:p>
    <w:p w14:paraId="561C7640" w14:textId="63B16D70" w:rsidR="001A65BE" w:rsidRPr="00C55FCE" w:rsidRDefault="001A65BE" w:rsidP="00E867CC">
      <w:pPr>
        <w:pStyle w:val="Bulletslist"/>
        <w:rPr>
          <w:rFonts w:cs="Arial"/>
          <w:szCs w:val="20"/>
        </w:rPr>
      </w:pPr>
      <w:r w:rsidRPr="00C55FCE">
        <w:rPr>
          <w:rFonts w:cs="Arial"/>
          <w:b/>
          <w:bCs/>
          <w:szCs w:val="20"/>
        </w:rPr>
        <w:t>17 July</w:t>
      </w:r>
      <w:r w:rsidRPr="00C55FCE">
        <w:rPr>
          <w:rFonts w:cs="Arial"/>
          <w:szCs w:val="20"/>
        </w:rPr>
        <w:t xml:space="preserve">: Swiss bodies opened investigations into imported defective masks - </w:t>
      </w:r>
      <w:hyperlink r:id="rId849" w:history="1">
        <w:r w:rsidRPr="00C55FCE">
          <w:rPr>
            <w:rStyle w:val="Hyperlink"/>
            <w:rFonts w:cs="Arial"/>
            <w:szCs w:val="20"/>
          </w:rPr>
          <w:t>SwissInfo</w:t>
        </w:r>
      </w:hyperlink>
    </w:p>
    <w:p w14:paraId="46B9A981" w14:textId="3F06606C" w:rsidR="001A65BE" w:rsidRPr="00C55FCE" w:rsidRDefault="001A65BE" w:rsidP="00E867CC">
      <w:pPr>
        <w:pStyle w:val="Bulletslist"/>
        <w:rPr>
          <w:rStyle w:val="Hyperlink"/>
          <w:rFonts w:cs="Arial"/>
          <w:color w:val="333333"/>
          <w:szCs w:val="20"/>
          <w:u w:val="none"/>
        </w:rPr>
      </w:pPr>
      <w:r w:rsidRPr="00C55FCE">
        <w:rPr>
          <w:rFonts w:cs="Arial"/>
          <w:b/>
          <w:bCs/>
          <w:szCs w:val="20"/>
        </w:rPr>
        <w:t>6 July</w:t>
      </w:r>
      <w:r w:rsidRPr="00C55FCE">
        <w:rPr>
          <w:rFonts w:cs="Arial"/>
          <w:szCs w:val="20"/>
        </w:rPr>
        <w:t xml:space="preserve">: Mask to become mandatory in public transport - </w:t>
      </w:r>
      <w:hyperlink r:id="rId850" w:anchor=":~:text=The%20Federal%20Council%20introduced%20a,a%20partition%20is%20in%20place." w:history="1">
        <w:r w:rsidRPr="00C55FCE">
          <w:rPr>
            <w:rStyle w:val="Hyperlink"/>
            <w:rFonts w:cs="Arial"/>
            <w:szCs w:val="20"/>
          </w:rPr>
          <w:t>BAG</w:t>
        </w:r>
      </w:hyperlink>
    </w:p>
    <w:p w14:paraId="72ADED0B" w14:textId="7A893CA7" w:rsidR="004225FD" w:rsidRPr="00C55FCE" w:rsidRDefault="004225FD" w:rsidP="004C0A20">
      <w:pPr>
        <w:pStyle w:val="Heading6"/>
        <w:rPr>
          <w:rFonts w:ascii="Arial" w:hAnsi="Arial"/>
        </w:rPr>
      </w:pPr>
      <w:r>
        <w:t>June</w:t>
      </w:r>
    </w:p>
    <w:p w14:paraId="7C383417" w14:textId="7DE8D9D6" w:rsidR="009206F4" w:rsidRPr="00C55FCE" w:rsidRDefault="009206F4" w:rsidP="00E867CC">
      <w:pPr>
        <w:pStyle w:val="Bulletslist"/>
        <w:rPr>
          <w:rStyle w:val="Hyperlink"/>
          <w:rFonts w:cs="Arial"/>
          <w:color w:val="333333"/>
          <w:szCs w:val="20"/>
          <w:u w:val="none"/>
        </w:rPr>
      </w:pPr>
      <w:r w:rsidRPr="00C55FCE">
        <w:rPr>
          <w:rFonts w:cs="Arial"/>
          <w:b/>
          <w:bCs/>
          <w:szCs w:val="20"/>
        </w:rPr>
        <w:t>19 June</w:t>
      </w:r>
      <w:r w:rsidRPr="00C55FCE">
        <w:rPr>
          <w:rFonts w:cs="Arial"/>
          <w:szCs w:val="20"/>
        </w:rPr>
        <w:t xml:space="preserve">: Switzerland needs to improve the speed and quality of its coronavirus data - </w:t>
      </w:r>
      <w:hyperlink r:id="rId851" w:history="1">
        <w:r w:rsidRPr="00C55FCE">
          <w:rPr>
            <w:rStyle w:val="Hyperlink"/>
            <w:rFonts w:cs="Arial"/>
            <w:szCs w:val="20"/>
          </w:rPr>
          <w:t>SwissInfo</w:t>
        </w:r>
      </w:hyperlink>
    </w:p>
    <w:p w14:paraId="68F9DAA7" w14:textId="2254D6F7" w:rsidR="004225FD" w:rsidRPr="00C55FCE" w:rsidRDefault="004225FD" w:rsidP="004C0A20">
      <w:pPr>
        <w:pStyle w:val="Heading6"/>
        <w:rPr>
          <w:rFonts w:ascii="Arial" w:hAnsi="Arial"/>
        </w:rPr>
      </w:pPr>
      <w:r>
        <w:t>May</w:t>
      </w:r>
    </w:p>
    <w:p w14:paraId="0C43BE3F" w14:textId="2768D821" w:rsidR="00153654" w:rsidRPr="00C55FCE" w:rsidRDefault="00153654" w:rsidP="00E867CC">
      <w:pPr>
        <w:pStyle w:val="Bulletslist"/>
        <w:rPr>
          <w:rFonts w:cs="Arial"/>
          <w:szCs w:val="20"/>
        </w:rPr>
      </w:pPr>
      <w:r w:rsidRPr="00C55FCE">
        <w:rPr>
          <w:rFonts w:cs="Arial"/>
          <w:b/>
          <w:bCs/>
          <w:szCs w:val="20"/>
        </w:rPr>
        <w:t>22 May</w:t>
      </w:r>
      <w:r w:rsidRPr="00C55FCE">
        <w:rPr>
          <w:rFonts w:cs="Arial"/>
          <w:szCs w:val="20"/>
        </w:rPr>
        <w:t xml:space="preserve">: Swiss hospitals looking at government to help bridge vast revenue loss due to PPE rules and delay elective surgery - </w:t>
      </w:r>
      <w:hyperlink r:id="rId852" w:history="1">
        <w:r w:rsidRPr="00C55FCE">
          <w:rPr>
            <w:rStyle w:val="Hyperlink"/>
            <w:rFonts w:cs="Arial"/>
            <w:szCs w:val="20"/>
          </w:rPr>
          <w:t>SwissInfo</w:t>
        </w:r>
      </w:hyperlink>
    </w:p>
    <w:p w14:paraId="15BCA856" w14:textId="69B97ED6" w:rsidR="008E7372" w:rsidRPr="00C55FCE" w:rsidRDefault="008E7372" w:rsidP="00E867CC">
      <w:pPr>
        <w:pStyle w:val="Bulletslist"/>
        <w:rPr>
          <w:rFonts w:cs="Arial"/>
          <w:szCs w:val="20"/>
        </w:rPr>
      </w:pPr>
      <w:r w:rsidRPr="00C55FCE">
        <w:rPr>
          <w:rFonts w:cs="Arial"/>
          <w:b/>
          <w:bCs/>
          <w:szCs w:val="20"/>
        </w:rPr>
        <w:t>13 May</w:t>
      </w:r>
      <w:r w:rsidRPr="00C55FCE">
        <w:rPr>
          <w:rFonts w:cs="Arial"/>
          <w:szCs w:val="20"/>
        </w:rPr>
        <w:t xml:space="preserve">: Swiss government funds to help access to diagnostic and therapeutic products - </w:t>
      </w:r>
      <w:hyperlink r:id="rId853" w:history="1">
        <w:r w:rsidRPr="00C55FCE">
          <w:rPr>
            <w:rStyle w:val="Hyperlink"/>
            <w:rFonts w:cs="Arial"/>
            <w:szCs w:val="20"/>
          </w:rPr>
          <w:t>SwissInfo</w:t>
        </w:r>
      </w:hyperlink>
    </w:p>
    <w:p w14:paraId="00297BB1" w14:textId="480F805F" w:rsidR="00F13760" w:rsidRPr="00C55FCE" w:rsidRDefault="00F13760" w:rsidP="00E867CC">
      <w:pPr>
        <w:pStyle w:val="Bulletslist"/>
        <w:rPr>
          <w:rFonts w:cs="Arial"/>
          <w:szCs w:val="20"/>
        </w:rPr>
      </w:pPr>
      <w:r w:rsidRPr="00C55FCE">
        <w:rPr>
          <w:rFonts w:cs="Arial"/>
          <w:b/>
          <w:bCs/>
          <w:szCs w:val="20"/>
        </w:rPr>
        <w:t>1 May</w:t>
      </w:r>
      <w:r w:rsidRPr="00C55FCE">
        <w:rPr>
          <w:rFonts w:cs="Arial"/>
          <w:szCs w:val="20"/>
        </w:rPr>
        <w:t xml:space="preserve">: Face mask shortage being countered in Switzerland - </w:t>
      </w:r>
      <w:hyperlink r:id="rId854" w:history="1">
        <w:r w:rsidRPr="00C55FCE">
          <w:rPr>
            <w:rStyle w:val="Hyperlink"/>
            <w:rFonts w:cs="Arial"/>
            <w:szCs w:val="20"/>
          </w:rPr>
          <w:t>SwissInfo</w:t>
        </w:r>
      </w:hyperlink>
    </w:p>
    <w:p w14:paraId="3BCB60F4" w14:textId="77777777" w:rsidR="00180BC4" w:rsidRDefault="00180BC4" w:rsidP="00C55FCE"/>
    <w:p w14:paraId="293F15A5" w14:textId="77777777" w:rsidR="00815988" w:rsidRDefault="00815988" w:rsidP="00C261AC">
      <w:pPr>
        <w:pStyle w:val="Heading3"/>
      </w:pPr>
    </w:p>
    <w:p w14:paraId="6408A13F" w14:textId="3772C795" w:rsidR="006B7392" w:rsidRDefault="0031540D" w:rsidP="00C261AC">
      <w:pPr>
        <w:pStyle w:val="Heading3"/>
      </w:pPr>
      <w:bookmarkStart w:id="87" w:name="_Toc61450737"/>
      <w:r w:rsidRPr="0031540D">
        <w:t>United Kingdom</w:t>
      </w:r>
      <w:bookmarkEnd w:id="87"/>
    </w:p>
    <w:tbl>
      <w:tblPr>
        <w:tblStyle w:val="GridTable4-Accent4"/>
        <w:tblW w:w="0" w:type="auto"/>
        <w:tblLook w:val="04A0" w:firstRow="1" w:lastRow="0" w:firstColumn="1" w:lastColumn="0" w:noHBand="0" w:noVBand="1"/>
      </w:tblPr>
      <w:tblGrid>
        <w:gridCol w:w="4766"/>
        <w:gridCol w:w="3419"/>
        <w:gridCol w:w="5220"/>
      </w:tblGrid>
      <w:tr w:rsidR="004E4575" w14:paraId="2207532D" w14:textId="461A7E67" w:rsidTr="004C0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70BF6BF9" w14:textId="77777777" w:rsidR="004E4575" w:rsidRPr="004371AA" w:rsidRDefault="004E4575" w:rsidP="001C3188">
            <w:pPr>
              <w:rPr>
                <w:color w:val="FFFFFF" w:themeColor="background1"/>
              </w:rPr>
            </w:pPr>
            <w:r w:rsidRPr="004371AA">
              <w:rPr>
                <w:color w:val="FFFFFF" w:themeColor="background1"/>
              </w:rPr>
              <w:t>Relevant national websites</w:t>
            </w:r>
          </w:p>
        </w:tc>
        <w:tc>
          <w:tcPr>
            <w:tcW w:w="3419" w:type="dxa"/>
          </w:tcPr>
          <w:p w14:paraId="7A9E3294" w14:textId="77777777" w:rsidR="004E4575" w:rsidRPr="004371AA" w:rsidRDefault="004E4575"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371AA">
              <w:rPr>
                <w:color w:val="FFFFFF" w:themeColor="background1"/>
              </w:rPr>
              <w:t>Current status</w:t>
            </w:r>
          </w:p>
        </w:tc>
        <w:tc>
          <w:tcPr>
            <w:tcW w:w="5220" w:type="dxa"/>
          </w:tcPr>
          <w:p w14:paraId="01700FB6" w14:textId="6FCC567B" w:rsidR="004E4575" w:rsidRPr="004371AA" w:rsidRDefault="004E4575" w:rsidP="001C318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Vaccination Strategy</w:t>
            </w:r>
          </w:p>
        </w:tc>
      </w:tr>
      <w:tr w:rsidR="004E4575" w14:paraId="72CE60C0" w14:textId="431767DF" w:rsidTr="004C0A20">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4766" w:type="dxa"/>
          </w:tcPr>
          <w:p w14:paraId="5C84A056" w14:textId="77777777" w:rsidR="004E4575" w:rsidRPr="004371AA" w:rsidRDefault="00860DF2" w:rsidP="00AC313B">
            <w:pPr>
              <w:pStyle w:val="Bulletslist"/>
              <w:rPr>
                <w:rFonts w:cs="Arial"/>
                <w:b w:val="0"/>
                <w:bCs w:val="0"/>
                <w:szCs w:val="20"/>
              </w:rPr>
            </w:pPr>
            <w:hyperlink r:id="rId855" w:history="1">
              <w:r w:rsidR="004E4575" w:rsidRPr="004371AA">
                <w:rPr>
                  <w:rStyle w:val="Hyperlink"/>
                  <w:rFonts w:cs="Arial"/>
                  <w:b w:val="0"/>
                  <w:bCs w:val="0"/>
                  <w:szCs w:val="20"/>
                </w:rPr>
                <w:t>UK Government Official Response</w:t>
              </w:r>
            </w:hyperlink>
          </w:p>
          <w:p w14:paraId="6707DA4F" w14:textId="77777777" w:rsidR="004E4575" w:rsidRPr="004371AA" w:rsidRDefault="00860DF2" w:rsidP="00AC313B">
            <w:pPr>
              <w:pStyle w:val="Bulletslist"/>
              <w:rPr>
                <w:rFonts w:cs="Arial"/>
                <w:b w:val="0"/>
                <w:bCs w:val="0"/>
                <w:szCs w:val="20"/>
              </w:rPr>
            </w:pPr>
            <w:hyperlink r:id="rId856" w:history="1">
              <w:r w:rsidR="004E4575" w:rsidRPr="004371AA">
                <w:rPr>
                  <w:rStyle w:val="Hyperlink"/>
                  <w:rFonts w:cs="Arial"/>
                  <w:b w:val="0"/>
                  <w:bCs w:val="0"/>
                  <w:szCs w:val="20"/>
                </w:rPr>
                <w:t>COVID-19: guidance for employees, employers and businesses</w:t>
              </w:r>
            </w:hyperlink>
          </w:p>
          <w:p w14:paraId="334EE516" w14:textId="77777777" w:rsidR="004E4575" w:rsidRPr="004371AA" w:rsidRDefault="00860DF2" w:rsidP="00AC313B">
            <w:pPr>
              <w:pStyle w:val="Bulletslist"/>
              <w:rPr>
                <w:rFonts w:cs="Arial"/>
                <w:b w:val="0"/>
                <w:bCs w:val="0"/>
                <w:szCs w:val="20"/>
              </w:rPr>
            </w:pPr>
            <w:hyperlink r:id="rId857">
              <w:r w:rsidR="004E4575" w:rsidRPr="004371AA">
                <w:rPr>
                  <w:rStyle w:val="Hyperlink"/>
                  <w:rFonts w:cs="Arial"/>
                  <w:b w:val="0"/>
                  <w:bCs w:val="0"/>
                  <w:szCs w:val="20"/>
                </w:rPr>
                <w:t>The Health Protection (Coronavirus) Regulations 2020</w:t>
              </w:r>
            </w:hyperlink>
          </w:p>
          <w:p w14:paraId="61FB1D76" w14:textId="74B75568" w:rsidR="004E4575" w:rsidRPr="004371AA" w:rsidRDefault="004E4575" w:rsidP="00AC313B">
            <w:pPr>
              <w:pStyle w:val="Bulletslist"/>
            </w:pPr>
            <w:r w:rsidRPr="004371AA">
              <w:rPr>
                <w:rFonts w:cs="Arial"/>
                <w:b w:val="0"/>
                <w:bCs w:val="0"/>
                <w:szCs w:val="20"/>
              </w:rPr>
              <w:t xml:space="preserve">Overview of travel protocols for the UK - </w:t>
            </w:r>
            <w:hyperlink r:id="rId858" w:history="1">
              <w:r w:rsidRPr="004371AA">
                <w:rPr>
                  <w:rStyle w:val="Hyperlink"/>
                  <w:rFonts w:cs="Arial"/>
                  <w:b w:val="0"/>
                  <w:bCs w:val="0"/>
                  <w:szCs w:val="20"/>
                </w:rPr>
                <w:t>GOV</w:t>
              </w:r>
            </w:hyperlink>
          </w:p>
        </w:tc>
        <w:tc>
          <w:tcPr>
            <w:tcW w:w="3419" w:type="dxa"/>
          </w:tcPr>
          <w:p w14:paraId="79A6105B" w14:textId="20A3F13D" w:rsidR="004E4575" w:rsidRDefault="00261ABD" w:rsidP="00261ABD">
            <w:pPr>
              <w:pStyle w:val="Bulletslist"/>
              <w:numPr>
                <w:ilvl w:val="0"/>
                <w:numId w:val="0"/>
              </w:numPr>
              <w:cnfStyle w:val="000000100000" w:firstRow="0" w:lastRow="0" w:firstColumn="0" w:lastColumn="0" w:oddVBand="0" w:evenVBand="0" w:oddHBand="1" w:evenHBand="0" w:firstRowFirstColumn="0" w:firstRowLastColumn="0" w:lastRowFirstColumn="0" w:lastRowLastColumn="0"/>
              <w:rPr>
                <w:color w:val="auto"/>
              </w:rPr>
            </w:pPr>
            <w:r w:rsidRPr="00261ABD">
              <w:t xml:space="preserve">Authorities in the UK plan to tighten COVID-19 restrictions in England and Scotland from </w:t>
            </w:r>
            <w:r>
              <w:t>5 January 2021 with a national lockdown (</w:t>
            </w:r>
            <w:hyperlink r:id="rId859" w:history="1">
              <w:r w:rsidRPr="00261ABD">
                <w:rPr>
                  <w:rStyle w:val="Hyperlink"/>
                </w:rPr>
                <w:t>Link</w:t>
              </w:r>
            </w:hyperlink>
            <w:r>
              <w:t>)</w:t>
            </w:r>
          </w:p>
        </w:tc>
        <w:tc>
          <w:tcPr>
            <w:tcW w:w="5220" w:type="dxa"/>
          </w:tcPr>
          <w:p w14:paraId="338E1794" w14:textId="4646A217" w:rsidR="00B442DC" w:rsidRDefault="00B442DC" w:rsidP="00B442DC">
            <w:pPr>
              <w:pStyle w:val="Bulletslist"/>
              <w:cnfStyle w:val="000000100000" w:firstRow="0" w:lastRow="0" w:firstColumn="0" w:lastColumn="0" w:oddVBand="0" w:evenVBand="0" w:oddHBand="1" w:evenHBand="0" w:firstRowFirstColumn="0" w:firstRowLastColumn="0" w:lastRowFirstColumn="0" w:lastRowLastColumn="0"/>
            </w:pPr>
            <w:r>
              <w:rPr>
                <w:b/>
                <w:bCs/>
              </w:rPr>
              <w:t>S</w:t>
            </w:r>
            <w:r w:rsidRPr="00F07264">
              <w:rPr>
                <w:b/>
                <w:bCs/>
              </w:rPr>
              <w:t>tart</w:t>
            </w:r>
            <w:r>
              <w:rPr>
                <w:b/>
                <w:bCs/>
              </w:rPr>
              <w:t xml:space="preserve"> date</w:t>
            </w:r>
            <w:r w:rsidRPr="00F07264">
              <w:rPr>
                <w:b/>
                <w:bCs/>
              </w:rPr>
              <w:t>:</w:t>
            </w:r>
            <w:r w:rsidRPr="00F07264">
              <w:t xml:space="preserve"> </w:t>
            </w:r>
            <w:r w:rsidR="00261ABD">
              <w:t>8 December 2020</w:t>
            </w:r>
          </w:p>
          <w:p w14:paraId="6D2B5ABC" w14:textId="77E4DFEE" w:rsidR="00B442DC" w:rsidRDefault="00B442DC" w:rsidP="00E10EE1">
            <w:pPr>
              <w:pStyle w:val="Bulletslist"/>
              <w:cnfStyle w:val="000000100000" w:firstRow="0" w:lastRow="0" w:firstColumn="0" w:lastColumn="0" w:oddVBand="0" w:evenVBand="0" w:oddHBand="1" w:evenHBand="0" w:firstRowFirstColumn="0" w:firstRowLastColumn="0" w:lastRowFirstColumn="0" w:lastRowLastColumn="0"/>
            </w:pPr>
            <w:r w:rsidRPr="00C01246">
              <w:rPr>
                <w:b/>
                <w:bCs/>
              </w:rPr>
              <w:t>Doses administered:</w:t>
            </w:r>
            <w:r>
              <w:rPr>
                <w:b/>
                <w:bCs/>
              </w:rPr>
              <w:t xml:space="preserve"> </w:t>
            </w:r>
            <w:r w:rsidR="009D16A5">
              <w:t>4.19</w:t>
            </w:r>
            <w:r w:rsidR="00E10EE1">
              <w:rPr>
                <w:b/>
                <w:bCs/>
              </w:rPr>
              <w:t xml:space="preserve"> </w:t>
            </w:r>
            <w:r w:rsidR="00E10EE1" w:rsidRPr="00C01246">
              <w:t>doses per 100 people</w:t>
            </w:r>
            <w:r w:rsidR="00E10EE1">
              <w:t xml:space="preserve"> (</w:t>
            </w:r>
            <w:r w:rsidR="00551E70">
              <w:t>11</w:t>
            </w:r>
            <w:r w:rsidR="00E10EE1">
              <w:t xml:space="preserve"> </w:t>
            </w:r>
            <w:r w:rsidR="00551E70">
              <w:t>January</w:t>
            </w:r>
            <w:r w:rsidR="00E10EE1">
              <w:t xml:space="preserve"> 202</w:t>
            </w:r>
            <w:r w:rsidR="00551E70">
              <w:t>1</w:t>
            </w:r>
            <w:r w:rsidR="00E10EE1">
              <w:t>)</w:t>
            </w:r>
          </w:p>
          <w:p w14:paraId="3AA05CBA" w14:textId="289FEC53" w:rsidR="004E4575" w:rsidRDefault="00B442DC" w:rsidP="0071482C">
            <w:pPr>
              <w:pStyle w:val="Bulletslist"/>
              <w:cnfStyle w:val="000000100000" w:firstRow="0" w:lastRow="0" w:firstColumn="0" w:lastColumn="0" w:oddVBand="0" w:evenVBand="0" w:oddHBand="1" w:evenHBand="0" w:firstRowFirstColumn="0" w:firstRowLastColumn="0" w:lastRowFirstColumn="0" w:lastRowLastColumn="0"/>
              <w:rPr>
                <w:lang w:val="en-US"/>
              </w:rPr>
            </w:pPr>
            <w:r w:rsidRPr="00C01246">
              <w:rPr>
                <w:b/>
                <w:bCs/>
              </w:rPr>
              <w:t>Strategy:</w:t>
            </w:r>
            <w:r>
              <w:t xml:space="preserve"> </w:t>
            </w:r>
            <w:r w:rsidR="004E4575" w:rsidRPr="00FD37C8">
              <w:rPr>
                <w:lang w:val="en-US"/>
              </w:rPr>
              <w:t>P</w:t>
            </w:r>
            <w:r w:rsidR="004E4575" w:rsidRPr="00FD37C8">
              <w:t>riority groups for coronavi</w:t>
            </w:r>
            <w:r w:rsidR="004E4575" w:rsidRPr="009700CB">
              <w:t>rus (COVID-19) vaccination</w:t>
            </w:r>
            <w:r w:rsidR="004E4575" w:rsidRPr="009700CB">
              <w:rPr>
                <w:lang w:val="en-US"/>
              </w:rPr>
              <w:t xml:space="preserve"> – </w:t>
            </w:r>
            <w:hyperlink r:id="rId860" w:history="1">
              <w:r w:rsidR="004E4575" w:rsidRPr="009700CB">
                <w:rPr>
                  <w:rStyle w:val="Hyperlink"/>
                  <w:lang w:val="en-US"/>
                </w:rPr>
                <w:t>UK Government</w:t>
              </w:r>
            </w:hyperlink>
          </w:p>
          <w:p w14:paraId="27BF6B4D" w14:textId="3AEB8226" w:rsidR="00FD37C8" w:rsidRPr="00F07264" w:rsidRDefault="00B442DC" w:rsidP="004C0A20">
            <w:pPr>
              <w:pStyle w:val="Bulletslist"/>
              <w:cnfStyle w:val="000000100000" w:firstRow="0" w:lastRow="0" w:firstColumn="0" w:lastColumn="0" w:oddVBand="0" w:evenVBand="0" w:oddHBand="1" w:evenHBand="0" w:firstRowFirstColumn="0" w:firstRowLastColumn="0" w:lastRowFirstColumn="0" w:lastRowLastColumn="0"/>
            </w:pPr>
            <w:r w:rsidRPr="004C0A20">
              <w:rPr>
                <w:b/>
                <w:bCs/>
              </w:rPr>
              <w:t>Doses Acquired:</w:t>
            </w:r>
            <w:r>
              <w:t xml:space="preserve"> </w:t>
            </w:r>
            <w:r w:rsidR="009F5C7B" w:rsidRPr="00334249">
              <w:rPr>
                <w:i/>
                <w:iCs/>
                <w:color w:val="auto"/>
              </w:rPr>
              <w:t>N/A</w:t>
            </w:r>
          </w:p>
          <w:p w14:paraId="73F8BD09" w14:textId="77777777" w:rsidR="004E4575" w:rsidRPr="006024D7" w:rsidRDefault="004E4575" w:rsidP="00AC313B">
            <w:pPr>
              <w:jc w:val="left"/>
              <w:cnfStyle w:val="000000100000" w:firstRow="0" w:lastRow="0" w:firstColumn="0" w:lastColumn="0" w:oddVBand="0" w:evenVBand="0" w:oddHBand="1" w:evenHBand="0" w:firstRowFirstColumn="0" w:firstRowLastColumn="0" w:lastRowFirstColumn="0" w:lastRowLastColumn="0"/>
            </w:pPr>
          </w:p>
        </w:tc>
      </w:tr>
    </w:tbl>
    <w:p w14:paraId="474CA2BC" w14:textId="77ECCD35" w:rsidR="00B442DC" w:rsidRPr="004C0A20" w:rsidRDefault="00B442DC" w:rsidP="004C0A20">
      <w:pPr>
        <w:pStyle w:val="Heading4"/>
      </w:pPr>
      <w:r w:rsidRPr="004C0A20">
        <w:rPr>
          <w:b/>
          <w:bCs w:val="0"/>
        </w:rPr>
        <w:t>Latest Member State developments affecting the medical technology industry</w:t>
      </w:r>
    </w:p>
    <w:p w14:paraId="733EC7B1" w14:textId="1E6F58E2" w:rsidR="00B442DC" w:rsidRDefault="00B442DC" w:rsidP="004C0A20">
      <w:pPr>
        <w:pStyle w:val="Heading5"/>
        <w:rPr>
          <w:b/>
          <w:bCs/>
        </w:rPr>
      </w:pPr>
      <w:r w:rsidRPr="004C0A20">
        <w:rPr>
          <w:b/>
          <w:bCs/>
        </w:rPr>
        <w:t>2021</w:t>
      </w:r>
    </w:p>
    <w:p w14:paraId="30B1896E" w14:textId="08858288" w:rsidR="00863CBE" w:rsidRDefault="00863CBE" w:rsidP="00863CBE">
      <w:pPr>
        <w:pStyle w:val="Heading6"/>
      </w:pPr>
      <w:r>
        <w:t>January</w:t>
      </w:r>
    </w:p>
    <w:p w14:paraId="25E83DA7" w14:textId="5410E626" w:rsidR="00D535B3" w:rsidRDefault="00D535B3" w:rsidP="00863CBE">
      <w:pPr>
        <w:pStyle w:val="Bulletslist"/>
      </w:pPr>
      <w:r w:rsidRPr="00D535B3">
        <w:rPr>
          <w:b/>
          <w:bCs/>
        </w:rPr>
        <w:t>13 January:</w:t>
      </w:r>
      <w:r>
        <w:t xml:space="preserve"> </w:t>
      </w:r>
      <w:r w:rsidRPr="00D535B3">
        <w:t>Large trial of new treatment begins in UK</w:t>
      </w:r>
      <w:r>
        <w:t xml:space="preserve"> – </w:t>
      </w:r>
      <w:hyperlink r:id="rId861" w:history="1">
        <w:r w:rsidRPr="00D535B3">
          <w:rPr>
            <w:rStyle w:val="Hyperlink"/>
          </w:rPr>
          <w:t>BBC</w:t>
        </w:r>
      </w:hyperlink>
      <w:r>
        <w:t xml:space="preserve"> </w:t>
      </w:r>
    </w:p>
    <w:p w14:paraId="275A2CFA" w14:textId="50DA9B11" w:rsidR="00D535B3" w:rsidRDefault="00D535B3" w:rsidP="00863CBE">
      <w:pPr>
        <w:pStyle w:val="Bulletslist"/>
      </w:pPr>
      <w:r>
        <w:rPr>
          <w:b/>
          <w:bCs/>
        </w:rPr>
        <w:t>13 January:</w:t>
      </w:r>
      <w:r>
        <w:t xml:space="preserve"> </w:t>
      </w:r>
      <w:r w:rsidRPr="00D535B3">
        <w:t>UK approves Excalibur’s Covid-19 antigen test for mass screening</w:t>
      </w:r>
      <w:r>
        <w:t xml:space="preserve"> – </w:t>
      </w:r>
      <w:hyperlink r:id="rId862" w:history="1">
        <w:r w:rsidRPr="00D535B3">
          <w:rPr>
            <w:rStyle w:val="Hyperlink"/>
          </w:rPr>
          <w:t>Medical Device Network</w:t>
        </w:r>
      </w:hyperlink>
      <w:r>
        <w:t xml:space="preserve"> </w:t>
      </w:r>
    </w:p>
    <w:p w14:paraId="58E55045" w14:textId="6B6598AB" w:rsidR="00D535B3" w:rsidRDefault="00D535B3" w:rsidP="00863CBE">
      <w:pPr>
        <w:pStyle w:val="Bulletslist"/>
      </w:pPr>
      <w:r>
        <w:rPr>
          <w:b/>
          <w:bCs/>
        </w:rPr>
        <w:t>12 January:</w:t>
      </w:r>
      <w:r>
        <w:t xml:space="preserve"> </w:t>
      </w:r>
      <w:r w:rsidRPr="00D535B3">
        <w:t>UK science advisers: publish evidence behind COVID vaccine changes</w:t>
      </w:r>
      <w:r>
        <w:t xml:space="preserve"> – </w:t>
      </w:r>
      <w:hyperlink r:id="rId863" w:history="1">
        <w:r w:rsidRPr="00D535B3">
          <w:rPr>
            <w:rStyle w:val="Hyperlink"/>
          </w:rPr>
          <w:t>nature</w:t>
        </w:r>
      </w:hyperlink>
      <w:r>
        <w:t xml:space="preserve"> </w:t>
      </w:r>
    </w:p>
    <w:p w14:paraId="339ED04F" w14:textId="7519B155" w:rsidR="00D535B3" w:rsidRPr="00D535B3" w:rsidRDefault="00D535B3" w:rsidP="00863CBE">
      <w:pPr>
        <w:pStyle w:val="Bulletslist"/>
      </w:pPr>
      <w:r>
        <w:rPr>
          <w:b/>
          <w:bCs/>
        </w:rPr>
        <w:t>12 January:</w:t>
      </w:r>
      <w:r>
        <w:t xml:space="preserve"> </w:t>
      </w:r>
      <w:r w:rsidRPr="00D535B3">
        <w:t>Covid-19: government must urgently rethink lateral flow test roll out</w:t>
      </w:r>
      <w:r>
        <w:t xml:space="preserve"> – </w:t>
      </w:r>
      <w:hyperlink r:id="rId864" w:history="1">
        <w:r w:rsidRPr="00D535B3">
          <w:rPr>
            <w:rStyle w:val="Hyperlink"/>
          </w:rPr>
          <w:t>BMJ</w:t>
        </w:r>
      </w:hyperlink>
      <w:r>
        <w:t xml:space="preserve"> </w:t>
      </w:r>
    </w:p>
    <w:p w14:paraId="5F5A25C3" w14:textId="617FACB0" w:rsidR="009078FB" w:rsidRDefault="009078FB" w:rsidP="00863CBE">
      <w:pPr>
        <w:pStyle w:val="Bulletslist"/>
      </w:pPr>
      <w:r w:rsidRPr="009078FB">
        <w:rPr>
          <w:b/>
          <w:bCs/>
        </w:rPr>
        <w:t>11 January:</w:t>
      </w:r>
      <w:r>
        <w:t xml:space="preserve"> </w:t>
      </w:r>
      <w:r w:rsidRPr="009078FB">
        <w:t>Government publishes plan for the largest vaccination programme in British history</w:t>
      </w:r>
      <w:r>
        <w:t xml:space="preserve"> – </w:t>
      </w:r>
      <w:hyperlink r:id="rId865" w:history="1">
        <w:r w:rsidRPr="009078FB">
          <w:rPr>
            <w:rStyle w:val="Hyperlink"/>
          </w:rPr>
          <w:t>GOV.UK</w:t>
        </w:r>
      </w:hyperlink>
    </w:p>
    <w:p w14:paraId="7A10C86E" w14:textId="7F2633E2" w:rsidR="00706448" w:rsidRDefault="00706448" w:rsidP="00863CBE">
      <w:pPr>
        <w:pStyle w:val="Bulletslist"/>
      </w:pPr>
      <w:r>
        <w:rPr>
          <w:b/>
          <w:bCs/>
        </w:rPr>
        <w:t>10 January:</w:t>
      </w:r>
      <w:r>
        <w:t xml:space="preserve"> </w:t>
      </w:r>
      <w:r w:rsidRPr="00706448">
        <w:t>Mass testing for asymptomatic Covid to be rolled out across England</w:t>
      </w:r>
      <w:r>
        <w:t xml:space="preserve"> – </w:t>
      </w:r>
      <w:hyperlink r:id="rId866" w:history="1">
        <w:r w:rsidRPr="00706448">
          <w:rPr>
            <w:rStyle w:val="Hyperlink"/>
          </w:rPr>
          <w:t>FT</w:t>
        </w:r>
      </w:hyperlink>
      <w:r>
        <w:t xml:space="preserve"> </w:t>
      </w:r>
    </w:p>
    <w:p w14:paraId="407CCDDD" w14:textId="103564B8" w:rsidR="00D535B3" w:rsidRDefault="00D535B3" w:rsidP="00863CBE">
      <w:pPr>
        <w:pStyle w:val="Bulletslist"/>
      </w:pPr>
      <w:r>
        <w:rPr>
          <w:b/>
          <w:bCs/>
        </w:rPr>
        <w:t>10 January:</w:t>
      </w:r>
      <w:r>
        <w:t xml:space="preserve"> </w:t>
      </w:r>
      <w:r w:rsidRPr="00D535B3">
        <w:t>Government to deploy first British-manufactured rapid lateral flow antigen tests for COVID-19</w:t>
      </w:r>
      <w:r>
        <w:t xml:space="preserve"> – G</w:t>
      </w:r>
      <w:hyperlink r:id="rId867" w:history="1">
        <w:r w:rsidRPr="00D535B3">
          <w:rPr>
            <w:rStyle w:val="Hyperlink"/>
          </w:rPr>
          <w:t>OV.UK</w:t>
        </w:r>
      </w:hyperlink>
    </w:p>
    <w:p w14:paraId="65CA98F3" w14:textId="75ACF6B1" w:rsidR="009078FB" w:rsidRDefault="009078FB" w:rsidP="00863CBE">
      <w:pPr>
        <w:pStyle w:val="Bulletslist"/>
      </w:pPr>
      <w:r>
        <w:rPr>
          <w:b/>
          <w:bCs/>
        </w:rPr>
        <w:t>10 January:</w:t>
      </w:r>
      <w:r>
        <w:t xml:space="preserve"> </w:t>
      </w:r>
      <w:r w:rsidRPr="009078FB">
        <w:t>Asymptomatic testing to be rolled out across the country starting this week</w:t>
      </w:r>
      <w:r>
        <w:t xml:space="preserve"> – </w:t>
      </w:r>
      <w:hyperlink r:id="rId868" w:history="1">
        <w:r w:rsidRPr="009078FB">
          <w:rPr>
            <w:rStyle w:val="Hyperlink"/>
          </w:rPr>
          <w:t>GOV.UK</w:t>
        </w:r>
      </w:hyperlink>
      <w:r>
        <w:t xml:space="preserve"> </w:t>
      </w:r>
    </w:p>
    <w:p w14:paraId="0780DF90" w14:textId="26421720" w:rsidR="009078FB" w:rsidRPr="009078FB" w:rsidRDefault="009078FB" w:rsidP="00863CBE">
      <w:pPr>
        <w:pStyle w:val="Bulletslist"/>
      </w:pPr>
      <w:r>
        <w:rPr>
          <w:b/>
          <w:bCs/>
        </w:rPr>
        <w:t>8 January:</w:t>
      </w:r>
      <w:r>
        <w:t xml:space="preserve"> </w:t>
      </w:r>
      <w:r w:rsidRPr="009078FB">
        <w:t>Mandatory COVID-19 testing introduced to bolster border measures</w:t>
      </w:r>
      <w:r>
        <w:t xml:space="preserve"> – </w:t>
      </w:r>
      <w:hyperlink r:id="rId869" w:history="1">
        <w:r w:rsidRPr="009078FB">
          <w:rPr>
            <w:rStyle w:val="Hyperlink"/>
          </w:rPr>
          <w:t>GOV.UK</w:t>
        </w:r>
      </w:hyperlink>
    </w:p>
    <w:p w14:paraId="04ED4F1C" w14:textId="21268F74" w:rsidR="00863CBE" w:rsidRPr="00863CBE" w:rsidRDefault="00863CBE" w:rsidP="00863CBE">
      <w:pPr>
        <w:pStyle w:val="Bulletslist"/>
      </w:pPr>
      <w:r w:rsidRPr="00863CBE">
        <w:rPr>
          <w:b/>
          <w:bCs/>
        </w:rPr>
        <w:lastRenderedPageBreak/>
        <w:t xml:space="preserve">6 January: </w:t>
      </w:r>
      <w:r>
        <w:t>G</w:t>
      </w:r>
      <w:r w:rsidRPr="00863CBE">
        <w:t xml:space="preserve">overnment to introduce mandatory </w:t>
      </w:r>
      <w:r>
        <w:t>COVID</w:t>
      </w:r>
      <w:r w:rsidRPr="00863CBE">
        <w:t xml:space="preserve"> tests for </w:t>
      </w:r>
      <w:r>
        <w:t>UK</w:t>
      </w:r>
      <w:r w:rsidRPr="00863CBE">
        <w:t>-bound travellers</w:t>
      </w:r>
      <w:r>
        <w:t xml:space="preserve"> – </w:t>
      </w:r>
      <w:hyperlink r:id="rId870" w:history="1">
        <w:r w:rsidRPr="00863CBE">
          <w:rPr>
            <w:rStyle w:val="Hyperlink"/>
          </w:rPr>
          <w:t>Independent</w:t>
        </w:r>
      </w:hyperlink>
      <w:r>
        <w:t xml:space="preserve"> </w:t>
      </w:r>
    </w:p>
    <w:p w14:paraId="522FA3AA" w14:textId="1853842D" w:rsidR="003710DB" w:rsidRPr="004C0A20" w:rsidRDefault="00B442DC" w:rsidP="001425CB">
      <w:pPr>
        <w:pStyle w:val="Heading5"/>
        <w15:collapsed/>
        <w:rPr>
          <w:b/>
          <w:bCs/>
        </w:rPr>
      </w:pPr>
      <w:bookmarkStart w:id="88" w:name="_Hlk36650672"/>
      <w:r w:rsidRPr="004C0A20">
        <w:rPr>
          <w:b/>
          <w:bCs/>
        </w:rPr>
        <w:t>2020</w:t>
      </w:r>
    </w:p>
    <w:p w14:paraId="0FD39A40" w14:textId="1E56B759" w:rsidR="001C5300" w:rsidRDefault="001C5300" w:rsidP="004C0A20">
      <w:pPr>
        <w:pStyle w:val="Heading6"/>
      </w:pPr>
      <w:r>
        <w:t>December</w:t>
      </w:r>
    </w:p>
    <w:p w14:paraId="4827816A" w14:textId="3DF50AB9" w:rsidR="00D80F67" w:rsidRPr="0071482C" w:rsidRDefault="00D80F67" w:rsidP="00AF5C94">
      <w:pPr>
        <w:pStyle w:val="Bulletslist"/>
      </w:pPr>
      <w:r w:rsidRPr="0071482C">
        <w:rPr>
          <w:b/>
          <w:bCs/>
        </w:rPr>
        <w:t>16 December:</w:t>
      </w:r>
      <w:r>
        <w:t xml:space="preserve"> </w:t>
      </w:r>
      <w:r w:rsidRPr="00D80F67">
        <w:t>Army develops spray to kill coronavirus</w:t>
      </w:r>
      <w:r>
        <w:t xml:space="preserve"> – </w:t>
      </w:r>
      <w:hyperlink r:id="rId871" w:history="1">
        <w:r w:rsidRPr="00D80F67">
          <w:rPr>
            <w:rStyle w:val="Hyperlink"/>
          </w:rPr>
          <w:t>Gov.UK</w:t>
        </w:r>
      </w:hyperlink>
    </w:p>
    <w:p w14:paraId="6272467A" w14:textId="6FB9DB85" w:rsidR="00D80F67" w:rsidRPr="0071482C" w:rsidRDefault="00D80F67" w:rsidP="00AF5C94">
      <w:pPr>
        <w:pStyle w:val="Bulletslist"/>
      </w:pPr>
      <w:r w:rsidRPr="0071482C">
        <w:rPr>
          <w:b/>
          <w:bCs/>
        </w:rPr>
        <w:t xml:space="preserve">16 December: </w:t>
      </w:r>
      <w:r w:rsidRPr="00D80F67">
        <w:t>Covid vaccine: More than 130,000 vaccinated in UK in first week</w:t>
      </w:r>
      <w:r>
        <w:t xml:space="preserve"> – </w:t>
      </w:r>
      <w:hyperlink r:id="rId872" w:history="1">
        <w:r w:rsidRPr="00D80F67">
          <w:rPr>
            <w:rStyle w:val="Hyperlink"/>
          </w:rPr>
          <w:t>BBC</w:t>
        </w:r>
      </w:hyperlink>
      <w:r>
        <w:t xml:space="preserve"> </w:t>
      </w:r>
    </w:p>
    <w:p w14:paraId="248B458A" w14:textId="3592F949" w:rsidR="009F5C7B" w:rsidRPr="00F07264" w:rsidRDefault="009F5C7B" w:rsidP="00AF5C94">
      <w:pPr>
        <w:pStyle w:val="Bulletslist"/>
      </w:pPr>
      <w:r w:rsidRPr="00F07264">
        <w:rPr>
          <w:b/>
          <w:bCs/>
        </w:rPr>
        <w:t>8 December:</w:t>
      </w:r>
      <w:r>
        <w:t xml:space="preserve"> </w:t>
      </w:r>
      <w:r w:rsidRPr="009F5C7B">
        <w:t>How will we keep the Covid vaccine at a cold enough temperature?</w:t>
      </w:r>
      <w:r>
        <w:t xml:space="preserve"> – </w:t>
      </w:r>
      <w:hyperlink r:id="rId873" w:history="1">
        <w:r w:rsidRPr="009F5C7B">
          <w:rPr>
            <w:rStyle w:val="Hyperlink"/>
          </w:rPr>
          <w:t>BBC</w:t>
        </w:r>
      </w:hyperlink>
      <w:r>
        <w:t xml:space="preserve"> </w:t>
      </w:r>
    </w:p>
    <w:p w14:paraId="7FC482C8" w14:textId="5DB930A0" w:rsidR="001C5300" w:rsidRPr="001C5300" w:rsidRDefault="001C5300" w:rsidP="00AF5C94">
      <w:pPr>
        <w:pStyle w:val="Bulletslist"/>
      </w:pPr>
      <w:r w:rsidRPr="00AF5C94">
        <w:rPr>
          <w:b/>
          <w:bCs/>
        </w:rPr>
        <w:t>2 December</w:t>
      </w:r>
      <w:r>
        <w:t xml:space="preserve">: </w:t>
      </w:r>
      <w:r w:rsidRPr="001C5300">
        <w:t>Pfizer/BioNTech vaccine judged safe for use in UK from next week</w:t>
      </w:r>
      <w:r>
        <w:t xml:space="preserve"> – </w:t>
      </w:r>
      <w:hyperlink r:id="rId874" w:history="1">
        <w:r w:rsidRPr="001C5300">
          <w:rPr>
            <w:rStyle w:val="Hyperlink"/>
          </w:rPr>
          <w:t>BBC</w:t>
        </w:r>
      </w:hyperlink>
      <w:r>
        <w:t xml:space="preserve"> </w:t>
      </w:r>
    </w:p>
    <w:p w14:paraId="4930EC01" w14:textId="0A58E847" w:rsidR="003710DB" w:rsidRPr="003710DB" w:rsidRDefault="003710DB" w:rsidP="004C0A20">
      <w:pPr>
        <w:pStyle w:val="Heading6"/>
      </w:pPr>
      <w:r>
        <w:t>November</w:t>
      </w:r>
    </w:p>
    <w:bookmarkEnd w:id="88"/>
    <w:p w14:paraId="4677D3E2" w14:textId="62707EF9" w:rsidR="00041269" w:rsidRPr="00DA454A" w:rsidRDefault="00041269" w:rsidP="007333D7">
      <w:pPr>
        <w:pStyle w:val="Bulletslist"/>
        <w:rPr>
          <w:rFonts w:asciiTheme="majorHAnsi" w:hAnsiTheme="majorHAnsi" w:cstheme="majorHAnsi"/>
          <w:sz w:val="22"/>
          <w:szCs w:val="22"/>
        </w:rPr>
      </w:pPr>
      <w:r w:rsidRPr="00DA454A">
        <w:rPr>
          <w:rFonts w:asciiTheme="majorHAnsi" w:hAnsiTheme="majorHAnsi" w:cstheme="majorHAnsi"/>
          <w:b/>
          <w:bCs/>
          <w:sz w:val="22"/>
          <w:szCs w:val="22"/>
        </w:rPr>
        <w:t>23 November</w:t>
      </w:r>
      <w:r>
        <w:rPr>
          <w:rFonts w:asciiTheme="majorHAnsi" w:hAnsiTheme="majorHAnsi" w:cstheme="majorHAnsi"/>
          <w:sz w:val="22"/>
          <w:szCs w:val="22"/>
        </w:rPr>
        <w:t xml:space="preserve">: </w:t>
      </w:r>
      <w:r w:rsidRPr="00041269">
        <w:rPr>
          <w:rFonts w:asciiTheme="majorHAnsi" w:hAnsiTheme="majorHAnsi" w:cstheme="majorHAnsi"/>
          <w:sz w:val="22"/>
          <w:szCs w:val="22"/>
        </w:rPr>
        <w:t>England arrivals to be able to cut quarantine with private test</w:t>
      </w:r>
      <w:r>
        <w:rPr>
          <w:rFonts w:asciiTheme="majorHAnsi" w:hAnsiTheme="majorHAnsi" w:cstheme="majorHAnsi"/>
          <w:sz w:val="22"/>
          <w:szCs w:val="22"/>
        </w:rPr>
        <w:t xml:space="preserve"> – </w:t>
      </w:r>
      <w:hyperlink r:id="rId875" w:history="1">
        <w:r w:rsidRPr="00041269">
          <w:rPr>
            <w:rStyle w:val="Hyperlink"/>
            <w:rFonts w:asciiTheme="majorHAnsi" w:hAnsiTheme="majorHAnsi" w:cstheme="majorHAnsi"/>
            <w:sz w:val="22"/>
            <w:szCs w:val="22"/>
          </w:rPr>
          <w:t>BBC</w:t>
        </w:r>
      </w:hyperlink>
      <w:r>
        <w:rPr>
          <w:rFonts w:asciiTheme="majorHAnsi" w:hAnsiTheme="majorHAnsi" w:cstheme="majorHAnsi"/>
          <w:sz w:val="22"/>
          <w:szCs w:val="22"/>
        </w:rPr>
        <w:t xml:space="preserve"> </w:t>
      </w:r>
    </w:p>
    <w:p w14:paraId="13B314AB" w14:textId="71257EA1" w:rsidR="001A0FE0" w:rsidRPr="00C55FCE" w:rsidRDefault="00F4363B" w:rsidP="007333D7">
      <w:pPr>
        <w:pStyle w:val="Bulletslist"/>
        <w:rPr>
          <w:rFonts w:asciiTheme="majorHAnsi" w:hAnsiTheme="majorHAnsi" w:cstheme="majorHAnsi"/>
          <w:sz w:val="22"/>
          <w:szCs w:val="22"/>
        </w:rPr>
      </w:pPr>
      <w:r w:rsidRPr="00C55FCE">
        <w:rPr>
          <w:rFonts w:asciiTheme="majorHAnsi" w:hAnsiTheme="majorHAnsi" w:cstheme="majorHAnsi"/>
          <w:b/>
          <w:bCs/>
          <w:sz w:val="22"/>
          <w:szCs w:val="22"/>
        </w:rPr>
        <w:t>16 November</w:t>
      </w:r>
      <w:r>
        <w:rPr>
          <w:rFonts w:asciiTheme="majorHAnsi" w:hAnsiTheme="majorHAnsi" w:cstheme="majorHAnsi"/>
          <w:sz w:val="22"/>
          <w:szCs w:val="22"/>
        </w:rPr>
        <w:t xml:space="preserve">: Northern Ireland is short of 200,000 flu vaccines - </w:t>
      </w:r>
      <w:hyperlink r:id="rId876" w:history="1">
        <w:r w:rsidRPr="00F4363B">
          <w:rPr>
            <w:rStyle w:val="Hyperlink"/>
            <w:rFonts w:asciiTheme="majorHAnsi" w:hAnsiTheme="majorHAnsi" w:cstheme="majorHAnsi"/>
            <w:sz w:val="22"/>
            <w:szCs w:val="22"/>
          </w:rPr>
          <w:t>BBC</w:t>
        </w:r>
      </w:hyperlink>
    </w:p>
    <w:p w14:paraId="556F72C2" w14:textId="5273F60C" w:rsidR="008C1A23" w:rsidRPr="00C55FCE" w:rsidRDefault="008C1A23" w:rsidP="007333D7">
      <w:pPr>
        <w:pStyle w:val="Bulletslist"/>
        <w:rPr>
          <w:rFonts w:asciiTheme="majorHAnsi" w:hAnsiTheme="majorHAnsi" w:cstheme="majorHAnsi"/>
          <w:sz w:val="22"/>
          <w:szCs w:val="22"/>
        </w:rPr>
      </w:pPr>
      <w:r w:rsidRPr="00C55FCE">
        <w:rPr>
          <w:rFonts w:asciiTheme="majorHAnsi" w:hAnsiTheme="majorHAnsi" w:cstheme="majorHAnsi"/>
          <w:b/>
          <w:bCs/>
          <w:sz w:val="22"/>
          <w:szCs w:val="22"/>
        </w:rPr>
        <w:t>10 November</w:t>
      </w:r>
      <w:r>
        <w:rPr>
          <w:rFonts w:asciiTheme="majorHAnsi" w:hAnsiTheme="majorHAnsi" w:cstheme="majorHAnsi"/>
          <w:sz w:val="22"/>
          <w:szCs w:val="22"/>
        </w:rPr>
        <w:t xml:space="preserve">: Mass testing in 67 local areas in England - </w:t>
      </w:r>
      <w:hyperlink r:id="rId877" w:history="1">
        <w:r w:rsidRPr="008C1A23">
          <w:rPr>
            <w:rStyle w:val="Hyperlink"/>
            <w:rFonts w:asciiTheme="majorHAnsi" w:hAnsiTheme="majorHAnsi" w:cstheme="majorHAnsi"/>
            <w:sz w:val="22"/>
            <w:szCs w:val="22"/>
          </w:rPr>
          <w:t>BBC</w:t>
        </w:r>
      </w:hyperlink>
    </w:p>
    <w:p w14:paraId="2B28D84D" w14:textId="7262DAC3" w:rsidR="0054206C" w:rsidRPr="00241CD3" w:rsidRDefault="0054206C" w:rsidP="007333D7">
      <w:pPr>
        <w:pStyle w:val="Bulletslist"/>
        <w:rPr>
          <w:rFonts w:asciiTheme="majorHAnsi" w:hAnsiTheme="majorHAnsi" w:cstheme="majorHAnsi"/>
          <w:sz w:val="22"/>
          <w:szCs w:val="22"/>
        </w:rPr>
      </w:pPr>
      <w:r w:rsidRPr="00241CD3">
        <w:rPr>
          <w:rFonts w:asciiTheme="majorHAnsi" w:hAnsiTheme="majorHAnsi" w:cstheme="majorHAnsi"/>
          <w:b/>
          <w:bCs/>
          <w:sz w:val="22"/>
          <w:szCs w:val="22"/>
        </w:rPr>
        <w:t>3 November</w:t>
      </w:r>
      <w:r>
        <w:rPr>
          <w:rFonts w:asciiTheme="majorHAnsi" w:hAnsiTheme="majorHAnsi" w:cstheme="majorHAnsi"/>
          <w:sz w:val="22"/>
          <w:szCs w:val="22"/>
        </w:rPr>
        <w:t xml:space="preserve">: City-wide corona testing to be piloted in Liverpool - </w:t>
      </w:r>
      <w:hyperlink r:id="rId878" w:history="1">
        <w:r w:rsidRPr="0054206C">
          <w:rPr>
            <w:rStyle w:val="Hyperlink"/>
            <w:rFonts w:asciiTheme="majorHAnsi" w:hAnsiTheme="majorHAnsi" w:cstheme="majorHAnsi"/>
            <w:sz w:val="22"/>
            <w:szCs w:val="22"/>
          </w:rPr>
          <w:t>BBC</w:t>
        </w:r>
      </w:hyperlink>
    </w:p>
    <w:p w14:paraId="69E8B2B6" w14:textId="0F445A30" w:rsidR="006A4D64" w:rsidRPr="00241CD3" w:rsidRDefault="006A4D64" w:rsidP="007333D7">
      <w:pPr>
        <w:pStyle w:val="Bulletslist"/>
        <w:rPr>
          <w:rFonts w:asciiTheme="majorHAnsi" w:hAnsiTheme="majorHAnsi" w:cstheme="majorHAnsi"/>
          <w:sz w:val="22"/>
          <w:szCs w:val="22"/>
        </w:rPr>
      </w:pPr>
      <w:r w:rsidRPr="00241CD3">
        <w:rPr>
          <w:rFonts w:asciiTheme="majorHAnsi" w:hAnsiTheme="majorHAnsi" w:cstheme="majorHAnsi"/>
          <w:b/>
          <w:bCs/>
          <w:sz w:val="22"/>
          <w:szCs w:val="22"/>
        </w:rPr>
        <w:t>3 November</w:t>
      </w:r>
      <w:r>
        <w:rPr>
          <w:rFonts w:asciiTheme="majorHAnsi" w:hAnsiTheme="majorHAnsi" w:cstheme="majorHAnsi"/>
          <w:sz w:val="22"/>
          <w:szCs w:val="22"/>
        </w:rPr>
        <w:t xml:space="preserve">: English hospitals cancel non-urgent surgeries due to COVID-19 – </w:t>
      </w:r>
      <w:hyperlink r:id="rId879" w:history="1">
        <w:r w:rsidRPr="006A4D64">
          <w:rPr>
            <w:rStyle w:val="Hyperlink"/>
            <w:rFonts w:asciiTheme="majorHAnsi" w:hAnsiTheme="majorHAnsi" w:cstheme="majorHAnsi"/>
            <w:sz w:val="22"/>
            <w:szCs w:val="22"/>
          </w:rPr>
          <w:t>Irish Times</w:t>
        </w:r>
      </w:hyperlink>
    </w:p>
    <w:p w14:paraId="2578823D" w14:textId="7760DFFB" w:rsidR="00694C85" w:rsidRPr="00C55FCE" w:rsidRDefault="00694C85" w:rsidP="007333D7">
      <w:pPr>
        <w:pStyle w:val="Bulletslist"/>
        <w:rPr>
          <w:rStyle w:val="Hyperlink"/>
          <w:rFonts w:asciiTheme="majorHAnsi" w:hAnsiTheme="majorHAnsi" w:cstheme="majorHAnsi"/>
          <w:color w:val="333333"/>
          <w:sz w:val="22"/>
          <w:szCs w:val="22"/>
          <w:u w:val="none"/>
        </w:rPr>
      </w:pPr>
      <w:r w:rsidRPr="00241CD3">
        <w:rPr>
          <w:rFonts w:asciiTheme="majorHAnsi" w:hAnsiTheme="majorHAnsi" w:cstheme="majorHAnsi"/>
          <w:b/>
          <w:bCs/>
          <w:sz w:val="22"/>
          <w:szCs w:val="22"/>
        </w:rPr>
        <w:t>2 November</w:t>
      </w:r>
      <w:r>
        <w:rPr>
          <w:rFonts w:asciiTheme="majorHAnsi" w:hAnsiTheme="majorHAnsi" w:cstheme="majorHAnsi"/>
          <w:sz w:val="22"/>
          <w:szCs w:val="22"/>
        </w:rPr>
        <w:t xml:space="preserve">: Flu vaccine put on export restriction list - </w:t>
      </w:r>
      <w:hyperlink r:id="rId880" w:history="1">
        <w:r w:rsidR="00F0719E" w:rsidRPr="00F0719E">
          <w:rPr>
            <w:rStyle w:val="Hyperlink"/>
            <w:rFonts w:asciiTheme="majorHAnsi" w:hAnsiTheme="majorHAnsi" w:cstheme="majorHAnsi"/>
            <w:sz w:val="22"/>
            <w:szCs w:val="22"/>
          </w:rPr>
          <w:t>GOV</w:t>
        </w:r>
      </w:hyperlink>
    </w:p>
    <w:p w14:paraId="5A7DA0D6" w14:textId="54AFB038" w:rsidR="003710DB" w:rsidRPr="00241CD3" w:rsidRDefault="003710DB" w:rsidP="004C0A20">
      <w:pPr>
        <w:pStyle w:val="Heading6"/>
      </w:pPr>
      <w:r>
        <w:t>October</w:t>
      </w:r>
    </w:p>
    <w:p w14:paraId="428463BF" w14:textId="50389352" w:rsidR="00651B0F" w:rsidRPr="00241CD3" w:rsidRDefault="00651B0F" w:rsidP="007333D7">
      <w:pPr>
        <w:pStyle w:val="Bulletslist"/>
        <w:rPr>
          <w:rFonts w:asciiTheme="majorHAnsi" w:hAnsiTheme="majorHAnsi" w:cstheme="majorHAnsi"/>
          <w:sz w:val="22"/>
          <w:szCs w:val="22"/>
        </w:rPr>
      </w:pPr>
      <w:r w:rsidRPr="00241CD3">
        <w:rPr>
          <w:rFonts w:asciiTheme="majorHAnsi" w:hAnsiTheme="majorHAnsi" w:cstheme="majorHAnsi"/>
          <w:b/>
          <w:bCs/>
          <w:sz w:val="22"/>
          <w:szCs w:val="22"/>
        </w:rPr>
        <w:t>29 October</w:t>
      </w:r>
      <w:r>
        <w:rPr>
          <w:rFonts w:asciiTheme="majorHAnsi" w:hAnsiTheme="majorHAnsi" w:cstheme="majorHAnsi"/>
          <w:sz w:val="22"/>
          <w:szCs w:val="22"/>
        </w:rPr>
        <w:t xml:space="preserve">: Scottish government presents different alert level system - </w:t>
      </w:r>
      <w:hyperlink r:id="rId881" w:history="1">
        <w:r w:rsidRPr="00651B0F">
          <w:rPr>
            <w:rStyle w:val="Hyperlink"/>
            <w:rFonts w:asciiTheme="majorHAnsi" w:hAnsiTheme="majorHAnsi" w:cstheme="majorHAnsi"/>
            <w:sz w:val="22"/>
            <w:szCs w:val="22"/>
          </w:rPr>
          <w:t>BBC</w:t>
        </w:r>
      </w:hyperlink>
    </w:p>
    <w:p w14:paraId="03A24AAA" w14:textId="73083A78" w:rsidR="00CE15D5" w:rsidRPr="00C55FCE" w:rsidRDefault="00CE15D5" w:rsidP="007333D7">
      <w:pPr>
        <w:pStyle w:val="Bulletslist"/>
        <w:rPr>
          <w:rStyle w:val="Hyperlink"/>
          <w:rFonts w:asciiTheme="majorHAnsi" w:hAnsiTheme="majorHAnsi" w:cstheme="majorHAnsi"/>
          <w:color w:val="333333"/>
          <w:sz w:val="22"/>
          <w:szCs w:val="22"/>
          <w:u w:val="none"/>
        </w:rPr>
      </w:pPr>
      <w:r w:rsidRPr="00201CA5">
        <w:rPr>
          <w:rFonts w:asciiTheme="majorHAnsi" w:hAnsiTheme="majorHAnsi" w:cstheme="majorHAnsi"/>
          <w:b/>
          <w:bCs/>
          <w:sz w:val="22"/>
          <w:szCs w:val="22"/>
        </w:rPr>
        <w:t>7 October</w:t>
      </w:r>
      <w:r>
        <w:rPr>
          <w:rFonts w:asciiTheme="majorHAnsi" w:hAnsiTheme="majorHAnsi" w:cstheme="majorHAnsi"/>
          <w:sz w:val="22"/>
          <w:szCs w:val="22"/>
        </w:rPr>
        <w:t xml:space="preserve">: Taskforce to look at virus testing for UK arrivals - </w:t>
      </w:r>
      <w:hyperlink r:id="rId882" w:history="1">
        <w:r w:rsidRPr="00CE15D5">
          <w:rPr>
            <w:rStyle w:val="Hyperlink"/>
            <w:rFonts w:asciiTheme="majorHAnsi" w:hAnsiTheme="majorHAnsi" w:cstheme="majorHAnsi"/>
            <w:sz w:val="22"/>
            <w:szCs w:val="22"/>
          </w:rPr>
          <w:t>BBC</w:t>
        </w:r>
      </w:hyperlink>
    </w:p>
    <w:p w14:paraId="1DB7FD8A" w14:textId="215BA9B8" w:rsidR="003710DB" w:rsidRPr="00201CA5" w:rsidRDefault="003710DB" w:rsidP="004C0A20">
      <w:pPr>
        <w:pStyle w:val="Heading6"/>
      </w:pPr>
      <w:r>
        <w:t>September</w:t>
      </w:r>
    </w:p>
    <w:p w14:paraId="637DEE71" w14:textId="4F4E2305" w:rsidR="001F1D72" w:rsidRPr="001F1D72" w:rsidRDefault="001F1D72" w:rsidP="007333D7">
      <w:pPr>
        <w:pStyle w:val="Bulletslist"/>
        <w:rPr>
          <w:rFonts w:asciiTheme="majorHAnsi" w:hAnsiTheme="majorHAnsi" w:cstheme="majorHAnsi"/>
          <w:sz w:val="22"/>
          <w:szCs w:val="22"/>
        </w:rPr>
      </w:pPr>
      <w:r w:rsidRPr="001F1D72">
        <w:rPr>
          <w:rFonts w:asciiTheme="majorHAnsi" w:hAnsiTheme="majorHAnsi" w:cstheme="majorHAnsi"/>
          <w:b/>
          <w:bCs/>
          <w:sz w:val="22"/>
          <w:szCs w:val="22"/>
        </w:rPr>
        <w:t>15 September</w:t>
      </w:r>
      <w:r>
        <w:rPr>
          <w:rFonts w:asciiTheme="majorHAnsi" w:hAnsiTheme="majorHAnsi" w:cstheme="majorHAnsi"/>
          <w:sz w:val="22"/>
          <w:szCs w:val="22"/>
        </w:rPr>
        <w:t xml:space="preserve">: NHS service recovery and winter preparation at risk from current testing shortages – </w:t>
      </w:r>
      <w:hyperlink r:id="rId883" w:history="1">
        <w:r w:rsidRPr="001F1D72">
          <w:rPr>
            <w:rStyle w:val="Hyperlink"/>
            <w:rFonts w:asciiTheme="majorHAnsi" w:hAnsiTheme="majorHAnsi" w:cstheme="majorHAnsi"/>
            <w:sz w:val="22"/>
            <w:szCs w:val="22"/>
          </w:rPr>
          <w:t>NHS Providers</w:t>
        </w:r>
      </w:hyperlink>
    </w:p>
    <w:p w14:paraId="03D35938" w14:textId="688F7B66" w:rsidR="007333D7" w:rsidRPr="0089539B" w:rsidRDefault="007333D7" w:rsidP="007333D7">
      <w:pPr>
        <w:pStyle w:val="Bulletslist"/>
        <w:rPr>
          <w:rFonts w:asciiTheme="majorHAnsi" w:hAnsiTheme="majorHAnsi" w:cstheme="majorHAnsi"/>
          <w:sz w:val="22"/>
          <w:szCs w:val="22"/>
        </w:rPr>
      </w:pPr>
      <w:r w:rsidRPr="0089539B">
        <w:rPr>
          <w:rFonts w:asciiTheme="majorHAnsi" w:hAnsiTheme="majorHAnsi" w:cstheme="majorHAnsi"/>
          <w:b/>
          <w:bCs/>
          <w:sz w:val="22"/>
          <w:szCs w:val="22"/>
        </w:rPr>
        <w:t>9 September</w:t>
      </w:r>
      <w:r>
        <w:rPr>
          <w:rFonts w:asciiTheme="majorHAnsi" w:hAnsiTheme="majorHAnsi" w:cstheme="majorHAnsi"/>
          <w:sz w:val="22"/>
          <w:szCs w:val="22"/>
        </w:rPr>
        <w:t xml:space="preserve">: Government plans to spend 100bn on national testing strategy - </w:t>
      </w:r>
      <w:hyperlink r:id="rId884" w:history="1">
        <w:r w:rsidRPr="007333D7">
          <w:rPr>
            <w:rStyle w:val="Hyperlink"/>
            <w:rFonts w:asciiTheme="majorHAnsi" w:hAnsiTheme="majorHAnsi" w:cstheme="majorHAnsi"/>
            <w:sz w:val="22"/>
            <w:szCs w:val="22"/>
          </w:rPr>
          <w:t>BMJ</w:t>
        </w:r>
      </w:hyperlink>
    </w:p>
    <w:p w14:paraId="596AE928" w14:textId="59A40151" w:rsidR="00121329" w:rsidRPr="007333D7" w:rsidRDefault="00121329" w:rsidP="007333D7">
      <w:pPr>
        <w:pStyle w:val="Bulletslist"/>
        <w:rPr>
          <w:rFonts w:asciiTheme="majorHAnsi" w:hAnsiTheme="majorHAnsi" w:cstheme="majorHAnsi"/>
          <w:sz w:val="22"/>
          <w:szCs w:val="22"/>
        </w:rPr>
      </w:pPr>
      <w:r w:rsidRPr="007333D7">
        <w:rPr>
          <w:rFonts w:asciiTheme="majorHAnsi" w:hAnsiTheme="majorHAnsi" w:cstheme="majorHAnsi"/>
          <w:b/>
          <w:bCs/>
          <w:sz w:val="22"/>
          <w:szCs w:val="22"/>
        </w:rPr>
        <w:t>9 September</w:t>
      </w:r>
      <w:r w:rsidRPr="007333D7">
        <w:rPr>
          <w:rFonts w:asciiTheme="majorHAnsi" w:hAnsiTheme="majorHAnsi" w:cstheme="majorHAnsi"/>
          <w:sz w:val="22"/>
          <w:szCs w:val="22"/>
        </w:rPr>
        <w:t xml:space="preserve">: Health Secretary accuses people of seeking tests without any Covid-19 symptoms - </w:t>
      </w:r>
      <w:hyperlink r:id="rId885" w:history="1">
        <w:r w:rsidRPr="007333D7">
          <w:rPr>
            <w:rStyle w:val="Hyperlink"/>
            <w:rFonts w:asciiTheme="majorHAnsi" w:hAnsiTheme="majorHAnsi" w:cstheme="majorHAnsi"/>
            <w:sz w:val="22"/>
            <w:szCs w:val="22"/>
          </w:rPr>
          <w:t>BBC</w:t>
        </w:r>
      </w:hyperlink>
    </w:p>
    <w:p w14:paraId="2350964A" w14:textId="5B9E0D23" w:rsidR="00121329" w:rsidRPr="007333D7" w:rsidRDefault="00121329" w:rsidP="00917AAB">
      <w:pPr>
        <w:pStyle w:val="Bulletslist"/>
        <w:rPr>
          <w:rFonts w:asciiTheme="majorHAnsi" w:hAnsiTheme="majorHAnsi" w:cstheme="majorHAnsi"/>
          <w:sz w:val="22"/>
          <w:szCs w:val="22"/>
          <w:lang w:val="nl-NL"/>
        </w:rPr>
      </w:pPr>
      <w:r w:rsidRPr="007333D7">
        <w:rPr>
          <w:rFonts w:asciiTheme="majorHAnsi" w:hAnsiTheme="majorHAnsi" w:cstheme="majorHAnsi"/>
          <w:b/>
          <w:bCs/>
          <w:sz w:val="22"/>
          <w:szCs w:val="22"/>
          <w:lang w:val="nl-NL"/>
        </w:rPr>
        <w:t>9 September</w:t>
      </w:r>
      <w:r w:rsidRPr="007333D7">
        <w:rPr>
          <w:rFonts w:asciiTheme="majorHAnsi" w:hAnsiTheme="majorHAnsi" w:cstheme="majorHAnsi"/>
          <w:sz w:val="22"/>
          <w:szCs w:val="22"/>
          <w:lang w:val="nl-NL"/>
        </w:rPr>
        <w:t>: UK PM grilled o</w:t>
      </w:r>
      <w:r>
        <w:rPr>
          <w:rFonts w:asciiTheme="majorHAnsi" w:hAnsiTheme="majorHAnsi" w:cstheme="majorHAnsi"/>
          <w:sz w:val="22"/>
          <w:szCs w:val="22"/>
          <w:lang w:val="nl-NL"/>
        </w:rPr>
        <w:t xml:space="preserve">ver testing situation - </w:t>
      </w:r>
      <w:hyperlink r:id="rId886" w:history="1">
        <w:r w:rsidRPr="00121329">
          <w:rPr>
            <w:rStyle w:val="Hyperlink"/>
            <w:rFonts w:asciiTheme="majorHAnsi" w:hAnsiTheme="majorHAnsi" w:cstheme="majorHAnsi"/>
            <w:sz w:val="22"/>
            <w:szCs w:val="22"/>
            <w:lang w:val="nl-NL"/>
          </w:rPr>
          <w:t>BBC</w:t>
        </w:r>
      </w:hyperlink>
    </w:p>
    <w:p w14:paraId="29E22CAA" w14:textId="004BA7FE" w:rsidR="00FC33D0" w:rsidRPr="007333D7" w:rsidRDefault="00FC33D0" w:rsidP="00917AAB">
      <w:pPr>
        <w:pStyle w:val="Bulletslist"/>
        <w:rPr>
          <w:rFonts w:asciiTheme="majorHAnsi" w:hAnsiTheme="majorHAnsi" w:cstheme="majorHAnsi"/>
          <w:sz w:val="22"/>
          <w:szCs w:val="22"/>
        </w:rPr>
      </w:pPr>
      <w:r w:rsidRPr="007333D7">
        <w:rPr>
          <w:rFonts w:asciiTheme="majorHAnsi" w:hAnsiTheme="majorHAnsi" w:cstheme="majorHAnsi"/>
          <w:b/>
          <w:bCs/>
          <w:sz w:val="22"/>
          <w:szCs w:val="22"/>
        </w:rPr>
        <w:t>8 September</w:t>
      </w:r>
      <w:r>
        <w:rPr>
          <w:rFonts w:asciiTheme="majorHAnsi" w:hAnsiTheme="majorHAnsi" w:cstheme="majorHAnsi"/>
          <w:sz w:val="22"/>
          <w:szCs w:val="22"/>
        </w:rPr>
        <w:t xml:space="preserve">: Problems occur with UK test booking system - </w:t>
      </w:r>
      <w:hyperlink r:id="rId887" w:history="1">
        <w:r w:rsidRPr="00FC33D0">
          <w:rPr>
            <w:rStyle w:val="Hyperlink"/>
            <w:rFonts w:asciiTheme="majorHAnsi" w:hAnsiTheme="majorHAnsi" w:cstheme="majorHAnsi"/>
            <w:sz w:val="22"/>
            <w:szCs w:val="22"/>
          </w:rPr>
          <w:t>BBC</w:t>
        </w:r>
      </w:hyperlink>
    </w:p>
    <w:p w14:paraId="409DD2CB" w14:textId="02A25D4E" w:rsidR="00483229" w:rsidRPr="007333D7" w:rsidRDefault="00483229" w:rsidP="00917AAB">
      <w:pPr>
        <w:pStyle w:val="Bulletslist"/>
        <w:rPr>
          <w:rFonts w:asciiTheme="majorHAnsi" w:hAnsiTheme="majorHAnsi" w:cstheme="majorHAnsi"/>
          <w:sz w:val="22"/>
          <w:szCs w:val="22"/>
        </w:rPr>
      </w:pPr>
      <w:r w:rsidRPr="007333D7">
        <w:rPr>
          <w:rFonts w:asciiTheme="majorHAnsi" w:hAnsiTheme="majorHAnsi" w:cstheme="majorHAnsi"/>
          <w:b/>
          <w:bCs/>
          <w:sz w:val="22"/>
          <w:szCs w:val="22"/>
        </w:rPr>
        <w:t>7 September</w:t>
      </w:r>
      <w:r>
        <w:rPr>
          <w:rFonts w:asciiTheme="majorHAnsi" w:hAnsiTheme="majorHAnsi" w:cstheme="majorHAnsi"/>
          <w:sz w:val="22"/>
          <w:szCs w:val="22"/>
        </w:rPr>
        <w:t xml:space="preserve">: Oxford University highlights extreme sensitivity of widely used PCR test in study - </w:t>
      </w:r>
      <w:hyperlink r:id="rId888" w:history="1">
        <w:r w:rsidRPr="00483229">
          <w:rPr>
            <w:rStyle w:val="Hyperlink"/>
            <w:rFonts w:asciiTheme="majorHAnsi" w:hAnsiTheme="majorHAnsi" w:cstheme="majorHAnsi"/>
            <w:sz w:val="22"/>
            <w:szCs w:val="22"/>
          </w:rPr>
          <w:t>BBC</w:t>
        </w:r>
      </w:hyperlink>
    </w:p>
    <w:p w14:paraId="6DC6C09C" w14:textId="56D4E68F" w:rsidR="00483229" w:rsidRPr="007333D7" w:rsidRDefault="00483229" w:rsidP="00917AAB">
      <w:pPr>
        <w:pStyle w:val="Bulletslist"/>
        <w:rPr>
          <w:rFonts w:asciiTheme="majorHAnsi" w:hAnsiTheme="majorHAnsi" w:cstheme="majorHAnsi"/>
          <w:sz w:val="22"/>
          <w:szCs w:val="22"/>
        </w:rPr>
      </w:pPr>
      <w:r w:rsidRPr="007333D7">
        <w:rPr>
          <w:rFonts w:asciiTheme="majorHAnsi" w:hAnsiTheme="majorHAnsi" w:cstheme="majorHAnsi"/>
          <w:b/>
          <w:bCs/>
          <w:sz w:val="22"/>
          <w:szCs w:val="22"/>
        </w:rPr>
        <w:t>6 September</w:t>
      </w:r>
      <w:r>
        <w:rPr>
          <w:rFonts w:asciiTheme="majorHAnsi" w:hAnsiTheme="majorHAnsi" w:cstheme="majorHAnsi"/>
          <w:sz w:val="22"/>
          <w:szCs w:val="22"/>
        </w:rPr>
        <w:t xml:space="preserve">: Home antibody test back on market in UK - </w:t>
      </w:r>
      <w:hyperlink r:id="rId889" w:history="1">
        <w:r w:rsidRPr="00483229">
          <w:rPr>
            <w:rStyle w:val="Hyperlink"/>
            <w:rFonts w:asciiTheme="majorHAnsi" w:hAnsiTheme="majorHAnsi" w:cstheme="majorHAnsi"/>
            <w:sz w:val="22"/>
            <w:szCs w:val="22"/>
          </w:rPr>
          <w:t>FT</w:t>
        </w:r>
      </w:hyperlink>
    </w:p>
    <w:p w14:paraId="11043A06" w14:textId="23111CE0" w:rsidR="00121329" w:rsidRPr="007333D7" w:rsidRDefault="00121329" w:rsidP="00917AAB">
      <w:pPr>
        <w:pStyle w:val="Bulletslist"/>
        <w:rPr>
          <w:rFonts w:asciiTheme="majorHAnsi" w:hAnsiTheme="majorHAnsi" w:cstheme="majorHAnsi"/>
          <w:sz w:val="22"/>
          <w:szCs w:val="22"/>
        </w:rPr>
      </w:pPr>
      <w:r w:rsidRPr="007333D7">
        <w:rPr>
          <w:rFonts w:asciiTheme="majorHAnsi" w:hAnsiTheme="majorHAnsi" w:cstheme="majorHAnsi"/>
          <w:b/>
          <w:bCs/>
          <w:sz w:val="22"/>
          <w:szCs w:val="22"/>
        </w:rPr>
        <w:t>3 September</w:t>
      </w:r>
      <w:r>
        <w:rPr>
          <w:rFonts w:asciiTheme="majorHAnsi" w:hAnsiTheme="majorHAnsi" w:cstheme="majorHAnsi"/>
          <w:sz w:val="22"/>
          <w:szCs w:val="22"/>
        </w:rPr>
        <w:t xml:space="preserve">: Testing capacity maximum has been reached, waiting times increase - </w:t>
      </w:r>
      <w:hyperlink r:id="rId890" w:history="1">
        <w:r w:rsidRPr="00121329">
          <w:rPr>
            <w:rStyle w:val="Hyperlink"/>
            <w:rFonts w:asciiTheme="majorHAnsi" w:hAnsiTheme="majorHAnsi" w:cstheme="majorHAnsi"/>
            <w:sz w:val="22"/>
            <w:szCs w:val="22"/>
          </w:rPr>
          <w:t>BBC</w:t>
        </w:r>
      </w:hyperlink>
    </w:p>
    <w:p w14:paraId="4DF468AF" w14:textId="548ABE20" w:rsidR="002D3095" w:rsidRPr="00C55FCE" w:rsidRDefault="002D3095" w:rsidP="00917AAB">
      <w:pPr>
        <w:pStyle w:val="Bulletslist"/>
        <w:rPr>
          <w:rStyle w:val="Hyperlink"/>
          <w:rFonts w:asciiTheme="majorHAnsi" w:hAnsiTheme="majorHAnsi" w:cstheme="majorHAnsi"/>
          <w:color w:val="333333"/>
          <w:sz w:val="22"/>
          <w:szCs w:val="22"/>
          <w:u w:val="none"/>
        </w:rPr>
      </w:pPr>
      <w:r w:rsidRPr="007333D7">
        <w:rPr>
          <w:rFonts w:asciiTheme="majorHAnsi" w:hAnsiTheme="majorHAnsi" w:cstheme="majorHAnsi"/>
          <w:b/>
          <w:bCs/>
          <w:sz w:val="22"/>
          <w:szCs w:val="22"/>
        </w:rPr>
        <w:t>3 September</w:t>
      </w:r>
      <w:r>
        <w:rPr>
          <w:rFonts w:asciiTheme="majorHAnsi" w:hAnsiTheme="majorHAnsi" w:cstheme="majorHAnsi"/>
          <w:sz w:val="22"/>
          <w:szCs w:val="22"/>
        </w:rPr>
        <w:t xml:space="preserve">: 500 million funding for next generation testing technology and increased testing capacity - </w:t>
      </w:r>
      <w:hyperlink r:id="rId891" w:history="1">
        <w:r w:rsidRPr="002D3095">
          <w:rPr>
            <w:rStyle w:val="Hyperlink"/>
            <w:rFonts w:asciiTheme="majorHAnsi" w:hAnsiTheme="majorHAnsi" w:cstheme="majorHAnsi"/>
            <w:sz w:val="22"/>
            <w:szCs w:val="22"/>
          </w:rPr>
          <w:t>GOV</w:t>
        </w:r>
      </w:hyperlink>
    </w:p>
    <w:p w14:paraId="69ACB9FF" w14:textId="778D14D4" w:rsidR="003710DB" w:rsidRPr="007333D7" w:rsidRDefault="003710DB" w:rsidP="004C0A20">
      <w:pPr>
        <w:pStyle w:val="Heading6"/>
      </w:pPr>
      <w:r>
        <w:t>August</w:t>
      </w:r>
    </w:p>
    <w:p w14:paraId="2FCDD88F" w14:textId="5FDD7593" w:rsidR="00194934" w:rsidRPr="00450639" w:rsidRDefault="00194934" w:rsidP="00917AAB">
      <w:pPr>
        <w:pStyle w:val="Bulletslist"/>
        <w:rPr>
          <w:rFonts w:asciiTheme="majorHAnsi" w:hAnsiTheme="majorHAnsi" w:cstheme="majorHAnsi"/>
          <w:sz w:val="22"/>
          <w:szCs w:val="22"/>
        </w:rPr>
      </w:pPr>
      <w:r w:rsidRPr="00450639">
        <w:rPr>
          <w:rFonts w:asciiTheme="majorHAnsi" w:hAnsiTheme="majorHAnsi" w:cstheme="majorHAnsi"/>
          <w:b/>
          <w:bCs/>
          <w:sz w:val="22"/>
          <w:szCs w:val="22"/>
        </w:rPr>
        <w:t>24 August</w:t>
      </w:r>
      <w:r>
        <w:rPr>
          <w:rFonts w:asciiTheme="majorHAnsi" w:hAnsiTheme="majorHAnsi" w:cstheme="majorHAnsi"/>
          <w:sz w:val="22"/>
          <w:szCs w:val="22"/>
        </w:rPr>
        <w:t xml:space="preserve">: Scottish testing capacity hit by exceptional demand and technical hurdles - </w:t>
      </w:r>
      <w:hyperlink r:id="rId892" w:history="1">
        <w:r w:rsidRPr="00194934">
          <w:rPr>
            <w:rStyle w:val="Hyperlink"/>
            <w:rFonts w:asciiTheme="majorHAnsi" w:hAnsiTheme="majorHAnsi" w:cstheme="majorHAnsi"/>
            <w:sz w:val="22"/>
            <w:szCs w:val="22"/>
          </w:rPr>
          <w:t>BBC</w:t>
        </w:r>
      </w:hyperlink>
    </w:p>
    <w:p w14:paraId="06E6B005" w14:textId="455B5AAD" w:rsidR="00A10DF1" w:rsidRPr="00450639" w:rsidRDefault="00A10DF1" w:rsidP="00917AAB">
      <w:pPr>
        <w:pStyle w:val="Bulletslist"/>
        <w:rPr>
          <w:rFonts w:asciiTheme="majorHAnsi" w:hAnsiTheme="majorHAnsi" w:cstheme="majorHAnsi"/>
          <w:sz w:val="22"/>
          <w:szCs w:val="22"/>
        </w:rPr>
      </w:pPr>
      <w:r w:rsidRPr="00C55FCE">
        <w:rPr>
          <w:rFonts w:asciiTheme="majorHAnsi" w:hAnsiTheme="majorHAnsi" w:cstheme="majorHAnsi"/>
          <w:b/>
          <w:bCs/>
          <w:sz w:val="22"/>
          <w:szCs w:val="22"/>
        </w:rPr>
        <w:t>26 August</w:t>
      </w:r>
      <w:r>
        <w:rPr>
          <w:rFonts w:asciiTheme="majorHAnsi" w:hAnsiTheme="majorHAnsi" w:cstheme="majorHAnsi"/>
          <w:sz w:val="22"/>
          <w:szCs w:val="22"/>
        </w:rPr>
        <w:t xml:space="preserve">: School pupils must wear face mask - </w:t>
      </w:r>
      <w:hyperlink r:id="rId893" w:history="1">
        <w:r w:rsidRPr="00A10DF1">
          <w:rPr>
            <w:rStyle w:val="Hyperlink"/>
            <w:rFonts w:asciiTheme="majorHAnsi" w:hAnsiTheme="majorHAnsi" w:cstheme="majorHAnsi"/>
            <w:sz w:val="22"/>
            <w:szCs w:val="22"/>
          </w:rPr>
          <w:t>BBC</w:t>
        </w:r>
      </w:hyperlink>
    </w:p>
    <w:p w14:paraId="6C9425AA" w14:textId="4DCE858F" w:rsidR="00194934" w:rsidRPr="00450639" w:rsidRDefault="00194934" w:rsidP="00917AAB">
      <w:pPr>
        <w:pStyle w:val="Bulletslist"/>
        <w:rPr>
          <w:rFonts w:asciiTheme="majorHAnsi" w:hAnsiTheme="majorHAnsi" w:cstheme="majorHAnsi"/>
          <w:sz w:val="22"/>
          <w:szCs w:val="22"/>
        </w:rPr>
      </w:pPr>
      <w:r w:rsidRPr="00450639">
        <w:rPr>
          <w:rFonts w:asciiTheme="majorHAnsi" w:hAnsiTheme="majorHAnsi" w:cstheme="majorHAnsi"/>
          <w:b/>
          <w:bCs/>
          <w:sz w:val="22"/>
          <w:szCs w:val="22"/>
        </w:rPr>
        <w:t>17 August</w:t>
      </w:r>
      <w:r>
        <w:rPr>
          <w:rFonts w:asciiTheme="majorHAnsi" w:hAnsiTheme="majorHAnsi" w:cstheme="majorHAnsi"/>
          <w:sz w:val="22"/>
          <w:szCs w:val="22"/>
        </w:rPr>
        <w:t xml:space="preserve">: Six new Welsh hot labs installed to increase testing capacity - </w:t>
      </w:r>
      <w:hyperlink r:id="rId894" w:history="1">
        <w:r w:rsidRPr="00194934">
          <w:rPr>
            <w:rStyle w:val="Hyperlink"/>
            <w:rFonts w:asciiTheme="majorHAnsi" w:hAnsiTheme="majorHAnsi" w:cstheme="majorHAnsi"/>
            <w:sz w:val="22"/>
            <w:szCs w:val="22"/>
          </w:rPr>
          <w:t>BBC</w:t>
        </w:r>
      </w:hyperlink>
    </w:p>
    <w:p w14:paraId="7A0AC512" w14:textId="3E661082" w:rsidR="005547F7" w:rsidRPr="00D148AC" w:rsidRDefault="005547F7" w:rsidP="00917AAB">
      <w:pPr>
        <w:pStyle w:val="Bulletslist"/>
        <w:rPr>
          <w:rFonts w:asciiTheme="majorHAnsi" w:hAnsiTheme="majorHAnsi" w:cstheme="majorHAnsi"/>
          <w:sz w:val="22"/>
          <w:szCs w:val="22"/>
        </w:rPr>
      </w:pPr>
      <w:r w:rsidRPr="00D148AC">
        <w:rPr>
          <w:rFonts w:asciiTheme="majorHAnsi" w:hAnsiTheme="majorHAnsi" w:cstheme="majorHAnsi"/>
          <w:b/>
          <w:bCs/>
          <w:sz w:val="22"/>
          <w:szCs w:val="22"/>
        </w:rPr>
        <w:t>10 August</w:t>
      </w:r>
      <w:r>
        <w:rPr>
          <w:rFonts w:asciiTheme="majorHAnsi" w:hAnsiTheme="majorHAnsi" w:cstheme="majorHAnsi"/>
          <w:sz w:val="22"/>
          <w:szCs w:val="22"/>
        </w:rPr>
        <w:t xml:space="preserve">: </w:t>
      </w:r>
      <w:r w:rsidR="008E034B">
        <w:rPr>
          <w:rFonts w:asciiTheme="majorHAnsi" w:hAnsiTheme="majorHAnsi" w:cstheme="majorHAnsi"/>
          <w:sz w:val="22"/>
          <w:szCs w:val="22"/>
        </w:rPr>
        <w:t xml:space="preserve">Face coverings compulsory for NI shoppers - </w:t>
      </w:r>
      <w:hyperlink r:id="rId895" w:history="1">
        <w:r w:rsidR="008E034B" w:rsidRPr="008E034B">
          <w:rPr>
            <w:rStyle w:val="Hyperlink"/>
            <w:rFonts w:asciiTheme="majorHAnsi" w:hAnsiTheme="majorHAnsi" w:cstheme="majorHAnsi"/>
            <w:sz w:val="22"/>
            <w:szCs w:val="22"/>
          </w:rPr>
          <w:t>BBC</w:t>
        </w:r>
      </w:hyperlink>
    </w:p>
    <w:p w14:paraId="6F039AAA" w14:textId="15E129BC" w:rsidR="00B77292" w:rsidRPr="00D148AC" w:rsidRDefault="00B77292" w:rsidP="00917AAB">
      <w:pPr>
        <w:pStyle w:val="Bulletslist"/>
        <w:rPr>
          <w:rFonts w:asciiTheme="majorHAnsi" w:hAnsiTheme="majorHAnsi" w:cstheme="majorHAnsi"/>
          <w:sz w:val="22"/>
          <w:szCs w:val="22"/>
        </w:rPr>
      </w:pPr>
      <w:r w:rsidRPr="00D148AC">
        <w:rPr>
          <w:rFonts w:asciiTheme="majorHAnsi" w:hAnsiTheme="majorHAnsi" w:cstheme="majorHAnsi"/>
          <w:b/>
          <w:bCs/>
          <w:sz w:val="22"/>
          <w:szCs w:val="22"/>
        </w:rPr>
        <w:t>10 August</w:t>
      </w:r>
      <w:r>
        <w:rPr>
          <w:rFonts w:asciiTheme="majorHAnsi" w:hAnsiTheme="majorHAnsi" w:cstheme="majorHAnsi"/>
          <w:sz w:val="22"/>
          <w:szCs w:val="22"/>
        </w:rPr>
        <w:t xml:space="preserve">: UK recalls testing kits used in national testing programme – </w:t>
      </w:r>
      <w:hyperlink r:id="rId896" w:history="1">
        <w:r w:rsidRPr="00B77292">
          <w:rPr>
            <w:rStyle w:val="Hyperlink"/>
            <w:rFonts w:asciiTheme="majorHAnsi" w:hAnsiTheme="majorHAnsi" w:cstheme="majorHAnsi"/>
            <w:sz w:val="22"/>
            <w:szCs w:val="22"/>
          </w:rPr>
          <w:t>UK GOV</w:t>
        </w:r>
      </w:hyperlink>
    </w:p>
    <w:p w14:paraId="6E935171" w14:textId="7A65023F" w:rsidR="00224563" w:rsidRPr="00C55FCE" w:rsidRDefault="00224563" w:rsidP="00917AAB">
      <w:pPr>
        <w:pStyle w:val="Bulletslist"/>
        <w:rPr>
          <w:rStyle w:val="Hyperlink"/>
          <w:rFonts w:asciiTheme="majorHAnsi" w:hAnsiTheme="majorHAnsi" w:cstheme="majorHAnsi"/>
          <w:color w:val="333333"/>
          <w:sz w:val="22"/>
          <w:szCs w:val="22"/>
          <w:u w:val="none"/>
        </w:rPr>
      </w:pPr>
      <w:r w:rsidRPr="00D148AC">
        <w:rPr>
          <w:rFonts w:asciiTheme="majorHAnsi" w:hAnsiTheme="majorHAnsi" w:cstheme="majorHAnsi"/>
          <w:b/>
          <w:bCs/>
          <w:sz w:val="22"/>
          <w:szCs w:val="22"/>
        </w:rPr>
        <w:t>7 August</w:t>
      </w:r>
      <w:r>
        <w:rPr>
          <w:rFonts w:asciiTheme="majorHAnsi" w:hAnsiTheme="majorHAnsi" w:cstheme="majorHAnsi"/>
          <w:sz w:val="22"/>
          <w:szCs w:val="22"/>
        </w:rPr>
        <w:t xml:space="preserve">: Study finds that chemotherapy in cancer patients with COVID-19 is not a risk - </w:t>
      </w:r>
      <w:hyperlink r:id="rId897" w:history="1">
        <w:r w:rsidRPr="00224563">
          <w:rPr>
            <w:rStyle w:val="Hyperlink"/>
            <w:rFonts w:asciiTheme="majorHAnsi" w:hAnsiTheme="majorHAnsi" w:cstheme="majorHAnsi"/>
            <w:sz w:val="22"/>
            <w:szCs w:val="22"/>
          </w:rPr>
          <w:t>BBC</w:t>
        </w:r>
      </w:hyperlink>
    </w:p>
    <w:p w14:paraId="10142732" w14:textId="1F280E3C" w:rsidR="003710DB" w:rsidRPr="00D148AC" w:rsidRDefault="003710DB" w:rsidP="004C0A20">
      <w:pPr>
        <w:pStyle w:val="Heading6"/>
      </w:pPr>
      <w:r>
        <w:t>July</w:t>
      </w:r>
    </w:p>
    <w:p w14:paraId="20E1ECA6" w14:textId="00058386" w:rsidR="00A73E9C" w:rsidRPr="00FA447A" w:rsidRDefault="00A73E9C" w:rsidP="00917AAB">
      <w:pPr>
        <w:pStyle w:val="Bulletslist"/>
        <w:rPr>
          <w:rFonts w:asciiTheme="majorHAnsi" w:hAnsiTheme="majorHAnsi" w:cstheme="majorHAnsi"/>
          <w:sz w:val="22"/>
          <w:szCs w:val="22"/>
        </w:rPr>
      </w:pPr>
      <w:r w:rsidRPr="00FA447A">
        <w:rPr>
          <w:rFonts w:asciiTheme="majorHAnsi" w:hAnsiTheme="majorHAnsi" w:cstheme="majorHAnsi"/>
          <w:b/>
          <w:bCs/>
          <w:sz w:val="22"/>
          <w:szCs w:val="22"/>
        </w:rPr>
        <w:t>29 July</w:t>
      </w:r>
      <w:r>
        <w:rPr>
          <w:rFonts w:asciiTheme="majorHAnsi" w:hAnsiTheme="majorHAnsi" w:cstheme="majorHAnsi"/>
          <w:sz w:val="22"/>
          <w:szCs w:val="22"/>
        </w:rPr>
        <w:t xml:space="preserve">: Heathrow wants government to introduce corona tests for travellers - </w:t>
      </w:r>
      <w:hyperlink r:id="rId898" w:history="1">
        <w:r w:rsidRPr="00A73E9C">
          <w:rPr>
            <w:rStyle w:val="Hyperlink"/>
            <w:rFonts w:asciiTheme="majorHAnsi" w:hAnsiTheme="majorHAnsi" w:cstheme="majorHAnsi"/>
            <w:sz w:val="22"/>
            <w:szCs w:val="22"/>
          </w:rPr>
          <w:t>NOS</w:t>
        </w:r>
      </w:hyperlink>
    </w:p>
    <w:p w14:paraId="286F58C4" w14:textId="1F81F516" w:rsidR="009E3BAA" w:rsidRPr="00FA447A" w:rsidRDefault="009E3BAA" w:rsidP="00917AAB">
      <w:pPr>
        <w:pStyle w:val="Bulletslist"/>
        <w:rPr>
          <w:rFonts w:asciiTheme="majorHAnsi" w:hAnsiTheme="majorHAnsi" w:cstheme="majorHAnsi"/>
          <w:sz w:val="22"/>
          <w:szCs w:val="22"/>
        </w:rPr>
      </w:pPr>
      <w:r w:rsidRPr="00FA447A">
        <w:rPr>
          <w:rFonts w:asciiTheme="majorHAnsi" w:hAnsiTheme="majorHAnsi" w:cstheme="majorHAnsi"/>
          <w:b/>
          <w:bCs/>
          <w:sz w:val="22"/>
          <w:szCs w:val="22"/>
        </w:rPr>
        <w:t>24 July</w:t>
      </w:r>
      <w:r>
        <w:rPr>
          <w:rFonts w:asciiTheme="majorHAnsi" w:hAnsiTheme="majorHAnsi" w:cstheme="majorHAnsi"/>
          <w:sz w:val="22"/>
          <w:szCs w:val="22"/>
        </w:rPr>
        <w:t xml:space="preserve">: NHS slow to recover compared to other national health systems – </w:t>
      </w:r>
      <w:hyperlink r:id="rId899" w:history="1">
        <w:r w:rsidRPr="009E3BAA">
          <w:rPr>
            <w:rStyle w:val="Hyperlink"/>
            <w:rFonts w:asciiTheme="majorHAnsi" w:hAnsiTheme="majorHAnsi" w:cstheme="majorHAnsi"/>
            <w:sz w:val="22"/>
            <w:szCs w:val="22"/>
          </w:rPr>
          <w:t>About Mancester</w:t>
        </w:r>
      </w:hyperlink>
    </w:p>
    <w:p w14:paraId="2D030DD1" w14:textId="4FC089B2" w:rsidR="007F6562" w:rsidRPr="00FA447A" w:rsidRDefault="007F6562" w:rsidP="00917AAB">
      <w:pPr>
        <w:pStyle w:val="Bulletslist"/>
        <w:rPr>
          <w:rFonts w:asciiTheme="majorHAnsi" w:hAnsiTheme="majorHAnsi" w:cstheme="majorHAnsi"/>
          <w:sz w:val="22"/>
          <w:szCs w:val="22"/>
        </w:rPr>
      </w:pPr>
      <w:r w:rsidRPr="00FA447A">
        <w:rPr>
          <w:rFonts w:asciiTheme="majorHAnsi" w:hAnsiTheme="majorHAnsi" w:cstheme="majorHAnsi"/>
          <w:b/>
          <w:bCs/>
          <w:sz w:val="22"/>
          <w:szCs w:val="22"/>
        </w:rPr>
        <w:t>24 July</w:t>
      </w:r>
      <w:r>
        <w:rPr>
          <w:rFonts w:asciiTheme="majorHAnsi" w:hAnsiTheme="majorHAnsi" w:cstheme="majorHAnsi"/>
          <w:sz w:val="22"/>
          <w:szCs w:val="22"/>
        </w:rPr>
        <w:t xml:space="preserve">: UK to roll out </w:t>
      </w:r>
      <w:r w:rsidR="00EC4F3B">
        <w:rPr>
          <w:rFonts w:asciiTheme="majorHAnsi" w:hAnsiTheme="majorHAnsi" w:cstheme="majorHAnsi"/>
          <w:sz w:val="22"/>
          <w:szCs w:val="22"/>
        </w:rPr>
        <w:t xml:space="preserve">large flu programme this winter taking COVID-19 into account – </w:t>
      </w:r>
      <w:hyperlink r:id="rId900" w:history="1">
        <w:r w:rsidR="00EC4F3B" w:rsidRPr="00EC4F3B">
          <w:rPr>
            <w:rStyle w:val="Hyperlink"/>
            <w:rFonts w:asciiTheme="majorHAnsi" w:hAnsiTheme="majorHAnsi" w:cstheme="majorHAnsi"/>
            <w:sz w:val="22"/>
            <w:szCs w:val="22"/>
          </w:rPr>
          <w:t>UK government</w:t>
        </w:r>
      </w:hyperlink>
    </w:p>
    <w:p w14:paraId="6AD1070E" w14:textId="5241450E" w:rsidR="00416638" w:rsidRPr="00FA447A" w:rsidRDefault="00416638" w:rsidP="00917AAB">
      <w:pPr>
        <w:pStyle w:val="Bulletslist"/>
        <w:rPr>
          <w:rFonts w:asciiTheme="majorHAnsi" w:hAnsiTheme="majorHAnsi" w:cstheme="majorHAnsi"/>
          <w:sz w:val="22"/>
          <w:szCs w:val="22"/>
        </w:rPr>
      </w:pPr>
      <w:r w:rsidRPr="00FA447A">
        <w:rPr>
          <w:rFonts w:asciiTheme="majorHAnsi" w:hAnsiTheme="majorHAnsi" w:cstheme="majorHAnsi"/>
          <w:b/>
          <w:bCs/>
          <w:sz w:val="22"/>
          <w:szCs w:val="22"/>
        </w:rPr>
        <w:t>23 July</w:t>
      </w:r>
      <w:r>
        <w:rPr>
          <w:rFonts w:asciiTheme="majorHAnsi" w:hAnsiTheme="majorHAnsi" w:cstheme="majorHAnsi"/>
          <w:sz w:val="22"/>
          <w:szCs w:val="22"/>
        </w:rPr>
        <w:t xml:space="preserve">: British MPs want routine NHS testing - </w:t>
      </w:r>
      <w:hyperlink r:id="rId901" w:history="1">
        <w:r w:rsidRPr="00416638">
          <w:rPr>
            <w:rStyle w:val="Hyperlink"/>
            <w:rFonts w:asciiTheme="majorHAnsi" w:hAnsiTheme="majorHAnsi" w:cstheme="majorHAnsi"/>
            <w:sz w:val="22"/>
            <w:szCs w:val="22"/>
          </w:rPr>
          <w:t>Parliament</w:t>
        </w:r>
      </w:hyperlink>
    </w:p>
    <w:p w14:paraId="17BA78E9" w14:textId="3293CA9F" w:rsidR="0030383C" w:rsidRPr="001B11F0" w:rsidRDefault="0030383C" w:rsidP="00917AAB">
      <w:pPr>
        <w:pStyle w:val="Bulletslist"/>
        <w:rPr>
          <w:rFonts w:asciiTheme="majorHAnsi" w:hAnsiTheme="majorHAnsi" w:cstheme="majorHAnsi"/>
          <w:sz w:val="22"/>
          <w:szCs w:val="22"/>
        </w:rPr>
      </w:pPr>
      <w:r w:rsidRPr="001B11F0">
        <w:rPr>
          <w:rFonts w:asciiTheme="majorHAnsi" w:hAnsiTheme="majorHAnsi" w:cstheme="majorHAnsi"/>
          <w:b/>
          <w:bCs/>
          <w:sz w:val="22"/>
          <w:szCs w:val="22"/>
        </w:rPr>
        <w:t>15 July</w:t>
      </w:r>
      <w:r>
        <w:rPr>
          <w:rFonts w:asciiTheme="majorHAnsi" w:hAnsiTheme="majorHAnsi" w:cstheme="majorHAnsi"/>
          <w:sz w:val="22"/>
          <w:szCs w:val="22"/>
        </w:rPr>
        <w:t xml:space="preserve">: Face mask obligations in offices ruled out - </w:t>
      </w:r>
      <w:hyperlink r:id="rId902" w:history="1">
        <w:r w:rsidRPr="0030383C">
          <w:rPr>
            <w:rStyle w:val="Hyperlink"/>
            <w:rFonts w:asciiTheme="majorHAnsi" w:hAnsiTheme="majorHAnsi" w:cstheme="majorHAnsi"/>
            <w:sz w:val="22"/>
            <w:szCs w:val="22"/>
          </w:rPr>
          <w:t>BBC</w:t>
        </w:r>
      </w:hyperlink>
    </w:p>
    <w:p w14:paraId="07A318DA" w14:textId="56F53336" w:rsidR="00804E1E" w:rsidRPr="00804E1E" w:rsidRDefault="00804E1E" w:rsidP="00917AAB">
      <w:pPr>
        <w:pStyle w:val="Bulletslist"/>
        <w:rPr>
          <w:rFonts w:asciiTheme="majorHAnsi" w:hAnsiTheme="majorHAnsi" w:cstheme="majorHAnsi"/>
          <w:sz w:val="22"/>
          <w:szCs w:val="22"/>
        </w:rPr>
      </w:pPr>
      <w:r w:rsidRPr="00804E1E">
        <w:rPr>
          <w:rFonts w:asciiTheme="majorHAnsi" w:hAnsiTheme="majorHAnsi" w:cstheme="majorHAnsi"/>
          <w:b/>
          <w:bCs/>
          <w:sz w:val="22"/>
          <w:szCs w:val="22"/>
        </w:rPr>
        <w:t>13 July</w:t>
      </w:r>
      <w:r>
        <w:rPr>
          <w:rFonts w:asciiTheme="majorHAnsi" w:hAnsiTheme="majorHAnsi" w:cstheme="majorHAnsi"/>
          <w:sz w:val="22"/>
          <w:szCs w:val="22"/>
        </w:rPr>
        <w:t xml:space="preserve">: Face masks in shops mandatory – </w:t>
      </w:r>
      <w:hyperlink r:id="rId903" w:history="1">
        <w:r w:rsidRPr="00804E1E">
          <w:rPr>
            <w:rStyle w:val="Hyperlink"/>
            <w:rFonts w:asciiTheme="majorHAnsi" w:hAnsiTheme="majorHAnsi" w:cstheme="majorHAnsi"/>
            <w:sz w:val="22"/>
            <w:szCs w:val="22"/>
          </w:rPr>
          <w:t>The Guardian</w:t>
        </w:r>
      </w:hyperlink>
    </w:p>
    <w:p w14:paraId="4BA5255A" w14:textId="647DB360" w:rsidR="00804E1E" w:rsidRPr="00804E1E" w:rsidRDefault="00804E1E" w:rsidP="00917AAB">
      <w:pPr>
        <w:pStyle w:val="Bulletslist"/>
        <w:rPr>
          <w:rFonts w:asciiTheme="majorHAnsi" w:hAnsiTheme="majorHAnsi" w:cstheme="majorHAnsi"/>
          <w:sz w:val="22"/>
          <w:szCs w:val="22"/>
        </w:rPr>
      </w:pPr>
      <w:r w:rsidRPr="00804E1E">
        <w:rPr>
          <w:rFonts w:asciiTheme="majorHAnsi" w:hAnsiTheme="majorHAnsi" w:cstheme="majorHAnsi"/>
          <w:b/>
          <w:bCs/>
          <w:sz w:val="22"/>
          <w:szCs w:val="22"/>
        </w:rPr>
        <w:t>13 July</w:t>
      </w:r>
      <w:r>
        <w:rPr>
          <w:rFonts w:asciiTheme="majorHAnsi" w:hAnsiTheme="majorHAnsi" w:cstheme="majorHAnsi"/>
          <w:sz w:val="22"/>
          <w:szCs w:val="22"/>
        </w:rPr>
        <w:t xml:space="preserve">: Wales introduces face mask obligation in public transport - </w:t>
      </w:r>
      <w:hyperlink r:id="rId904" w:history="1">
        <w:r w:rsidRPr="00804E1E">
          <w:rPr>
            <w:rStyle w:val="Hyperlink"/>
            <w:rFonts w:asciiTheme="majorHAnsi" w:hAnsiTheme="majorHAnsi" w:cstheme="majorHAnsi"/>
            <w:sz w:val="22"/>
            <w:szCs w:val="22"/>
          </w:rPr>
          <w:t>BBC</w:t>
        </w:r>
      </w:hyperlink>
    </w:p>
    <w:p w14:paraId="5FFB7427" w14:textId="426F8744" w:rsidR="00332CD4" w:rsidRPr="00332CD4" w:rsidRDefault="00332CD4" w:rsidP="00917AAB">
      <w:pPr>
        <w:pStyle w:val="Bulletslist"/>
        <w:rPr>
          <w:rFonts w:asciiTheme="majorHAnsi" w:hAnsiTheme="majorHAnsi" w:cstheme="majorHAnsi"/>
          <w:sz w:val="22"/>
          <w:szCs w:val="22"/>
        </w:rPr>
      </w:pPr>
      <w:r w:rsidRPr="00332CD4">
        <w:rPr>
          <w:rFonts w:asciiTheme="majorHAnsi" w:hAnsiTheme="majorHAnsi" w:cstheme="majorHAnsi"/>
          <w:b/>
          <w:bCs/>
          <w:sz w:val="22"/>
          <w:szCs w:val="22"/>
        </w:rPr>
        <w:t>9 July</w:t>
      </w:r>
      <w:r>
        <w:rPr>
          <w:rFonts w:asciiTheme="majorHAnsi" w:hAnsiTheme="majorHAnsi" w:cstheme="majorHAnsi"/>
          <w:sz w:val="22"/>
          <w:szCs w:val="22"/>
        </w:rPr>
        <w:t xml:space="preserve">: UK starts asymptomatic testing scheme pilot for workers with high risk jobs – </w:t>
      </w:r>
      <w:hyperlink r:id="rId905" w:history="1">
        <w:r w:rsidRPr="00332CD4">
          <w:rPr>
            <w:rStyle w:val="Hyperlink"/>
            <w:rFonts w:asciiTheme="majorHAnsi" w:hAnsiTheme="majorHAnsi" w:cstheme="majorHAnsi"/>
            <w:sz w:val="22"/>
            <w:szCs w:val="22"/>
          </w:rPr>
          <w:t>The Guardian</w:t>
        </w:r>
      </w:hyperlink>
    </w:p>
    <w:p w14:paraId="5D3804B9" w14:textId="5EB6D150" w:rsidR="00332CD4" w:rsidRPr="00C55FCE" w:rsidRDefault="00332CD4" w:rsidP="00917AAB">
      <w:pPr>
        <w:pStyle w:val="Bulletslist"/>
        <w:rPr>
          <w:rStyle w:val="Hyperlink"/>
          <w:rFonts w:asciiTheme="majorHAnsi" w:hAnsiTheme="majorHAnsi" w:cstheme="majorHAnsi"/>
          <w:color w:val="333333"/>
          <w:sz w:val="22"/>
          <w:szCs w:val="22"/>
          <w:u w:val="none"/>
        </w:rPr>
      </w:pPr>
      <w:r w:rsidRPr="00332CD4">
        <w:rPr>
          <w:rFonts w:asciiTheme="majorHAnsi" w:hAnsiTheme="majorHAnsi" w:cstheme="majorHAnsi"/>
          <w:b/>
          <w:bCs/>
          <w:sz w:val="22"/>
          <w:szCs w:val="22"/>
        </w:rPr>
        <w:t>9 July</w:t>
      </w:r>
      <w:r>
        <w:rPr>
          <w:rFonts w:asciiTheme="majorHAnsi" w:hAnsiTheme="majorHAnsi" w:cstheme="majorHAnsi"/>
          <w:sz w:val="22"/>
          <w:szCs w:val="22"/>
        </w:rPr>
        <w:t xml:space="preserve">: Half a million waiting for diagnostic tests due to backlog – </w:t>
      </w:r>
      <w:hyperlink r:id="rId906" w:history="1">
        <w:r w:rsidRPr="00332CD4">
          <w:rPr>
            <w:rStyle w:val="Hyperlink"/>
            <w:rFonts w:asciiTheme="majorHAnsi" w:hAnsiTheme="majorHAnsi" w:cstheme="majorHAnsi"/>
            <w:sz w:val="22"/>
            <w:szCs w:val="22"/>
          </w:rPr>
          <w:t>The Times</w:t>
        </w:r>
      </w:hyperlink>
    </w:p>
    <w:p w14:paraId="2688C8C6" w14:textId="6404DE45" w:rsidR="003710DB" w:rsidRPr="00332CD4" w:rsidRDefault="003710DB" w:rsidP="004C0A20">
      <w:pPr>
        <w:pStyle w:val="Heading6"/>
      </w:pPr>
      <w:r>
        <w:t>June</w:t>
      </w:r>
    </w:p>
    <w:p w14:paraId="114EF11F" w14:textId="3DB17DE8" w:rsidR="00820513" w:rsidRPr="004E5C9E" w:rsidRDefault="00820513" w:rsidP="00917AAB">
      <w:pPr>
        <w:pStyle w:val="Bulletslist"/>
        <w:rPr>
          <w:rFonts w:asciiTheme="majorHAnsi" w:hAnsiTheme="majorHAnsi" w:cstheme="majorHAnsi"/>
          <w:sz w:val="22"/>
          <w:szCs w:val="22"/>
        </w:rPr>
      </w:pPr>
      <w:r w:rsidRPr="004E5C9E">
        <w:rPr>
          <w:b/>
          <w:bCs/>
        </w:rPr>
        <w:t>24 June</w:t>
      </w:r>
      <w:r>
        <w:rPr>
          <w:rFonts w:asciiTheme="majorHAnsi" w:hAnsiTheme="majorHAnsi" w:cstheme="majorHAnsi"/>
          <w:sz w:val="22"/>
          <w:szCs w:val="22"/>
        </w:rPr>
        <w:t xml:space="preserve">: Investigation underway into Northern Ireland mask incident - </w:t>
      </w:r>
      <w:hyperlink r:id="rId907" w:history="1">
        <w:r w:rsidRPr="00820513">
          <w:rPr>
            <w:rStyle w:val="Hyperlink"/>
            <w:rFonts w:asciiTheme="majorHAnsi" w:hAnsiTheme="majorHAnsi" w:cstheme="majorHAnsi"/>
            <w:sz w:val="22"/>
            <w:szCs w:val="22"/>
          </w:rPr>
          <w:t>BBC</w:t>
        </w:r>
      </w:hyperlink>
    </w:p>
    <w:p w14:paraId="73680053" w14:textId="29CFF2C8" w:rsidR="00820513" w:rsidRPr="00C55FCE" w:rsidRDefault="00820513" w:rsidP="00917AAB">
      <w:pPr>
        <w:pStyle w:val="Bulletslist"/>
        <w:rPr>
          <w:rStyle w:val="Hyperlink"/>
          <w:rFonts w:asciiTheme="majorHAnsi" w:hAnsiTheme="majorHAnsi" w:cstheme="majorHAnsi"/>
          <w:color w:val="333333"/>
          <w:sz w:val="22"/>
          <w:szCs w:val="22"/>
          <w:u w:val="none"/>
        </w:rPr>
      </w:pPr>
      <w:r w:rsidRPr="004E5C9E">
        <w:rPr>
          <w:rFonts w:asciiTheme="majorHAnsi" w:hAnsiTheme="majorHAnsi" w:cstheme="majorHAnsi"/>
          <w:b/>
          <w:bCs/>
          <w:sz w:val="22"/>
          <w:szCs w:val="22"/>
        </w:rPr>
        <w:t>24 June</w:t>
      </w:r>
      <w:r>
        <w:rPr>
          <w:rFonts w:asciiTheme="majorHAnsi" w:hAnsiTheme="majorHAnsi" w:cstheme="majorHAnsi"/>
          <w:sz w:val="22"/>
          <w:szCs w:val="22"/>
        </w:rPr>
        <w:t xml:space="preserve">: Backlog in non-Covid treatments is increasing - </w:t>
      </w:r>
      <w:hyperlink r:id="rId908" w:history="1">
        <w:r w:rsidRPr="00820513">
          <w:rPr>
            <w:rStyle w:val="Hyperlink"/>
            <w:rFonts w:asciiTheme="majorHAnsi" w:hAnsiTheme="majorHAnsi" w:cstheme="majorHAnsi"/>
            <w:sz w:val="22"/>
            <w:szCs w:val="22"/>
          </w:rPr>
          <w:t>BBC</w:t>
        </w:r>
      </w:hyperlink>
    </w:p>
    <w:p w14:paraId="29A1A3D8" w14:textId="15330F60" w:rsidR="003710DB" w:rsidRPr="004E5C9E" w:rsidRDefault="003710DB" w:rsidP="004C0A20">
      <w:pPr>
        <w:pStyle w:val="Heading6"/>
      </w:pPr>
      <w:r>
        <w:t>May</w:t>
      </w:r>
    </w:p>
    <w:p w14:paraId="5E71E27F" w14:textId="55889279" w:rsidR="009974D9" w:rsidRPr="00360375" w:rsidRDefault="009974D9" w:rsidP="00917AAB">
      <w:pPr>
        <w:pStyle w:val="Bulletslist"/>
        <w:rPr>
          <w:rFonts w:asciiTheme="majorHAnsi" w:hAnsiTheme="majorHAnsi" w:cstheme="majorHAnsi"/>
          <w:sz w:val="22"/>
          <w:szCs w:val="22"/>
        </w:rPr>
      </w:pPr>
      <w:r w:rsidRPr="00360375">
        <w:rPr>
          <w:rFonts w:asciiTheme="majorHAnsi" w:hAnsiTheme="majorHAnsi" w:cstheme="majorHAnsi"/>
          <w:b/>
          <w:bCs/>
          <w:sz w:val="22"/>
          <w:szCs w:val="22"/>
        </w:rPr>
        <w:t>19 May</w:t>
      </w:r>
      <w:r>
        <w:rPr>
          <w:rFonts w:asciiTheme="majorHAnsi" w:hAnsiTheme="majorHAnsi" w:cstheme="majorHAnsi"/>
          <w:sz w:val="22"/>
          <w:szCs w:val="22"/>
        </w:rPr>
        <w:t xml:space="preserve">: MPs </w:t>
      </w:r>
      <w:r w:rsidR="00096C68">
        <w:rPr>
          <w:rFonts w:asciiTheme="majorHAnsi" w:hAnsiTheme="majorHAnsi" w:cstheme="majorHAnsi"/>
          <w:sz w:val="22"/>
          <w:szCs w:val="22"/>
        </w:rPr>
        <w:t xml:space="preserve">urge government to learn lessons from failed testing strategy - </w:t>
      </w:r>
      <w:hyperlink r:id="rId909" w:history="1">
        <w:r w:rsidR="00096C68" w:rsidRPr="00096C68">
          <w:rPr>
            <w:rStyle w:val="Hyperlink"/>
            <w:rFonts w:asciiTheme="majorHAnsi" w:hAnsiTheme="majorHAnsi" w:cstheme="majorHAnsi"/>
            <w:sz w:val="22"/>
            <w:szCs w:val="22"/>
          </w:rPr>
          <w:t>BBC</w:t>
        </w:r>
      </w:hyperlink>
    </w:p>
    <w:p w14:paraId="57FFAEA3" w14:textId="5F6FC8A9" w:rsidR="00587F41" w:rsidRPr="00693990" w:rsidRDefault="00587F41" w:rsidP="00917AAB">
      <w:pPr>
        <w:pStyle w:val="Bulletslist"/>
        <w:rPr>
          <w:rFonts w:asciiTheme="majorHAnsi" w:hAnsiTheme="majorHAnsi" w:cstheme="majorHAnsi"/>
          <w:sz w:val="22"/>
          <w:szCs w:val="22"/>
        </w:rPr>
      </w:pPr>
      <w:r w:rsidRPr="00693990">
        <w:rPr>
          <w:rFonts w:asciiTheme="majorHAnsi" w:hAnsiTheme="majorHAnsi" w:cstheme="majorHAnsi"/>
          <w:b/>
          <w:bCs/>
          <w:sz w:val="22"/>
          <w:szCs w:val="22"/>
        </w:rPr>
        <w:t>15 May</w:t>
      </w:r>
      <w:r>
        <w:rPr>
          <w:rFonts w:asciiTheme="majorHAnsi" w:hAnsiTheme="majorHAnsi" w:cstheme="majorHAnsi"/>
          <w:sz w:val="22"/>
          <w:szCs w:val="22"/>
        </w:rPr>
        <w:t xml:space="preserve">: Resuming NHS only with rapid testing and enough PPE, Health Unions say - </w:t>
      </w:r>
      <w:hyperlink r:id="rId910" w:history="1">
        <w:r w:rsidRPr="00587F41">
          <w:rPr>
            <w:rStyle w:val="Hyperlink"/>
            <w:rFonts w:asciiTheme="majorHAnsi" w:hAnsiTheme="majorHAnsi" w:cstheme="majorHAnsi"/>
            <w:sz w:val="22"/>
            <w:szCs w:val="22"/>
          </w:rPr>
          <w:t>BBC</w:t>
        </w:r>
      </w:hyperlink>
    </w:p>
    <w:p w14:paraId="417897CD" w14:textId="45EAB3C7" w:rsidR="00CF4DD8" w:rsidRPr="003E2677" w:rsidRDefault="00CF4DD8" w:rsidP="00917AAB">
      <w:pPr>
        <w:pStyle w:val="Bulletslist"/>
        <w:rPr>
          <w:rFonts w:asciiTheme="majorHAnsi" w:hAnsiTheme="majorHAnsi" w:cstheme="majorHAnsi"/>
          <w:sz w:val="22"/>
          <w:szCs w:val="22"/>
        </w:rPr>
      </w:pPr>
      <w:r w:rsidRPr="003E2677">
        <w:rPr>
          <w:rFonts w:asciiTheme="majorHAnsi" w:hAnsiTheme="majorHAnsi" w:cstheme="majorHAnsi"/>
          <w:b/>
          <w:bCs/>
          <w:sz w:val="22"/>
          <w:szCs w:val="22"/>
        </w:rPr>
        <w:t>14 May</w:t>
      </w:r>
      <w:r>
        <w:rPr>
          <w:rFonts w:asciiTheme="majorHAnsi" w:hAnsiTheme="majorHAnsi" w:cstheme="majorHAnsi"/>
          <w:sz w:val="22"/>
          <w:szCs w:val="22"/>
        </w:rPr>
        <w:t>: Leading UK charities warn for</w:t>
      </w:r>
      <w:r w:rsidR="00361BB2">
        <w:rPr>
          <w:rFonts w:asciiTheme="majorHAnsi" w:hAnsiTheme="majorHAnsi" w:cstheme="majorHAnsi"/>
          <w:sz w:val="22"/>
          <w:szCs w:val="22"/>
        </w:rPr>
        <w:t xml:space="preserve"> challenges regarding</w:t>
      </w:r>
      <w:r>
        <w:rPr>
          <w:rFonts w:asciiTheme="majorHAnsi" w:hAnsiTheme="majorHAnsi" w:cstheme="majorHAnsi"/>
          <w:sz w:val="22"/>
          <w:szCs w:val="22"/>
        </w:rPr>
        <w:t xml:space="preserve"> opening up NHS</w:t>
      </w:r>
      <w:r w:rsidR="00361BB2">
        <w:rPr>
          <w:rFonts w:asciiTheme="majorHAnsi" w:hAnsiTheme="majorHAnsi" w:cstheme="majorHAnsi"/>
          <w:sz w:val="22"/>
          <w:szCs w:val="22"/>
        </w:rPr>
        <w:t xml:space="preserve"> – </w:t>
      </w:r>
      <w:hyperlink r:id="rId911" w:history="1">
        <w:r w:rsidR="00361BB2" w:rsidRPr="00361BB2">
          <w:rPr>
            <w:rStyle w:val="Hyperlink"/>
            <w:rFonts w:asciiTheme="majorHAnsi" w:hAnsiTheme="majorHAnsi" w:cstheme="majorHAnsi"/>
            <w:sz w:val="22"/>
            <w:szCs w:val="22"/>
          </w:rPr>
          <w:t>Nuffield Trust</w:t>
        </w:r>
      </w:hyperlink>
    </w:p>
    <w:p w14:paraId="4A84ABCD" w14:textId="3204AFE7" w:rsidR="00587F41" w:rsidRPr="00693990" w:rsidRDefault="00587F41" w:rsidP="00917AAB">
      <w:pPr>
        <w:pStyle w:val="Bulletslist"/>
        <w:rPr>
          <w:rFonts w:asciiTheme="majorHAnsi" w:hAnsiTheme="majorHAnsi" w:cstheme="majorHAnsi"/>
          <w:sz w:val="22"/>
          <w:szCs w:val="22"/>
        </w:rPr>
      </w:pPr>
      <w:r w:rsidRPr="00693990">
        <w:rPr>
          <w:rFonts w:asciiTheme="majorHAnsi" w:hAnsiTheme="majorHAnsi" w:cstheme="majorHAnsi"/>
          <w:b/>
          <w:bCs/>
          <w:sz w:val="22"/>
          <w:szCs w:val="22"/>
        </w:rPr>
        <w:t>12 May</w:t>
      </w:r>
      <w:r>
        <w:rPr>
          <w:rFonts w:asciiTheme="majorHAnsi" w:hAnsiTheme="majorHAnsi" w:cstheme="majorHAnsi"/>
          <w:sz w:val="22"/>
          <w:szCs w:val="22"/>
        </w:rPr>
        <w:t xml:space="preserve">: Charities plead for restart disrupted cancer services - </w:t>
      </w:r>
      <w:hyperlink r:id="rId912" w:history="1">
        <w:r w:rsidRPr="00587F41">
          <w:rPr>
            <w:rStyle w:val="Hyperlink"/>
            <w:rFonts w:asciiTheme="majorHAnsi" w:hAnsiTheme="majorHAnsi" w:cstheme="majorHAnsi"/>
            <w:sz w:val="22"/>
            <w:szCs w:val="22"/>
          </w:rPr>
          <w:t>BBC</w:t>
        </w:r>
      </w:hyperlink>
    </w:p>
    <w:p w14:paraId="6447663B" w14:textId="6852C60C" w:rsidR="00D8175E" w:rsidRPr="00753A34" w:rsidRDefault="00D8175E" w:rsidP="00917AAB">
      <w:pPr>
        <w:pStyle w:val="Bulletslist"/>
        <w:rPr>
          <w:rFonts w:asciiTheme="majorHAnsi" w:hAnsiTheme="majorHAnsi" w:cstheme="majorHAnsi"/>
          <w:sz w:val="22"/>
          <w:szCs w:val="22"/>
        </w:rPr>
      </w:pPr>
      <w:r w:rsidRPr="00753A34">
        <w:rPr>
          <w:rFonts w:asciiTheme="majorHAnsi" w:hAnsiTheme="majorHAnsi" w:cstheme="majorHAnsi"/>
          <w:b/>
          <w:bCs/>
          <w:sz w:val="22"/>
          <w:szCs w:val="22"/>
        </w:rPr>
        <w:t>7 May</w:t>
      </w:r>
      <w:r>
        <w:rPr>
          <w:rFonts w:asciiTheme="majorHAnsi" w:hAnsiTheme="majorHAnsi" w:cstheme="majorHAnsi"/>
          <w:sz w:val="22"/>
          <w:szCs w:val="22"/>
        </w:rPr>
        <w:t xml:space="preserve">: Gowns bought from Turkey unusable - </w:t>
      </w:r>
      <w:hyperlink r:id="rId913" w:history="1">
        <w:r w:rsidRPr="00D8175E">
          <w:rPr>
            <w:rStyle w:val="Hyperlink"/>
            <w:rFonts w:asciiTheme="majorHAnsi" w:hAnsiTheme="majorHAnsi" w:cstheme="majorHAnsi"/>
            <w:sz w:val="22"/>
            <w:szCs w:val="22"/>
          </w:rPr>
          <w:t>BBC</w:t>
        </w:r>
      </w:hyperlink>
    </w:p>
    <w:p w14:paraId="6703D645" w14:textId="0FEF2411" w:rsidR="001112AC" w:rsidRPr="001D4416" w:rsidRDefault="001112AC" w:rsidP="00917AAB">
      <w:pPr>
        <w:pStyle w:val="Bulletslist"/>
        <w:rPr>
          <w:rFonts w:asciiTheme="majorHAnsi" w:hAnsiTheme="majorHAnsi" w:cstheme="majorHAnsi"/>
          <w:sz w:val="22"/>
          <w:szCs w:val="22"/>
        </w:rPr>
      </w:pPr>
      <w:r w:rsidRPr="001D4416">
        <w:rPr>
          <w:rFonts w:asciiTheme="majorHAnsi" w:hAnsiTheme="majorHAnsi" w:cstheme="majorHAnsi"/>
          <w:b/>
          <w:bCs/>
          <w:sz w:val="22"/>
          <w:szCs w:val="22"/>
        </w:rPr>
        <w:t>6 May</w:t>
      </w:r>
      <w:r>
        <w:rPr>
          <w:rFonts w:asciiTheme="majorHAnsi" w:hAnsiTheme="majorHAnsi" w:cstheme="majorHAnsi"/>
          <w:sz w:val="22"/>
          <w:szCs w:val="22"/>
        </w:rPr>
        <w:t xml:space="preserve">: Johnson aims for 200,000 tests by end of May - </w:t>
      </w:r>
      <w:hyperlink r:id="rId914" w:history="1">
        <w:r w:rsidRPr="001112AC">
          <w:rPr>
            <w:rStyle w:val="Hyperlink"/>
            <w:rFonts w:asciiTheme="majorHAnsi" w:hAnsiTheme="majorHAnsi" w:cstheme="majorHAnsi"/>
            <w:sz w:val="22"/>
            <w:szCs w:val="22"/>
          </w:rPr>
          <w:t>BBC</w:t>
        </w:r>
      </w:hyperlink>
    </w:p>
    <w:p w14:paraId="5A12879B" w14:textId="4F117263" w:rsidR="00B313F5" w:rsidRPr="00B313F5" w:rsidRDefault="001112AC">
      <w:pPr>
        <w:pStyle w:val="Bulletslist"/>
      </w:pPr>
      <w:r w:rsidRPr="001D4416">
        <w:rPr>
          <w:rFonts w:asciiTheme="majorHAnsi" w:hAnsiTheme="majorHAnsi" w:cstheme="majorHAnsi"/>
          <w:b/>
          <w:bCs/>
          <w:sz w:val="22"/>
          <w:szCs w:val="22"/>
        </w:rPr>
        <w:t>1 May</w:t>
      </w:r>
      <w:r>
        <w:rPr>
          <w:rFonts w:asciiTheme="majorHAnsi" w:hAnsiTheme="majorHAnsi" w:cstheme="majorHAnsi"/>
          <w:sz w:val="22"/>
          <w:szCs w:val="22"/>
        </w:rPr>
        <w:t xml:space="preserve">: UK testing capacity passes 100,000 a day-mark - </w:t>
      </w:r>
      <w:hyperlink r:id="rId915" w:history="1">
        <w:r w:rsidRPr="001112AC">
          <w:rPr>
            <w:rStyle w:val="Hyperlink"/>
            <w:rFonts w:asciiTheme="majorHAnsi" w:hAnsiTheme="majorHAnsi" w:cstheme="majorHAnsi"/>
            <w:sz w:val="22"/>
            <w:szCs w:val="22"/>
          </w:rPr>
          <w:t>BBC</w:t>
        </w:r>
      </w:hyperlink>
    </w:p>
    <w:sectPr w:rsidR="00B313F5" w:rsidRPr="00B313F5" w:rsidSect="00D13AD4">
      <w:headerReference w:type="default" r:id="rId916"/>
      <w:footerReference w:type="default" r:id="rId917"/>
      <w:type w:val="continuous"/>
      <w:pgSz w:w="16840" w:h="11900" w:orient="landscape"/>
      <w:pgMar w:top="1276" w:right="1985" w:bottom="1127" w:left="1440" w:header="1152"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6D2B9" w14:textId="77777777" w:rsidR="00860DF2" w:rsidRDefault="00860DF2" w:rsidP="006B7392">
      <w:pPr>
        <w:spacing w:line="240" w:lineRule="auto"/>
      </w:pPr>
      <w:r>
        <w:separator/>
      </w:r>
    </w:p>
  </w:endnote>
  <w:endnote w:type="continuationSeparator" w:id="0">
    <w:p w14:paraId="47E13194" w14:textId="77777777" w:rsidR="00860DF2" w:rsidRDefault="00860DF2" w:rsidP="006B7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B33B7" w14:textId="06790CA5" w:rsidR="002B2F3A" w:rsidRPr="006B7392" w:rsidRDefault="002B2F3A" w:rsidP="006B7392">
    <w:pPr>
      <w:tabs>
        <w:tab w:val="right" w:pos="9600"/>
      </w:tabs>
      <w:rPr>
        <w:sz w:val="22"/>
        <w:szCs w:val="22"/>
      </w:rPr>
    </w:pPr>
    <w:r w:rsidRPr="006B7392">
      <w:rPr>
        <w:color w:val="5B3393"/>
        <w:sz w:val="22"/>
        <w:szCs w:val="22"/>
      </w:rPr>
      <w:t>www.</w:t>
    </w:r>
    <w:r w:rsidRPr="006B7392">
      <w:rPr>
        <w:b/>
        <w:color w:val="5B3393"/>
        <w:sz w:val="22"/>
        <w:szCs w:val="22"/>
      </w:rPr>
      <w:t>medtecheurope</w:t>
    </w:r>
    <w:r w:rsidRPr="006B7392">
      <w:rPr>
        <w:color w:val="5B3393"/>
        <w:sz w:val="22"/>
        <w:szCs w:val="22"/>
      </w:rPr>
      <w:t>.org</w:t>
    </w:r>
    <w:r w:rsidRPr="006B7392">
      <w:rPr>
        <w:b/>
        <w:color w:val="5B3393"/>
        <w:sz w:val="22"/>
        <w:szCs w:val="22"/>
      </w:rPr>
      <w:tab/>
    </w:r>
    <w:sdt>
      <w:sdtPr>
        <w:rPr>
          <w:color w:val="5B3393"/>
          <w:sz w:val="22"/>
          <w:szCs w:val="22"/>
        </w:rPr>
        <w:id w:val="250395305"/>
        <w:docPartObj>
          <w:docPartGallery w:val="Page Numbers (Top of Page)"/>
          <w:docPartUnique/>
        </w:docPartObj>
      </w:sdtPr>
      <w:sdtEndPr>
        <w:rPr>
          <w:color w:val="333333"/>
        </w:rPr>
      </w:sdtEndPr>
      <w:sdtContent>
        <w:r>
          <w:rPr>
            <w:color w:val="5B3393"/>
            <w:sz w:val="22"/>
            <w:szCs w:val="22"/>
          </w:rPr>
          <w:tab/>
        </w:r>
        <w:r>
          <w:rPr>
            <w:color w:val="5B3393"/>
            <w:sz w:val="22"/>
            <w:szCs w:val="22"/>
          </w:rPr>
          <w:tab/>
        </w:r>
        <w:r>
          <w:rPr>
            <w:color w:val="5B3393"/>
            <w:sz w:val="22"/>
            <w:szCs w:val="22"/>
          </w:rPr>
          <w:tab/>
        </w:r>
        <w:r w:rsidRPr="006B7392">
          <w:rPr>
            <w:color w:val="5B3393"/>
            <w:sz w:val="22"/>
            <w:szCs w:val="22"/>
          </w:rPr>
          <w:t xml:space="preserve">Page </w:t>
        </w:r>
        <w:r w:rsidRPr="006B7392">
          <w:rPr>
            <w:color w:val="5B3393"/>
            <w:sz w:val="22"/>
            <w:szCs w:val="22"/>
          </w:rPr>
          <w:fldChar w:fldCharType="begin"/>
        </w:r>
        <w:r w:rsidRPr="006B7392">
          <w:rPr>
            <w:color w:val="5B3393"/>
            <w:sz w:val="22"/>
            <w:szCs w:val="22"/>
          </w:rPr>
          <w:instrText xml:space="preserve"> PAGE </w:instrText>
        </w:r>
        <w:r w:rsidRPr="006B7392">
          <w:rPr>
            <w:color w:val="5B3393"/>
            <w:sz w:val="22"/>
            <w:szCs w:val="22"/>
          </w:rPr>
          <w:fldChar w:fldCharType="separate"/>
        </w:r>
        <w:r>
          <w:rPr>
            <w:noProof/>
            <w:color w:val="5B3393"/>
            <w:sz w:val="22"/>
            <w:szCs w:val="22"/>
          </w:rPr>
          <w:t>1</w:t>
        </w:r>
        <w:r w:rsidRPr="006B7392">
          <w:rPr>
            <w:color w:val="5B3393"/>
            <w:sz w:val="22"/>
            <w:szCs w:val="22"/>
          </w:rPr>
          <w:fldChar w:fldCharType="end"/>
        </w:r>
        <w:r w:rsidRPr="006B7392">
          <w:rPr>
            <w:color w:val="5B3393"/>
            <w:sz w:val="22"/>
            <w:szCs w:val="22"/>
          </w:rPr>
          <w:t xml:space="preserve"> of </w:t>
        </w:r>
        <w:r w:rsidRPr="006B7392">
          <w:rPr>
            <w:color w:val="5B3393"/>
            <w:sz w:val="22"/>
            <w:szCs w:val="22"/>
          </w:rPr>
          <w:fldChar w:fldCharType="begin"/>
        </w:r>
        <w:r w:rsidRPr="006B7392">
          <w:rPr>
            <w:color w:val="5B3393"/>
            <w:sz w:val="22"/>
            <w:szCs w:val="22"/>
          </w:rPr>
          <w:instrText xml:space="preserve"> NUMPAGES  </w:instrText>
        </w:r>
        <w:r w:rsidRPr="006B7392">
          <w:rPr>
            <w:color w:val="5B3393"/>
            <w:sz w:val="22"/>
            <w:szCs w:val="22"/>
          </w:rPr>
          <w:fldChar w:fldCharType="separate"/>
        </w:r>
        <w:r>
          <w:rPr>
            <w:noProof/>
            <w:color w:val="5B3393"/>
            <w:sz w:val="22"/>
            <w:szCs w:val="22"/>
          </w:rPr>
          <w:t>1</w:t>
        </w:r>
        <w:r w:rsidRPr="006B7392">
          <w:rPr>
            <w:color w:val="5B3393"/>
            <w:sz w:val="22"/>
            <w:szCs w:val="22"/>
          </w:rPr>
          <w:fldChar w:fldCharType="end"/>
        </w:r>
      </w:sdtContent>
    </w:sdt>
    <w:r w:rsidRPr="006B7392">
      <w:rPr>
        <w:color w:val="5B3393"/>
        <w:sz w:val="22"/>
        <w:szCs w:val="22"/>
      </w:rPr>
      <w:fldChar w:fldCharType="begin"/>
    </w:r>
    <w:r w:rsidRPr="006B7392">
      <w:rPr>
        <w:color w:val="5B3393"/>
        <w:sz w:val="22"/>
        <w:szCs w:val="22"/>
      </w:rPr>
      <w:instrText xml:space="preserve"> { NUMPAGES} -1</w:instrText>
    </w:r>
    <w:r w:rsidRPr="006B7392">
      <w:rPr>
        <w:color w:val="5B3393"/>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DFA8B" w14:textId="77777777" w:rsidR="00860DF2" w:rsidRDefault="00860DF2" w:rsidP="006B7392">
      <w:pPr>
        <w:spacing w:line="240" w:lineRule="auto"/>
      </w:pPr>
      <w:r>
        <w:separator/>
      </w:r>
    </w:p>
  </w:footnote>
  <w:footnote w:type="continuationSeparator" w:id="0">
    <w:p w14:paraId="72C30755" w14:textId="77777777" w:rsidR="00860DF2" w:rsidRDefault="00860DF2" w:rsidP="006B73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E36B" w14:textId="77777777" w:rsidR="002B2F3A" w:rsidRDefault="002B2F3A">
    <w:pPr>
      <w:pStyle w:val="Header"/>
    </w:pPr>
    <w:r>
      <w:rPr>
        <w:noProof/>
        <w:lang w:val="en-US"/>
      </w:rPr>
      <w:drawing>
        <wp:anchor distT="0" distB="0" distL="114300" distR="114300" simplePos="0" relativeHeight="251659264" behindDoc="1" locked="0" layoutInCell="1" allowOverlap="1" wp14:anchorId="69CE8C37" wp14:editId="33E5FFA9">
          <wp:simplePos x="0" y="0"/>
          <wp:positionH relativeFrom="page">
            <wp:posOffset>720090</wp:posOffset>
          </wp:positionH>
          <wp:positionV relativeFrom="page">
            <wp:posOffset>532130</wp:posOffset>
          </wp:positionV>
          <wp:extent cx="2171700" cy="363681"/>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OMED-MedTech_Europe-WORD_templates-LAYOUTs_forPRESS-RELEASE_V04_forHeader+Footer_PNGforMS.png"/>
                  <pic:cNvPicPr/>
                </pic:nvPicPr>
                <pic:blipFill>
                  <a:blip r:embed="rId1">
                    <a:extLst>
                      <a:ext uri="{28A0092B-C50C-407E-A947-70E740481C1C}">
                        <a14:useLocalDpi xmlns:a14="http://schemas.microsoft.com/office/drawing/2010/main" val="0"/>
                      </a:ext>
                    </a:extLst>
                  </a:blip>
                  <a:stretch>
                    <a:fillRect/>
                  </a:stretch>
                </pic:blipFill>
                <pic:spPr>
                  <a:xfrm>
                    <a:off x="0" y="0"/>
                    <a:ext cx="2171700" cy="363681"/>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26B"/>
    <w:multiLevelType w:val="hybridMultilevel"/>
    <w:tmpl w:val="EDFE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646AA"/>
    <w:multiLevelType w:val="hybridMultilevel"/>
    <w:tmpl w:val="4678EB6A"/>
    <w:lvl w:ilvl="0" w:tplc="B7E8D6EA">
      <w:numFmt w:val="bullet"/>
      <w:pStyle w:val="Bulletslist"/>
      <w:lvlText w:val="•"/>
      <w:lvlJc w:val="left"/>
      <w:pPr>
        <w:ind w:left="360" w:hanging="360"/>
      </w:pPr>
      <w:rPr>
        <w:rFonts w:ascii="Arial" w:hAnsi="Arial" w:hint="default"/>
        <w:b w:val="0"/>
        <w:i w:val="0"/>
        <w:caps w:val="0"/>
        <w:strike w:val="0"/>
        <w:dstrike w:val="0"/>
        <w:vanish w:val="0"/>
        <w:color w:val="0084A8"/>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63129C"/>
    <w:multiLevelType w:val="hybridMultilevel"/>
    <w:tmpl w:val="45E030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DB7132"/>
    <w:multiLevelType w:val="hybridMultilevel"/>
    <w:tmpl w:val="ABB028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1F7D23"/>
    <w:multiLevelType w:val="hybridMultilevel"/>
    <w:tmpl w:val="14206B22"/>
    <w:lvl w:ilvl="0" w:tplc="94D67D60">
      <w:start w:val="1"/>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6D11CC"/>
    <w:multiLevelType w:val="hybridMultilevel"/>
    <w:tmpl w:val="C8D88C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C4773E"/>
    <w:multiLevelType w:val="hybridMultilevel"/>
    <w:tmpl w:val="9C54CA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4A70EFF"/>
    <w:multiLevelType w:val="hybridMultilevel"/>
    <w:tmpl w:val="0BC040D4"/>
    <w:lvl w:ilvl="0" w:tplc="94D67D60">
      <w:start w:val="1"/>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BEA1B3D"/>
    <w:multiLevelType w:val="hybridMultilevel"/>
    <w:tmpl w:val="394C7BE2"/>
    <w:lvl w:ilvl="0" w:tplc="C7F486B8">
      <w:numFmt w:val="bullet"/>
      <w:lvlText w:val="-"/>
      <w:lvlJc w:val="left"/>
      <w:pPr>
        <w:ind w:left="360" w:hanging="360"/>
      </w:pPr>
      <w:rPr>
        <w:rFonts w:ascii="Calibri" w:eastAsia="Calibri" w:hAnsi="Calibri" w:cs="Calibri"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9" w15:restartNumberingAfterBreak="0">
    <w:nsid w:val="1C0A62A0"/>
    <w:multiLevelType w:val="hybridMultilevel"/>
    <w:tmpl w:val="3C7E196C"/>
    <w:lvl w:ilvl="0" w:tplc="94D67D60">
      <w:start w:val="1"/>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3D5555"/>
    <w:multiLevelType w:val="hybridMultilevel"/>
    <w:tmpl w:val="AFB8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B61EA"/>
    <w:multiLevelType w:val="hybridMultilevel"/>
    <w:tmpl w:val="2032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E1578"/>
    <w:multiLevelType w:val="hybridMultilevel"/>
    <w:tmpl w:val="7CB484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7F4711C"/>
    <w:multiLevelType w:val="hybridMultilevel"/>
    <w:tmpl w:val="3572B7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053216A"/>
    <w:multiLevelType w:val="hybridMultilevel"/>
    <w:tmpl w:val="414430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59B4CA7"/>
    <w:multiLevelType w:val="hybridMultilevel"/>
    <w:tmpl w:val="E8103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351D49"/>
    <w:multiLevelType w:val="hybridMultilevel"/>
    <w:tmpl w:val="0590A9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25DA7"/>
    <w:multiLevelType w:val="hybridMultilevel"/>
    <w:tmpl w:val="25A20C62"/>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0695B"/>
    <w:multiLevelType w:val="hybridMultilevel"/>
    <w:tmpl w:val="E742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8113C"/>
    <w:multiLevelType w:val="hybridMultilevel"/>
    <w:tmpl w:val="D670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A15D5"/>
    <w:multiLevelType w:val="hybridMultilevel"/>
    <w:tmpl w:val="8A2E90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4391162"/>
    <w:multiLevelType w:val="hybridMultilevel"/>
    <w:tmpl w:val="0F1E3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4537039"/>
    <w:multiLevelType w:val="hybridMultilevel"/>
    <w:tmpl w:val="38F2E8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478A33B0"/>
    <w:multiLevelType w:val="hybridMultilevel"/>
    <w:tmpl w:val="0D7A52EA"/>
    <w:lvl w:ilvl="0" w:tplc="FB360B90">
      <w:start w:val="1"/>
      <w:numFmt w:val="decimal"/>
      <w:pStyle w:val="ListParagraph"/>
      <w:lvlText w:val="%1 -"/>
      <w:lvlJc w:val="left"/>
      <w:pPr>
        <w:ind w:left="360" w:hanging="360"/>
      </w:pPr>
      <w:rPr>
        <w:rFonts w:ascii="Arial" w:hAnsi="Arial" w:hint="default"/>
        <w:b/>
        <w:i w:val="0"/>
        <w:caps w:val="0"/>
        <w:strike w:val="0"/>
        <w:dstrike w:val="0"/>
        <w:vanish w:val="0"/>
        <w:color w:val="0084A8"/>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4" w15:restartNumberingAfterBreak="0">
    <w:nsid w:val="4C85531E"/>
    <w:multiLevelType w:val="hybridMultilevel"/>
    <w:tmpl w:val="BE16C3AC"/>
    <w:lvl w:ilvl="0" w:tplc="04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4CC85377"/>
    <w:multiLevelType w:val="hybridMultilevel"/>
    <w:tmpl w:val="B1EE7722"/>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1103D"/>
    <w:multiLevelType w:val="hybridMultilevel"/>
    <w:tmpl w:val="47BC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C64A7E"/>
    <w:multiLevelType w:val="hybridMultilevel"/>
    <w:tmpl w:val="22E62934"/>
    <w:lvl w:ilvl="0" w:tplc="94D67D60">
      <w:start w:val="1"/>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7D01435"/>
    <w:multiLevelType w:val="hybridMultilevel"/>
    <w:tmpl w:val="43EC27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ABB0CC5"/>
    <w:multiLevelType w:val="hybridMultilevel"/>
    <w:tmpl w:val="3ACC12E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B55268F"/>
    <w:multiLevelType w:val="hybridMultilevel"/>
    <w:tmpl w:val="FEF6C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4652BE"/>
    <w:multiLevelType w:val="hybridMultilevel"/>
    <w:tmpl w:val="221CFEC0"/>
    <w:lvl w:ilvl="0" w:tplc="94D67D60">
      <w:start w:val="1"/>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144418D"/>
    <w:multiLevelType w:val="hybridMultilevel"/>
    <w:tmpl w:val="F5CAC9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14571EA"/>
    <w:multiLevelType w:val="hybridMultilevel"/>
    <w:tmpl w:val="E764A03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3045CEF"/>
    <w:multiLevelType w:val="hybridMultilevel"/>
    <w:tmpl w:val="8A4889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4F8590D"/>
    <w:multiLevelType w:val="hybridMultilevel"/>
    <w:tmpl w:val="2AFA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732812"/>
    <w:multiLevelType w:val="hybridMultilevel"/>
    <w:tmpl w:val="EC48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334B99"/>
    <w:multiLevelType w:val="hybridMultilevel"/>
    <w:tmpl w:val="92F89D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F444114"/>
    <w:multiLevelType w:val="hybridMultilevel"/>
    <w:tmpl w:val="795E75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0D437DD"/>
    <w:multiLevelType w:val="hybridMultilevel"/>
    <w:tmpl w:val="5420D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EE7B88"/>
    <w:multiLevelType w:val="hybridMultilevel"/>
    <w:tmpl w:val="CBC4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4182B"/>
    <w:multiLevelType w:val="hybridMultilevel"/>
    <w:tmpl w:val="E1EE13F4"/>
    <w:lvl w:ilvl="0" w:tplc="94D67D60">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FEE2E40"/>
    <w:multiLevelType w:val="hybridMultilevel"/>
    <w:tmpl w:val="260A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6"/>
  </w:num>
  <w:num w:numId="4">
    <w:abstractNumId w:val="37"/>
  </w:num>
  <w:num w:numId="5">
    <w:abstractNumId w:val="41"/>
  </w:num>
  <w:num w:numId="6">
    <w:abstractNumId w:val="32"/>
  </w:num>
  <w:num w:numId="7">
    <w:abstractNumId w:val="14"/>
  </w:num>
  <w:num w:numId="8">
    <w:abstractNumId w:val="5"/>
  </w:num>
  <w:num w:numId="9">
    <w:abstractNumId w:val="28"/>
  </w:num>
  <w:num w:numId="10">
    <w:abstractNumId w:val="24"/>
  </w:num>
  <w:num w:numId="11">
    <w:abstractNumId w:val="21"/>
  </w:num>
  <w:num w:numId="12">
    <w:abstractNumId w:val="4"/>
  </w:num>
  <w:num w:numId="13">
    <w:abstractNumId w:val="9"/>
  </w:num>
  <w:num w:numId="14">
    <w:abstractNumId w:val="7"/>
  </w:num>
  <w:num w:numId="15">
    <w:abstractNumId w:val="33"/>
  </w:num>
  <w:num w:numId="16">
    <w:abstractNumId w:val="6"/>
  </w:num>
  <w:num w:numId="17">
    <w:abstractNumId w:val="3"/>
  </w:num>
  <w:num w:numId="18">
    <w:abstractNumId w:val="13"/>
  </w:num>
  <w:num w:numId="19">
    <w:abstractNumId w:val="38"/>
  </w:num>
  <w:num w:numId="20">
    <w:abstractNumId w:val="12"/>
  </w:num>
  <w:num w:numId="21">
    <w:abstractNumId w:val="2"/>
  </w:num>
  <w:num w:numId="22">
    <w:abstractNumId w:val="34"/>
  </w:num>
  <w:num w:numId="23">
    <w:abstractNumId w:val="17"/>
  </w:num>
  <w:num w:numId="24">
    <w:abstractNumId w:val="27"/>
  </w:num>
  <w:num w:numId="25">
    <w:abstractNumId w:val="31"/>
  </w:num>
  <w:num w:numId="26">
    <w:abstractNumId w:val="22"/>
  </w:num>
  <w:num w:numId="27">
    <w:abstractNumId w:val="8"/>
  </w:num>
  <w:num w:numId="28">
    <w:abstractNumId w:val="25"/>
  </w:num>
  <w:num w:numId="29">
    <w:abstractNumId w:val="1"/>
  </w:num>
  <w:num w:numId="30">
    <w:abstractNumId w:val="1"/>
  </w:num>
  <w:num w:numId="31">
    <w:abstractNumId w:val="18"/>
  </w:num>
  <w:num w:numId="32">
    <w:abstractNumId w:val="11"/>
  </w:num>
  <w:num w:numId="33">
    <w:abstractNumId w:val="40"/>
  </w:num>
  <w:num w:numId="34">
    <w:abstractNumId w:val="19"/>
  </w:num>
  <w:num w:numId="35">
    <w:abstractNumId w:val="10"/>
  </w:num>
  <w:num w:numId="36">
    <w:abstractNumId w:val="35"/>
  </w:num>
  <w:num w:numId="37">
    <w:abstractNumId w:val="0"/>
  </w:num>
  <w:num w:numId="38">
    <w:abstractNumId w:val="30"/>
  </w:num>
  <w:num w:numId="39">
    <w:abstractNumId w:val="39"/>
  </w:num>
  <w:num w:numId="40">
    <w:abstractNumId w:val="36"/>
  </w:num>
  <w:num w:numId="41">
    <w:abstractNumId w:val="15"/>
  </w:num>
  <w:num w:numId="42">
    <w:abstractNumId w:val="26"/>
  </w:num>
  <w:num w:numId="43">
    <w:abstractNumId w:val="20"/>
  </w:num>
  <w:num w:numId="44">
    <w:abstractNumId w:val="29"/>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1MLE0NzY0NDSxMDRX0lEKTi0uzszPAykwrgUAdgE8UywAAAA="/>
  </w:docVars>
  <w:rsids>
    <w:rsidRoot w:val="0031540D"/>
    <w:rsid w:val="0000227F"/>
    <w:rsid w:val="0000291C"/>
    <w:rsid w:val="00004034"/>
    <w:rsid w:val="00005A5E"/>
    <w:rsid w:val="00006EDA"/>
    <w:rsid w:val="00012685"/>
    <w:rsid w:val="00017685"/>
    <w:rsid w:val="0002277C"/>
    <w:rsid w:val="00022DEC"/>
    <w:rsid w:val="00023269"/>
    <w:rsid w:val="00023D41"/>
    <w:rsid w:val="00027787"/>
    <w:rsid w:val="00030A4F"/>
    <w:rsid w:val="0003230F"/>
    <w:rsid w:val="000329B5"/>
    <w:rsid w:val="00033C18"/>
    <w:rsid w:val="00034775"/>
    <w:rsid w:val="000363EC"/>
    <w:rsid w:val="00036569"/>
    <w:rsid w:val="00036709"/>
    <w:rsid w:val="00037318"/>
    <w:rsid w:val="00041269"/>
    <w:rsid w:val="00041512"/>
    <w:rsid w:val="00041B78"/>
    <w:rsid w:val="00044923"/>
    <w:rsid w:val="0004552F"/>
    <w:rsid w:val="0004679A"/>
    <w:rsid w:val="00047E72"/>
    <w:rsid w:val="00050AB6"/>
    <w:rsid w:val="00053208"/>
    <w:rsid w:val="00053319"/>
    <w:rsid w:val="0005384D"/>
    <w:rsid w:val="000539C1"/>
    <w:rsid w:val="00053D35"/>
    <w:rsid w:val="000607AF"/>
    <w:rsid w:val="000608BC"/>
    <w:rsid w:val="00061B08"/>
    <w:rsid w:val="000647D7"/>
    <w:rsid w:val="00064C0B"/>
    <w:rsid w:val="00065BCE"/>
    <w:rsid w:val="00067513"/>
    <w:rsid w:val="00067695"/>
    <w:rsid w:val="0007218C"/>
    <w:rsid w:val="0007259E"/>
    <w:rsid w:val="000736F6"/>
    <w:rsid w:val="00074F9C"/>
    <w:rsid w:val="00075460"/>
    <w:rsid w:val="00075BCF"/>
    <w:rsid w:val="00075C49"/>
    <w:rsid w:val="000763DF"/>
    <w:rsid w:val="000772CE"/>
    <w:rsid w:val="000773BF"/>
    <w:rsid w:val="00077E51"/>
    <w:rsid w:val="00086862"/>
    <w:rsid w:val="00086C23"/>
    <w:rsid w:val="00093D9C"/>
    <w:rsid w:val="00094033"/>
    <w:rsid w:val="00095430"/>
    <w:rsid w:val="00096C68"/>
    <w:rsid w:val="000A1019"/>
    <w:rsid w:val="000A162A"/>
    <w:rsid w:val="000A1A61"/>
    <w:rsid w:val="000A2D43"/>
    <w:rsid w:val="000A53F6"/>
    <w:rsid w:val="000B0DCC"/>
    <w:rsid w:val="000B2C41"/>
    <w:rsid w:val="000B3709"/>
    <w:rsid w:val="000B47C3"/>
    <w:rsid w:val="000B5007"/>
    <w:rsid w:val="000B528A"/>
    <w:rsid w:val="000B7229"/>
    <w:rsid w:val="000C223B"/>
    <w:rsid w:val="000C33DD"/>
    <w:rsid w:val="000C426F"/>
    <w:rsid w:val="000C493D"/>
    <w:rsid w:val="000C7EBF"/>
    <w:rsid w:val="000D18D6"/>
    <w:rsid w:val="000D348B"/>
    <w:rsid w:val="000D4205"/>
    <w:rsid w:val="000D4741"/>
    <w:rsid w:val="000D62EB"/>
    <w:rsid w:val="000D7D81"/>
    <w:rsid w:val="000E2334"/>
    <w:rsid w:val="000E237D"/>
    <w:rsid w:val="000E2F92"/>
    <w:rsid w:val="000E42F8"/>
    <w:rsid w:val="000F27BA"/>
    <w:rsid w:val="000F2A88"/>
    <w:rsid w:val="000F3177"/>
    <w:rsid w:val="000F3BB1"/>
    <w:rsid w:val="000F3E31"/>
    <w:rsid w:val="000F462C"/>
    <w:rsid w:val="000F4A1E"/>
    <w:rsid w:val="000F63BB"/>
    <w:rsid w:val="000F65F4"/>
    <w:rsid w:val="001012A7"/>
    <w:rsid w:val="00102884"/>
    <w:rsid w:val="001048E6"/>
    <w:rsid w:val="00104D90"/>
    <w:rsid w:val="00105DF2"/>
    <w:rsid w:val="001072F1"/>
    <w:rsid w:val="00107F3A"/>
    <w:rsid w:val="0011048D"/>
    <w:rsid w:val="001112AC"/>
    <w:rsid w:val="00114556"/>
    <w:rsid w:val="001149B1"/>
    <w:rsid w:val="00115022"/>
    <w:rsid w:val="0011596D"/>
    <w:rsid w:val="0012035F"/>
    <w:rsid w:val="00121329"/>
    <w:rsid w:val="001220D6"/>
    <w:rsid w:val="00123FF2"/>
    <w:rsid w:val="00124540"/>
    <w:rsid w:val="001249E6"/>
    <w:rsid w:val="00134000"/>
    <w:rsid w:val="00134076"/>
    <w:rsid w:val="001342A6"/>
    <w:rsid w:val="001342B9"/>
    <w:rsid w:val="00134EED"/>
    <w:rsid w:val="00135219"/>
    <w:rsid w:val="001359DB"/>
    <w:rsid w:val="00135E07"/>
    <w:rsid w:val="001407D9"/>
    <w:rsid w:val="001425CB"/>
    <w:rsid w:val="001435C0"/>
    <w:rsid w:val="00146005"/>
    <w:rsid w:val="001521FC"/>
    <w:rsid w:val="00153654"/>
    <w:rsid w:val="00154401"/>
    <w:rsid w:val="001549E3"/>
    <w:rsid w:val="00155A7C"/>
    <w:rsid w:val="00155ECB"/>
    <w:rsid w:val="00156B42"/>
    <w:rsid w:val="0015757E"/>
    <w:rsid w:val="001619BC"/>
    <w:rsid w:val="00161F01"/>
    <w:rsid w:val="0016436D"/>
    <w:rsid w:val="00164CA2"/>
    <w:rsid w:val="00176A12"/>
    <w:rsid w:val="00176C95"/>
    <w:rsid w:val="00176F5F"/>
    <w:rsid w:val="00177175"/>
    <w:rsid w:val="00180BC4"/>
    <w:rsid w:val="00180E41"/>
    <w:rsid w:val="00181C19"/>
    <w:rsid w:val="001851E5"/>
    <w:rsid w:val="0018564B"/>
    <w:rsid w:val="001918A8"/>
    <w:rsid w:val="001926B9"/>
    <w:rsid w:val="00193823"/>
    <w:rsid w:val="00193896"/>
    <w:rsid w:val="00194934"/>
    <w:rsid w:val="00197DC4"/>
    <w:rsid w:val="001A054C"/>
    <w:rsid w:val="001A0FE0"/>
    <w:rsid w:val="001A18A3"/>
    <w:rsid w:val="001A2C3B"/>
    <w:rsid w:val="001A33BD"/>
    <w:rsid w:val="001A35BB"/>
    <w:rsid w:val="001A4173"/>
    <w:rsid w:val="001A5D74"/>
    <w:rsid w:val="001A65BE"/>
    <w:rsid w:val="001A679B"/>
    <w:rsid w:val="001A7F0B"/>
    <w:rsid w:val="001B11F0"/>
    <w:rsid w:val="001B2F34"/>
    <w:rsid w:val="001B455A"/>
    <w:rsid w:val="001B65B6"/>
    <w:rsid w:val="001B7E46"/>
    <w:rsid w:val="001B7E5E"/>
    <w:rsid w:val="001C011F"/>
    <w:rsid w:val="001C3188"/>
    <w:rsid w:val="001C3E46"/>
    <w:rsid w:val="001C5300"/>
    <w:rsid w:val="001C69ED"/>
    <w:rsid w:val="001D15AD"/>
    <w:rsid w:val="001D3A6F"/>
    <w:rsid w:val="001D4416"/>
    <w:rsid w:val="001D57B0"/>
    <w:rsid w:val="001D6638"/>
    <w:rsid w:val="001D66B4"/>
    <w:rsid w:val="001D7A63"/>
    <w:rsid w:val="001E0023"/>
    <w:rsid w:val="001E4D17"/>
    <w:rsid w:val="001E4EF7"/>
    <w:rsid w:val="001E58A8"/>
    <w:rsid w:val="001F018A"/>
    <w:rsid w:val="001F0401"/>
    <w:rsid w:val="001F07D9"/>
    <w:rsid w:val="001F1D72"/>
    <w:rsid w:val="001F46A5"/>
    <w:rsid w:val="001F6972"/>
    <w:rsid w:val="001F7037"/>
    <w:rsid w:val="00200088"/>
    <w:rsid w:val="00201CA5"/>
    <w:rsid w:val="0020279A"/>
    <w:rsid w:val="00205C39"/>
    <w:rsid w:val="00210256"/>
    <w:rsid w:val="0021172D"/>
    <w:rsid w:val="002127FE"/>
    <w:rsid w:val="00213698"/>
    <w:rsid w:val="002150E1"/>
    <w:rsid w:val="00217473"/>
    <w:rsid w:val="00217AE1"/>
    <w:rsid w:val="00217C02"/>
    <w:rsid w:val="00220AE5"/>
    <w:rsid w:val="002224BF"/>
    <w:rsid w:val="00224563"/>
    <w:rsid w:val="00226B8C"/>
    <w:rsid w:val="00227855"/>
    <w:rsid w:val="00230C21"/>
    <w:rsid w:val="00232484"/>
    <w:rsid w:val="0023299C"/>
    <w:rsid w:val="00233E5A"/>
    <w:rsid w:val="00235E8E"/>
    <w:rsid w:val="002414C8"/>
    <w:rsid w:val="00241CD3"/>
    <w:rsid w:val="0024223F"/>
    <w:rsid w:val="00242DFD"/>
    <w:rsid w:val="00242F57"/>
    <w:rsid w:val="0024350E"/>
    <w:rsid w:val="00244D40"/>
    <w:rsid w:val="0024743D"/>
    <w:rsid w:val="00250E34"/>
    <w:rsid w:val="00261ABD"/>
    <w:rsid w:val="00265150"/>
    <w:rsid w:val="00266831"/>
    <w:rsid w:val="0027374E"/>
    <w:rsid w:val="00276BB3"/>
    <w:rsid w:val="00276D51"/>
    <w:rsid w:val="002808F1"/>
    <w:rsid w:val="0028315F"/>
    <w:rsid w:val="0028680A"/>
    <w:rsid w:val="00287AFE"/>
    <w:rsid w:val="0029166C"/>
    <w:rsid w:val="0029439A"/>
    <w:rsid w:val="0029567D"/>
    <w:rsid w:val="00295C83"/>
    <w:rsid w:val="002961AB"/>
    <w:rsid w:val="00297176"/>
    <w:rsid w:val="002A1110"/>
    <w:rsid w:val="002A4BAD"/>
    <w:rsid w:val="002A5866"/>
    <w:rsid w:val="002A5DAA"/>
    <w:rsid w:val="002A62BA"/>
    <w:rsid w:val="002B01F1"/>
    <w:rsid w:val="002B0572"/>
    <w:rsid w:val="002B0D7C"/>
    <w:rsid w:val="002B1AE2"/>
    <w:rsid w:val="002B2AFA"/>
    <w:rsid w:val="002B2F3A"/>
    <w:rsid w:val="002B3572"/>
    <w:rsid w:val="002B3C7D"/>
    <w:rsid w:val="002B3F6C"/>
    <w:rsid w:val="002B5A53"/>
    <w:rsid w:val="002B6494"/>
    <w:rsid w:val="002B6E44"/>
    <w:rsid w:val="002C066B"/>
    <w:rsid w:val="002C1B3D"/>
    <w:rsid w:val="002C1CA1"/>
    <w:rsid w:val="002C2EEC"/>
    <w:rsid w:val="002C3631"/>
    <w:rsid w:val="002C3A94"/>
    <w:rsid w:val="002C47DB"/>
    <w:rsid w:val="002C5A82"/>
    <w:rsid w:val="002C72AA"/>
    <w:rsid w:val="002C7C4E"/>
    <w:rsid w:val="002D173C"/>
    <w:rsid w:val="002D17AD"/>
    <w:rsid w:val="002D199F"/>
    <w:rsid w:val="002D24C0"/>
    <w:rsid w:val="002D293C"/>
    <w:rsid w:val="002D3095"/>
    <w:rsid w:val="002D38C3"/>
    <w:rsid w:val="002D45C2"/>
    <w:rsid w:val="002D6F51"/>
    <w:rsid w:val="002D7509"/>
    <w:rsid w:val="002E32B8"/>
    <w:rsid w:val="002E4C3D"/>
    <w:rsid w:val="002E5FE1"/>
    <w:rsid w:val="002E71C6"/>
    <w:rsid w:val="002E7612"/>
    <w:rsid w:val="002F1176"/>
    <w:rsid w:val="002F3B71"/>
    <w:rsid w:val="002F41EA"/>
    <w:rsid w:val="002F57D0"/>
    <w:rsid w:val="002F5AE3"/>
    <w:rsid w:val="003004F5"/>
    <w:rsid w:val="0030075F"/>
    <w:rsid w:val="00302397"/>
    <w:rsid w:val="003023B8"/>
    <w:rsid w:val="00302A7B"/>
    <w:rsid w:val="0030383C"/>
    <w:rsid w:val="003068A6"/>
    <w:rsid w:val="0031138D"/>
    <w:rsid w:val="00312AEC"/>
    <w:rsid w:val="003148E9"/>
    <w:rsid w:val="00314FA2"/>
    <w:rsid w:val="0031540D"/>
    <w:rsid w:val="003162A9"/>
    <w:rsid w:val="00320105"/>
    <w:rsid w:val="0032048A"/>
    <w:rsid w:val="0032216F"/>
    <w:rsid w:val="00324112"/>
    <w:rsid w:val="00324126"/>
    <w:rsid w:val="00327E58"/>
    <w:rsid w:val="00332622"/>
    <w:rsid w:val="00332CD4"/>
    <w:rsid w:val="00333D0F"/>
    <w:rsid w:val="003375C9"/>
    <w:rsid w:val="003375F0"/>
    <w:rsid w:val="00340B01"/>
    <w:rsid w:val="00341F3C"/>
    <w:rsid w:val="00343806"/>
    <w:rsid w:val="00347412"/>
    <w:rsid w:val="0034783E"/>
    <w:rsid w:val="00352B27"/>
    <w:rsid w:val="00356CD0"/>
    <w:rsid w:val="00357CFB"/>
    <w:rsid w:val="00360375"/>
    <w:rsid w:val="003613EA"/>
    <w:rsid w:val="00361BB2"/>
    <w:rsid w:val="0036316E"/>
    <w:rsid w:val="00363E64"/>
    <w:rsid w:val="00364F35"/>
    <w:rsid w:val="00365F08"/>
    <w:rsid w:val="003666AC"/>
    <w:rsid w:val="003705B0"/>
    <w:rsid w:val="003707AE"/>
    <w:rsid w:val="003710DB"/>
    <w:rsid w:val="003765C6"/>
    <w:rsid w:val="00381144"/>
    <w:rsid w:val="00382A69"/>
    <w:rsid w:val="00383C7F"/>
    <w:rsid w:val="00383E1E"/>
    <w:rsid w:val="00390D3B"/>
    <w:rsid w:val="00392F0E"/>
    <w:rsid w:val="00394DFC"/>
    <w:rsid w:val="00395157"/>
    <w:rsid w:val="003955BF"/>
    <w:rsid w:val="003A10F7"/>
    <w:rsid w:val="003A25E9"/>
    <w:rsid w:val="003A2713"/>
    <w:rsid w:val="003A2EA9"/>
    <w:rsid w:val="003A686F"/>
    <w:rsid w:val="003A75B5"/>
    <w:rsid w:val="003A7970"/>
    <w:rsid w:val="003A7AF0"/>
    <w:rsid w:val="003B0D9E"/>
    <w:rsid w:val="003B105E"/>
    <w:rsid w:val="003B332A"/>
    <w:rsid w:val="003B4824"/>
    <w:rsid w:val="003B4A0F"/>
    <w:rsid w:val="003B75CB"/>
    <w:rsid w:val="003B7D1A"/>
    <w:rsid w:val="003B7D47"/>
    <w:rsid w:val="003C0E62"/>
    <w:rsid w:val="003C2DC6"/>
    <w:rsid w:val="003C3710"/>
    <w:rsid w:val="003C562A"/>
    <w:rsid w:val="003C705E"/>
    <w:rsid w:val="003D1017"/>
    <w:rsid w:val="003D3C78"/>
    <w:rsid w:val="003D598F"/>
    <w:rsid w:val="003D6946"/>
    <w:rsid w:val="003D7C1B"/>
    <w:rsid w:val="003D7DD4"/>
    <w:rsid w:val="003E0249"/>
    <w:rsid w:val="003E0D93"/>
    <w:rsid w:val="003E2345"/>
    <w:rsid w:val="003E2677"/>
    <w:rsid w:val="003E685E"/>
    <w:rsid w:val="003E6A89"/>
    <w:rsid w:val="003E6CB2"/>
    <w:rsid w:val="003E70E9"/>
    <w:rsid w:val="003F096D"/>
    <w:rsid w:val="003F155A"/>
    <w:rsid w:val="003F1FC0"/>
    <w:rsid w:val="003F4674"/>
    <w:rsid w:val="003F4ECD"/>
    <w:rsid w:val="003F519A"/>
    <w:rsid w:val="003F5BC1"/>
    <w:rsid w:val="003F6308"/>
    <w:rsid w:val="003F692E"/>
    <w:rsid w:val="003F7C09"/>
    <w:rsid w:val="00403622"/>
    <w:rsid w:val="00404DA3"/>
    <w:rsid w:val="00405EB1"/>
    <w:rsid w:val="00407BBC"/>
    <w:rsid w:val="00411E9A"/>
    <w:rsid w:val="00412FEE"/>
    <w:rsid w:val="00414AF5"/>
    <w:rsid w:val="00416638"/>
    <w:rsid w:val="004166AD"/>
    <w:rsid w:val="004204AC"/>
    <w:rsid w:val="00422462"/>
    <w:rsid w:val="004225FD"/>
    <w:rsid w:val="00423871"/>
    <w:rsid w:val="004242F3"/>
    <w:rsid w:val="00424C48"/>
    <w:rsid w:val="004302B5"/>
    <w:rsid w:val="0043266D"/>
    <w:rsid w:val="00432EBF"/>
    <w:rsid w:val="00434B79"/>
    <w:rsid w:val="0043502C"/>
    <w:rsid w:val="004351DD"/>
    <w:rsid w:val="00442C36"/>
    <w:rsid w:val="00445771"/>
    <w:rsid w:val="00445F48"/>
    <w:rsid w:val="0044613A"/>
    <w:rsid w:val="004463C7"/>
    <w:rsid w:val="00450639"/>
    <w:rsid w:val="004508D6"/>
    <w:rsid w:val="00453DD7"/>
    <w:rsid w:val="00454EE3"/>
    <w:rsid w:val="0045540C"/>
    <w:rsid w:val="0045569E"/>
    <w:rsid w:val="00456148"/>
    <w:rsid w:val="004621D7"/>
    <w:rsid w:val="004650B0"/>
    <w:rsid w:val="004659D4"/>
    <w:rsid w:val="00467CB5"/>
    <w:rsid w:val="004719C4"/>
    <w:rsid w:val="00471D66"/>
    <w:rsid w:val="004754B9"/>
    <w:rsid w:val="00475DB3"/>
    <w:rsid w:val="0047707B"/>
    <w:rsid w:val="004776A7"/>
    <w:rsid w:val="00482895"/>
    <w:rsid w:val="0048303D"/>
    <w:rsid w:val="00483229"/>
    <w:rsid w:val="00483A9F"/>
    <w:rsid w:val="004840C4"/>
    <w:rsid w:val="00484876"/>
    <w:rsid w:val="004867FD"/>
    <w:rsid w:val="00486F08"/>
    <w:rsid w:val="004900E5"/>
    <w:rsid w:val="00492512"/>
    <w:rsid w:val="00493914"/>
    <w:rsid w:val="004945D1"/>
    <w:rsid w:val="004959FF"/>
    <w:rsid w:val="00496FE0"/>
    <w:rsid w:val="004970F3"/>
    <w:rsid w:val="004A1974"/>
    <w:rsid w:val="004A2731"/>
    <w:rsid w:val="004A45DA"/>
    <w:rsid w:val="004B1503"/>
    <w:rsid w:val="004B1BF4"/>
    <w:rsid w:val="004B1CA4"/>
    <w:rsid w:val="004B5AB1"/>
    <w:rsid w:val="004B5CC0"/>
    <w:rsid w:val="004B606E"/>
    <w:rsid w:val="004B6643"/>
    <w:rsid w:val="004B6D1F"/>
    <w:rsid w:val="004C0A20"/>
    <w:rsid w:val="004C10C7"/>
    <w:rsid w:val="004C331B"/>
    <w:rsid w:val="004C44D3"/>
    <w:rsid w:val="004D364E"/>
    <w:rsid w:val="004D36BA"/>
    <w:rsid w:val="004D3776"/>
    <w:rsid w:val="004D3813"/>
    <w:rsid w:val="004D4270"/>
    <w:rsid w:val="004D49B6"/>
    <w:rsid w:val="004E4575"/>
    <w:rsid w:val="004E4D45"/>
    <w:rsid w:val="004E51EE"/>
    <w:rsid w:val="004E5C9E"/>
    <w:rsid w:val="004E67A6"/>
    <w:rsid w:val="004E7360"/>
    <w:rsid w:val="004E769F"/>
    <w:rsid w:val="004E7B3F"/>
    <w:rsid w:val="004F070A"/>
    <w:rsid w:val="004F4E51"/>
    <w:rsid w:val="004F550D"/>
    <w:rsid w:val="004F68E6"/>
    <w:rsid w:val="005003F9"/>
    <w:rsid w:val="00501E14"/>
    <w:rsid w:val="0050235F"/>
    <w:rsid w:val="00503330"/>
    <w:rsid w:val="00503FE7"/>
    <w:rsid w:val="00507D92"/>
    <w:rsid w:val="00510D5E"/>
    <w:rsid w:val="00510E62"/>
    <w:rsid w:val="00512DE6"/>
    <w:rsid w:val="00513D15"/>
    <w:rsid w:val="0051523E"/>
    <w:rsid w:val="00520A1D"/>
    <w:rsid w:val="00520A61"/>
    <w:rsid w:val="00523853"/>
    <w:rsid w:val="00523EE8"/>
    <w:rsid w:val="00526ABB"/>
    <w:rsid w:val="00530713"/>
    <w:rsid w:val="00530C5B"/>
    <w:rsid w:val="005315F7"/>
    <w:rsid w:val="00533DF0"/>
    <w:rsid w:val="00534173"/>
    <w:rsid w:val="0053663E"/>
    <w:rsid w:val="00541BF8"/>
    <w:rsid w:val="0054206C"/>
    <w:rsid w:val="00542369"/>
    <w:rsid w:val="00542AA6"/>
    <w:rsid w:val="00543DCE"/>
    <w:rsid w:val="00544745"/>
    <w:rsid w:val="00544F63"/>
    <w:rsid w:val="005453E1"/>
    <w:rsid w:val="00546E73"/>
    <w:rsid w:val="00547652"/>
    <w:rsid w:val="00550B5E"/>
    <w:rsid w:val="00551CE1"/>
    <w:rsid w:val="00551E70"/>
    <w:rsid w:val="00552D2E"/>
    <w:rsid w:val="00552F26"/>
    <w:rsid w:val="00554103"/>
    <w:rsid w:val="005547F7"/>
    <w:rsid w:val="00555628"/>
    <w:rsid w:val="005561E6"/>
    <w:rsid w:val="00557175"/>
    <w:rsid w:val="00557EA6"/>
    <w:rsid w:val="00557EF6"/>
    <w:rsid w:val="00560E95"/>
    <w:rsid w:val="00565263"/>
    <w:rsid w:val="005662E6"/>
    <w:rsid w:val="0057239A"/>
    <w:rsid w:val="005732F1"/>
    <w:rsid w:val="00573981"/>
    <w:rsid w:val="00574625"/>
    <w:rsid w:val="005764AC"/>
    <w:rsid w:val="00576BF7"/>
    <w:rsid w:val="00577FF4"/>
    <w:rsid w:val="00580FF0"/>
    <w:rsid w:val="005848CA"/>
    <w:rsid w:val="005850BB"/>
    <w:rsid w:val="005857AF"/>
    <w:rsid w:val="00587F41"/>
    <w:rsid w:val="005940FF"/>
    <w:rsid w:val="00595084"/>
    <w:rsid w:val="00595B1D"/>
    <w:rsid w:val="00596343"/>
    <w:rsid w:val="0059793D"/>
    <w:rsid w:val="005A496B"/>
    <w:rsid w:val="005A581B"/>
    <w:rsid w:val="005A626E"/>
    <w:rsid w:val="005B13A7"/>
    <w:rsid w:val="005B2CCF"/>
    <w:rsid w:val="005B434C"/>
    <w:rsid w:val="005B4689"/>
    <w:rsid w:val="005B55AD"/>
    <w:rsid w:val="005B6AC1"/>
    <w:rsid w:val="005B6DF3"/>
    <w:rsid w:val="005C2491"/>
    <w:rsid w:val="005C4C16"/>
    <w:rsid w:val="005C51C4"/>
    <w:rsid w:val="005C6013"/>
    <w:rsid w:val="005D171C"/>
    <w:rsid w:val="005D240E"/>
    <w:rsid w:val="005D2B7D"/>
    <w:rsid w:val="005D525C"/>
    <w:rsid w:val="005D618D"/>
    <w:rsid w:val="005D6272"/>
    <w:rsid w:val="005D766F"/>
    <w:rsid w:val="005D7D35"/>
    <w:rsid w:val="005E0B18"/>
    <w:rsid w:val="005E176C"/>
    <w:rsid w:val="005E3660"/>
    <w:rsid w:val="005E4054"/>
    <w:rsid w:val="005E7116"/>
    <w:rsid w:val="005E7EBE"/>
    <w:rsid w:val="005F3DFF"/>
    <w:rsid w:val="005F47A3"/>
    <w:rsid w:val="005F6442"/>
    <w:rsid w:val="006024D7"/>
    <w:rsid w:val="00602ED2"/>
    <w:rsid w:val="00604B6D"/>
    <w:rsid w:val="006065E3"/>
    <w:rsid w:val="00607892"/>
    <w:rsid w:val="00611264"/>
    <w:rsid w:val="00611298"/>
    <w:rsid w:val="00611A8D"/>
    <w:rsid w:val="0061352D"/>
    <w:rsid w:val="00613F41"/>
    <w:rsid w:val="00613F9F"/>
    <w:rsid w:val="006145E6"/>
    <w:rsid w:val="00615626"/>
    <w:rsid w:val="00615E95"/>
    <w:rsid w:val="006166EA"/>
    <w:rsid w:val="00616B6E"/>
    <w:rsid w:val="00617155"/>
    <w:rsid w:val="00617B4A"/>
    <w:rsid w:val="006217ED"/>
    <w:rsid w:val="006219EB"/>
    <w:rsid w:val="0062233E"/>
    <w:rsid w:val="006258A2"/>
    <w:rsid w:val="00626065"/>
    <w:rsid w:val="00627101"/>
    <w:rsid w:val="00630357"/>
    <w:rsid w:val="0063128A"/>
    <w:rsid w:val="00632BBE"/>
    <w:rsid w:val="006342E7"/>
    <w:rsid w:val="00634FD4"/>
    <w:rsid w:val="0063588E"/>
    <w:rsid w:val="00640EA3"/>
    <w:rsid w:val="006411E5"/>
    <w:rsid w:val="00642378"/>
    <w:rsid w:val="00646877"/>
    <w:rsid w:val="00647A49"/>
    <w:rsid w:val="00651185"/>
    <w:rsid w:val="00651B0F"/>
    <w:rsid w:val="0065294F"/>
    <w:rsid w:val="006536A4"/>
    <w:rsid w:val="00655309"/>
    <w:rsid w:val="00655EB9"/>
    <w:rsid w:val="0065642A"/>
    <w:rsid w:val="00657578"/>
    <w:rsid w:val="00664BB5"/>
    <w:rsid w:val="006655AD"/>
    <w:rsid w:val="006659E9"/>
    <w:rsid w:val="006677EB"/>
    <w:rsid w:val="006702BB"/>
    <w:rsid w:val="0067061C"/>
    <w:rsid w:val="006741DD"/>
    <w:rsid w:val="00675247"/>
    <w:rsid w:val="0067725E"/>
    <w:rsid w:val="0067785D"/>
    <w:rsid w:val="00677C1A"/>
    <w:rsid w:val="00680F79"/>
    <w:rsid w:val="0068116F"/>
    <w:rsid w:val="00686ABA"/>
    <w:rsid w:val="00691D6C"/>
    <w:rsid w:val="00693990"/>
    <w:rsid w:val="00693EAA"/>
    <w:rsid w:val="00694A62"/>
    <w:rsid w:val="00694C85"/>
    <w:rsid w:val="006A208D"/>
    <w:rsid w:val="006A227F"/>
    <w:rsid w:val="006A2B3F"/>
    <w:rsid w:val="006A3A71"/>
    <w:rsid w:val="006A3B83"/>
    <w:rsid w:val="006A4D64"/>
    <w:rsid w:val="006A63A0"/>
    <w:rsid w:val="006A694A"/>
    <w:rsid w:val="006B482C"/>
    <w:rsid w:val="006B7164"/>
    <w:rsid w:val="006B7392"/>
    <w:rsid w:val="006B7E3F"/>
    <w:rsid w:val="006C1639"/>
    <w:rsid w:val="006C2B60"/>
    <w:rsid w:val="006C377D"/>
    <w:rsid w:val="006C39BC"/>
    <w:rsid w:val="006C3EF9"/>
    <w:rsid w:val="006C4042"/>
    <w:rsid w:val="006C4891"/>
    <w:rsid w:val="006C4BA1"/>
    <w:rsid w:val="006C521E"/>
    <w:rsid w:val="006C7B25"/>
    <w:rsid w:val="006D089D"/>
    <w:rsid w:val="006D0B6A"/>
    <w:rsid w:val="006D1070"/>
    <w:rsid w:val="006D1780"/>
    <w:rsid w:val="006D1DC0"/>
    <w:rsid w:val="006D4C04"/>
    <w:rsid w:val="006D6A57"/>
    <w:rsid w:val="006E096A"/>
    <w:rsid w:val="006E096B"/>
    <w:rsid w:val="006E5C97"/>
    <w:rsid w:val="006F07E8"/>
    <w:rsid w:val="006F4C9F"/>
    <w:rsid w:val="006F67F2"/>
    <w:rsid w:val="0070184F"/>
    <w:rsid w:val="0070426E"/>
    <w:rsid w:val="007042D7"/>
    <w:rsid w:val="00705380"/>
    <w:rsid w:val="0070589E"/>
    <w:rsid w:val="00706448"/>
    <w:rsid w:val="0071074D"/>
    <w:rsid w:val="00710F5F"/>
    <w:rsid w:val="0071196D"/>
    <w:rsid w:val="00711A78"/>
    <w:rsid w:val="00713305"/>
    <w:rsid w:val="0071482C"/>
    <w:rsid w:val="00715F56"/>
    <w:rsid w:val="00720692"/>
    <w:rsid w:val="007215B1"/>
    <w:rsid w:val="007231AA"/>
    <w:rsid w:val="00731227"/>
    <w:rsid w:val="00731A19"/>
    <w:rsid w:val="00731C03"/>
    <w:rsid w:val="007322A1"/>
    <w:rsid w:val="007333D7"/>
    <w:rsid w:val="007341A8"/>
    <w:rsid w:val="007364A3"/>
    <w:rsid w:val="00741358"/>
    <w:rsid w:val="007433D8"/>
    <w:rsid w:val="00745B5B"/>
    <w:rsid w:val="00746B7C"/>
    <w:rsid w:val="00746F33"/>
    <w:rsid w:val="00747D62"/>
    <w:rsid w:val="00750385"/>
    <w:rsid w:val="00753492"/>
    <w:rsid w:val="007538E2"/>
    <w:rsid w:val="00753A34"/>
    <w:rsid w:val="00754FE1"/>
    <w:rsid w:val="007555B2"/>
    <w:rsid w:val="00757113"/>
    <w:rsid w:val="00760444"/>
    <w:rsid w:val="00760CBF"/>
    <w:rsid w:val="00764FFD"/>
    <w:rsid w:val="007665F1"/>
    <w:rsid w:val="00770847"/>
    <w:rsid w:val="00770A9C"/>
    <w:rsid w:val="00772F3E"/>
    <w:rsid w:val="00772FD4"/>
    <w:rsid w:val="00773088"/>
    <w:rsid w:val="0077550C"/>
    <w:rsid w:val="00775A1E"/>
    <w:rsid w:val="00777288"/>
    <w:rsid w:val="007774CD"/>
    <w:rsid w:val="00780A18"/>
    <w:rsid w:val="0078185D"/>
    <w:rsid w:val="00785870"/>
    <w:rsid w:val="00785D4A"/>
    <w:rsid w:val="00787367"/>
    <w:rsid w:val="0079320B"/>
    <w:rsid w:val="00793B11"/>
    <w:rsid w:val="00794FF2"/>
    <w:rsid w:val="00797016"/>
    <w:rsid w:val="007A1010"/>
    <w:rsid w:val="007A47B9"/>
    <w:rsid w:val="007A5204"/>
    <w:rsid w:val="007A667B"/>
    <w:rsid w:val="007A75B6"/>
    <w:rsid w:val="007B1276"/>
    <w:rsid w:val="007B3C68"/>
    <w:rsid w:val="007B5811"/>
    <w:rsid w:val="007C1B34"/>
    <w:rsid w:val="007C457E"/>
    <w:rsid w:val="007C52EA"/>
    <w:rsid w:val="007C5504"/>
    <w:rsid w:val="007D034A"/>
    <w:rsid w:val="007D0779"/>
    <w:rsid w:val="007D20FA"/>
    <w:rsid w:val="007D24C2"/>
    <w:rsid w:val="007D3BB1"/>
    <w:rsid w:val="007D3CF8"/>
    <w:rsid w:val="007D4096"/>
    <w:rsid w:val="007D60E8"/>
    <w:rsid w:val="007D6501"/>
    <w:rsid w:val="007D70D2"/>
    <w:rsid w:val="007D72DC"/>
    <w:rsid w:val="007D757C"/>
    <w:rsid w:val="007E09C2"/>
    <w:rsid w:val="007E0DF3"/>
    <w:rsid w:val="007E22C3"/>
    <w:rsid w:val="007E5095"/>
    <w:rsid w:val="007E7391"/>
    <w:rsid w:val="007F312A"/>
    <w:rsid w:val="007F4C50"/>
    <w:rsid w:val="007F6562"/>
    <w:rsid w:val="007F6677"/>
    <w:rsid w:val="007F6CAD"/>
    <w:rsid w:val="007F77D4"/>
    <w:rsid w:val="00802C8B"/>
    <w:rsid w:val="00804E1E"/>
    <w:rsid w:val="0080525A"/>
    <w:rsid w:val="00805D58"/>
    <w:rsid w:val="00810173"/>
    <w:rsid w:val="0081102F"/>
    <w:rsid w:val="008119F6"/>
    <w:rsid w:val="00815988"/>
    <w:rsid w:val="008201D8"/>
    <w:rsid w:val="00820513"/>
    <w:rsid w:val="0082066C"/>
    <w:rsid w:val="0082429E"/>
    <w:rsid w:val="0082465B"/>
    <w:rsid w:val="00826160"/>
    <w:rsid w:val="00826553"/>
    <w:rsid w:val="00827157"/>
    <w:rsid w:val="008271C5"/>
    <w:rsid w:val="00831857"/>
    <w:rsid w:val="00833B5C"/>
    <w:rsid w:val="008340AE"/>
    <w:rsid w:val="00834695"/>
    <w:rsid w:val="008351ED"/>
    <w:rsid w:val="00840FD8"/>
    <w:rsid w:val="008417EF"/>
    <w:rsid w:val="008444B2"/>
    <w:rsid w:val="00844A05"/>
    <w:rsid w:val="00845D90"/>
    <w:rsid w:val="008475E0"/>
    <w:rsid w:val="0085117A"/>
    <w:rsid w:val="00852420"/>
    <w:rsid w:val="00852931"/>
    <w:rsid w:val="008536B1"/>
    <w:rsid w:val="008551AE"/>
    <w:rsid w:val="00857B05"/>
    <w:rsid w:val="00860DF2"/>
    <w:rsid w:val="00862C97"/>
    <w:rsid w:val="00863CBE"/>
    <w:rsid w:val="00865451"/>
    <w:rsid w:val="008661D7"/>
    <w:rsid w:val="008667B2"/>
    <w:rsid w:val="0086706A"/>
    <w:rsid w:val="00867D0F"/>
    <w:rsid w:val="00870575"/>
    <w:rsid w:val="0087283B"/>
    <w:rsid w:val="008750C0"/>
    <w:rsid w:val="00875613"/>
    <w:rsid w:val="00876821"/>
    <w:rsid w:val="00876D2C"/>
    <w:rsid w:val="008833D8"/>
    <w:rsid w:val="00884F8C"/>
    <w:rsid w:val="00886E31"/>
    <w:rsid w:val="0088790D"/>
    <w:rsid w:val="00891588"/>
    <w:rsid w:val="00891D1B"/>
    <w:rsid w:val="00894113"/>
    <w:rsid w:val="0089539B"/>
    <w:rsid w:val="00897E9F"/>
    <w:rsid w:val="00897ECF"/>
    <w:rsid w:val="008A15FF"/>
    <w:rsid w:val="008A5C0E"/>
    <w:rsid w:val="008A74C0"/>
    <w:rsid w:val="008B03D6"/>
    <w:rsid w:val="008B0623"/>
    <w:rsid w:val="008B1B59"/>
    <w:rsid w:val="008B1C77"/>
    <w:rsid w:val="008B2323"/>
    <w:rsid w:val="008B241C"/>
    <w:rsid w:val="008B4AAD"/>
    <w:rsid w:val="008B56AD"/>
    <w:rsid w:val="008B57EE"/>
    <w:rsid w:val="008C0701"/>
    <w:rsid w:val="008C075A"/>
    <w:rsid w:val="008C12C9"/>
    <w:rsid w:val="008C1A23"/>
    <w:rsid w:val="008C3C9B"/>
    <w:rsid w:val="008C45AF"/>
    <w:rsid w:val="008C486B"/>
    <w:rsid w:val="008C59C7"/>
    <w:rsid w:val="008C6996"/>
    <w:rsid w:val="008C7449"/>
    <w:rsid w:val="008C77A1"/>
    <w:rsid w:val="008D141A"/>
    <w:rsid w:val="008D1994"/>
    <w:rsid w:val="008E034B"/>
    <w:rsid w:val="008E04BC"/>
    <w:rsid w:val="008E11D0"/>
    <w:rsid w:val="008E2225"/>
    <w:rsid w:val="008E24B6"/>
    <w:rsid w:val="008E33A6"/>
    <w:rsid w:val="008E4C8E"/>
    <w:rsid w:val="008E54DA"/>
    <w:rsid w:val="008E7372"/>
    <w:rsid w:val="008F0304"/>
    <w:rsid w:val="008F5FBB"/>
    <w:rsid w:val="008F7911"/>
    <w:rsid w:val="00901DB4"/>
    <w:rsid w:val="009034D7"/>
    <w:rsid w:val="00903E73"/>
    <w:rsid w:val="00904530"/>
    <w:rsid w:val="0090519B"/>
    <w:rsid w:val="00905C01"/>
    <w:rsid w:val="009078FB"/>
    <w:rsid w:val="00910745"/>
    <w:rsid w:val="00911BCB"/>
    <w:rsid w:val="009137A6"/>
    <w:rsid w:val="00916030"/>
    <w:rsid w:val="00916060"/>
    <w:rsid w:val="00917AAB"/>
    <w:rsid w:val="009205B1"/>
    <w:rsid w:val="009206F4"/>
    <w:rsid w:val="00920DD3"/>
    <w:rsid w:val="00922472"/>
    <w:rsid w:val="00923416"/>
    <w:rsid w:val="0092458E"/>
    <w:rsid w:val="00924B50"/>
    <w:rsid w:val="0093109D"/>
    <w:rsid w:val="00931E6A"/>
    <w:rsid w:val="00931FB3"/>
    <w:rsid w:val="009328FE"/>
    <w:rsid w:val="009342E0"/>
    <w:rsid w:val="00937A59"/>
    <w:rsid w:val="00940319"/>
    <w:rsid w:val="00941FA0"/>
    <w:rsid w:val="00942675"/>
    <w:rsid w:val="0094454E"/>
    <w:rsid w:val="009453F7"/>
    <w:rsid w:val="00945587"/>
    <w:rsid w:val="00945982"/>
    <w:rsid w:val="00950EC0"/>
    <w:rsid w:val="00951B45"/>
    <w:rsid w:val="00955AEC"/>
    <w:rsid w:val="0095716E"/>
    <w:rsid w:val="00957E58"/>
    <w:rsid w:val="00960991"/>
    <w:rsid w:val="00961023"/>
    <w:rsid w:val="0096263A"/>
    <w:rsid w:val="00963556"/>
    <w:rsid w:val="00963C49"/>
    <w:rsid w:val="009651B0"/>
    <w:rsid w:val="00965CEF"/>
    <w:rsid w:val="009669EE"/>
    <w:rsid w:val="009674F9"/>
    <w:rsid w:val="009700CB"/>
    <w:rsid w:val="00970702"/>
    <w:rsid w:val="009717FB"/>
    <w:rsid w:val="00972526"/>
    <w:rsid w:val="009736CD"/>
    <w:rsid w:val="00974914"/>
    <w:rsid w:val="0097575F"/>
    <w:rsid w:val="0097601D"/>
    <w:rsid w:val="00982512"/>
    <w:rsid w:val="00990A1D"/>
    <w:rsid w:val="00990B64"/>
    <w:rsid w:val="00990C86"/>
    <w:rsid w:val="00991ED2"/>
    <w:rsid w:val="009925A3"/>
    <w:rsid w:val="009974D9"/>
    <w:rsid w:val="009A256A"/>
    <w:rsid w:val="009A4153"/>
    <w:rsid w:val="009B0595"/>
    <w:rsid w:val="009B05FB"/>
    <w:rsid w:val="009B287F"/>
    <w:rsid w:val="009B2A32"/>
    <w:rsid w:val="009B2E57"/>
    <w:rsid w:val="009B6284"/>
    <w:rsid w:val="009B6BF3"/>
    <w:rsid w:val="009C2A26"/>
    <w:rsid w:val="009C3C26"/>
    <w:rsid w:val="009C6EE0"/>
    <w:rsid w:val="009C7ACE"/>
    <w:rsid w:val="009D16A5"/>
    <w:rsid w:val="009D27F0"/>
    <w:rsid w:val="009D34F1"/>
    <w:rsid w:val="009D5618"/>
    <w:rsid w:val="009D6318"/>
    <w:rsid w:val="009D6CCF"/>
    <w:rsid w:val="009D6F28"/>
    <w:rsid w:val="009D734A"/>
    <w:rsid w:val="009E1783"/>
    <w:rsid w:val="009E3BAA"/>
    <w:rsid w:val="009E6572"/>
    <w:rsid w:val="009F2C4E"/>
    <w:rsid w:val="009F5974"/>
    <w:rsid w:val="009F5C7B"/>
    <w:rsid w:val="00A02E91"/>
    <w:rsid w:val="00A0522F"/>
    <w:rsid w:val="00A07F1F"/>
    <w:rsid w:val="00A10028"/>
    <w:rsid w:val="00A10DF1"/>
    <w:rsid w:val="00A112AA"/>
    <w:rsid w:val="00A11463"/>
    <w:rsid w:val="00A1225A"/>
    <w:rsid w:val="00A12A32"/>
    <w:rsid w:val="00A13B94"/>
    <w:rsid w:val="00A16305"/>
    <w:rsid w:val="00A17B07"/>
    <w:rsid w:val="00A21962"/>
    <w:rsid w:val="00A23B22"/>
    <w:rsid w:val="00A25523"/>
    <w:rsid w:val="00A267C5"/>
    <w:rsid w:val="00A3070B"/>
    <w:rsid w:val="00A30F5A"/>
    <w:rsid w:val="00A329D1"/>
    <w:rsid w:val="00A33143"/>
    <w:rsid w:val="00A348E1"/>
    <w:rsid w:val="00A37B71"/>
    <w:rsid w:val="00A37B88"/>
    <w:rsid w:val="00A37E47"/>
    <w:rsid w:val="00A401BE"/>
    <w:rsid w:val="00A4033A"/>
    <w:rsid w:val="00A406BF"/>
    <w:rsid w:val="00A40988"/>
    <w:rsid w:val="00A421AD"/>
    <w:rsid w:val="00A42B41"/>
    <w:rsid w:val="00A450E1"/>
    <w:rsid w:val="00A46C2A"/>
    <w:rsid w:val="00A46CAA"/>
    <w:rsid w:val="00A473FF"/>
    <w:rsid w:val="00A514EC"/>
    <w:rsid w:val="00A53110"/>
    <w:rsid w:val="00A53BD1"/>
    <w:rsid w:val="00A54004"/>
    <w:rsid w:val="00A54027"/>
    <w:rsid w:val="00A54A26"/>
    <w:rsid w:val="00A5599C"/>
    <w:rsid w:val="00A61DF2"/>
    <w:rsid w:val="00A63A1D"/>
    <w:rsid w:val="00A6446F"/>
    <w:rsid w:val="00A6553C"/>
    <w:rsid w:val="00A67CB1"/>
    <w:rsid w:val="00A73E9C"/>
    <w:rsid w:val="00A75B87"/>
    <w:rsid w:val="00A761B8"/>
    <w:rsid w:val="00A80D8B"/>
    <w:rsid w:val="00A8183D"/>
    <w:rsid w:val="00A81891"/>
    <w:rsid w:val="00A82A71"/>
    <w:rsid w:val="00A84A12"/>
    <w:rsid w:val="00A84A58"/>
    <w:rsid w:val="00A84B1D"/>
    <w:rsid w:val="00A84C98"/>
    <w:rsid w:val="00A87721"/>
    <w:rsid w:val="00A878C5"/>
    <w:rsid w:val="00A93417"/>
    <w:rsid w:val="00A9425B"/>
    <w:rsid w:val="00A9533E"/>
    <w:rsid w:val="00A96DBF"/>
    <w:rsid w:val="00AA1B56"/>
    <w:rsid w:val="00AA3E22"/>
    <w:rsid w:val="00AA442F"/>
    <w:rsid w:val="00AA4955"/>
    <w:rsid w:val="00AA5249"/>
    <w:rsid w:val="00AA5559"/>
    <w:rsid w:val="00AA622C"/>
    <w:rsid w:val="00AA71CE"/>
    <w:rsid w:val="00AA787F"/>
    <w:rsid w:val="00AA7F9E"/>
    <w:rsid w:val="00AB0562"/>
    <w:rsid w:val="00AB1223"/>
    <w:rsid w:val="00AB1B84"/>
    <w:rsid w:val="00AB21D4"/>
    <w:rsid w:val="00AB2A29"/>
    <w:rsid w:val="00AB3A01"/>
    <w:rsid w:val="00AB44A0"/>
    <w:rsid w:val="00AB4559"/>
    <w:rsid w:val="00AB4E62"/>
    <w:rsid w:val="00AB67E8"/>
    <w:rsid w:val="00AC1122"/>
    <w:rsid w:val="00AC2536"/>
    <w:rsid w:val="00AC313B"/>
    <w:rsid w:val="00AC38D8"/>
    <w:rsid w:val="00AD05BA"/>
    <w:rsid w:val="00AD0797"/>
    <w:rsid w:val="00AD11BF"/>
    <w:rsid w:val="00AD1DE7"/>
    <w:rsid w:val="00AD258D"/>
    <w:rsid w:val="00AD38F3"/>
    <w:rsid w:val="00AD3B3D"/>
    <w:rsid w:val="00AD5E84"/>
    <w:rsid w:val="00AE3F5F"/>
    <w:rsid w:val="00AE60EC"/>
    <w:rsid w:val="00AF2527"/>
    <w:rsid w:val="00AF28BB"/>
    <w:rsid w:val="00AF44F1"/>
    <w:rsid w:val="00AF4DF2"/>
    <w:rsid w:val="00AF5C94"/>
    <w:rsid w:val="00AF660B"/>
    <w:rsid w:val="00AF6771"/>
    <w:rsid w:val="00AF6E8F"/>
    <w:rsid w:val="00AF6F28"/>
    <w:rsid w:val="00B02CDE"/>
    <w:rsid w:val="00B03A64"/>
    <w:rsid w:val="00B07A2F"/>
    <w:rsid w:val="00B13042"/>
    <w:rsid w:val="00B13353"/>
    <w:rsid w:val="00B13C43"/>
    <w:rsid w:val="00B13F76"/>
    <w:rsid w:val="00B14C2B"/>
    <w:rsid w:val="00B159E4"/>
    <w:rsid w:val="00B15C6E"/>
    <w:rsid w:val="00B1625C"/>
    <w:rsid w:val="00B16B4C"/>
    <w:rsid w:val="00B16B9B"/>
    <w:rsid w:val="00B17D96"/>
    <w:rsid w:val="00B20B2F"/>
    <w:rsid w:val="00B213BB"/>
    <w:rsid w:val="00B25345"/>
    <w:rsid w:val="00B25B0C"/>
    <w:rsid w:val="00B25DB8"/>
    <w:rsid w:val="00B25E40"/>
    <w:rsid w:val="00B27095"/>
    <w:rsid w:val="00B274EE"/>
    <w:rsid w:val="00B313F5"/>
    <w:rsid w:val="00B40966"/>
    <w:rsid w:val="00B41280"/>
    <w:rsid w:val="00B41837"/>
    <w:rsid w:val="00B428DB"/>
    <w:rsid w:val="00B42CC8"/>
    <w:rsid w:val="00B442DC"/>
    <w:rsid w:val="00B47216"/>
    <w:rsid w:val="00B4782D"/>
    <w:rsid w:val="00B47CBD"/>
    <w:rsid w:val="00B50010"/>
    <w:rsid w:val="00B5059A"/>
    <w:rsid w:val="00B54CEA"/>
    <w:rsid w:val="00B5729C"/>
    <w:rsid w:val="00B60FBC"/>
    <w:rsid w:val="00B62218"/>
    <w:rsid w:val="00B645A3"/>
    <w:rsid w:val="00B64CD3"/>
    <w:rsid w:val="00B6567E"/>
    <w:rsid w:val="00B6593E"/>
    <w:rsid w:val="00B66775"/>
    <w:rsid w:val="00B7057A"/>
    <w:rsid w:val="00B71DC4"/>
    <w:rsid w:val="00B74511"/>
    <w:rsid w:val="00B75994"/>
    <w:rsid w:val="00B76976"/>
    <w:rsid w:val="00B77292"/>
    <w:rsid w:val="00B7732B"/>
    <w:rsid w:val="00B84886"/>
    <w:rsid w:val="00B85C1F"/>
    <w:rsid w:val="00B87351"/>
    <w:rsid w:val="00B901A3"/>
    <w:rsid w:val="00B95CAD"/>
    <w:rsid w:val="00B977CD"/>
    <w:rsid w:val="00B9787A"/>
    <w:rsid w:val="00B979D7"/>
    <w:rsid w:val="00BA16CE"/>
    <w:rsid w:val="00BA64FA"/>
    <w:rsid w:val="00BA72D9"/>
    <w:rsid w:val="00BB037E"/>
    <w:rsid w:val="00BB07A9"/>
    <w:rsid w:val="00BB41D7"/>
    <w:rsid w:val="00BB57D5"/>
    <w:rsid w:val="00BB6E72"/>
    <w:rsid w:val="00BB7502"/>
    <w:rsid w:val="00BC028A"/>
    <w:rsid w:val="00BC1156"/>
    <w:rsid w:val="00BC179B"/>
    <w:rsid w:val="00BC403A"/>
    <w:rsid w:val="00BC5DA5"/>
    <w:rsid w:val="00BC6C24"/>
    <w:rsid w:val="00BD07C6"/>
    <w:rsid w:val="00BD085D"/>
    <w:rsid w:val="00BD1764"/>
    <w:rsid w:val="00BD3D6D"/>
    <w:rsid w:val="00BD5F51"/>
    <w:rsid w:val="00BD6305"/>
    <w:rsid w:val="00BD7E66"/>
    <w:rsid w:val="00BE0C62"/>
    <w:rsid w:val="00BE2173"/>
    <w:rsid w:val="00BE2F73"/>
    <w:rsid w:val="00BE7271"/>
    <w:rsid w:val="00BF0D72"/>
    <w:rsid w:val="00BF140F"/>
    <w:rsid w:val="00BF1883"/>
    <w:rsid w:val="00BF1E9F"/>
    <w:rsid w:val="00BF32D4"/>
    <w:rsid w:val="00BF5FF6"/>
    <w:rsid w:val="00C01539"/>
    <w:rsid w:val="00C0346A"/>
    <w:rsid w:val="00C0359B"/>
    <w:rsid w:val="00C06581"/>
    <w:rsid w:val="00C06694"/>
    <w:rsid w:val="00C11372"/>
    <w:rsid w:val="00C137D6"/>
    <w:rsid w:val="00C1423D"/>
    <w:rsid w:val="00C147EE"/>
    <w:rsid w:val="00C25831"/>
    <w:rsid w:val="00C261AC"/>
    <w:rsid w:val="00C2659F"/>
    <w:rsid w:val="00C26C64"/>
    <w:rsid w:val="00C26E80"/>
    <w:rsid w:val="00C31CB9"/>
    <w:rsid w:val="00C32015"/>
    <w:rsid w:val="00C32B3B"/>
    <w:rsid w:val="00C32DD2"/>
    <w:rsid w:val="00C32E7B"/>
    <w:rsid w:val="00C33B73"/>
    <w:rsid w:val="00C343EA"/>
    <w:rsid w:val="00C34A14"/>
    <w:rsid w:val="00C34D9F"/>
    <w:rsid w:val="00C35564"/>
    <w:rsid w:val="00C35D78"/>
    <w:rsid w:val="00C41156"/>
    <w:rsid w:val="00C41229"/>
    <w:rsid w:val="00C44355"/>
    <w:rsid w:val="00C449FB"/>
    <w:rsid w:val="00C4621A"/>
    <w:rsid w:val="00C46CBB"/>
    <w:rsid w:val="00C50148"/>
    <w:rsid w:val="00C5016E"/>
    <w:rsid w:val="00C50D56"/>
    <w:rsid w:val="00C51429"/>
    <w:rsid w:val="00C5271D"/>
    <w:rsid w:val="00C55824"/>
    <w:rsid w:val="00C55FCE"/>
    <w:rsid w:val="00C57864"/>
    <w:rsid w:val="00C63958"/>
    <w:rsid w:val="00C65EE8"/>
    <w:rsid w:val="00C66935"/>
    <w:rsid w:val="00C673F6"/>
    <w:rsid w:val="00C6749B"/>
    <w:rsid w:val="00C67AE5"/>
    <w:rsid w:val="00C7006E"/>
    <w:rsid w:val="00C7281C"/>
    <w:rsid w:val="00C72E04"/>
    <w:rsid w:val="00C73A5D"/>
    <w:rsid w:val="00C73BBD"/>
    <w:rsid w:val="00C740ED"/>
    <w:rsid w:val="00C74EF3"/>
    <w:rsid w:val="00C75860"/>
    <w:rsid w:val="00C75E4A"/>
    <w:rsid w:val="00C774FD"/>
    <w:rsid w:val="00C82F1F"/>
    <w:rsid w:val="00C840A5"/>
    <w:rsid w:val="00C84C23"/>
    <w:rsid w:val="00C84ED8"/>
    <w:rsid w:val="00C860BE"/>
    <w:rsid w:val="00C86286"/>
    <w:rsid w:val="00C868F1"/>
    <w:rsid w:val="00C94011"/>
    <w:rsid w:val="00C95BFB"/>
    <w:rsid w:val="00C96E88"/>
    <w:rsid w:val="00CA1EAE"/>
    <w:rsid w:val="00CA2ACF"/>
    <w:rsid w:val="00CA2FAF"/>
    <w:rsid w:val="00CA318F"/>
    <w:rsid w:val="00CA3536"/>
    <w:rsid w:val="00CA3800"/>
    <w:rsid w:val="00CB13A3"/>
    <w:rsid w:val="00CB2B15"/>
    <w:rsid w:val="00CB2E2C"/>
    <w:rsid w:val="00CB30B7"/>
    <w:rsid w:val="00CB362B"/>
    <w:rsid w:val="00CB44FE"/>
    <w:rsid w:val="00CB4F38"/>
    <w:rsid w:val="00CB7E98"/>
    <w:rsid w:val="00CC1704"/>
    <w:rsid w:val="00CC452E"/>
    <w:rsid w:val="00CC5B4B"/>
    <w:rsid w:val="00CD0611"/>
    <w:rsid w:val="00CD095D"/>
    <w:rsid w:val="00CD0F37"/>
    <w:rsid w:val="00CD21BC"/>
    <w:rsid w:val="00CD292E"/>
    <w:rsid w:val="00CD329A"/>
    <w:rsid w:val="00CD5473"/>
    <w:rsid w:val="00CD6665"/>
    <w:rsid w:val="00CD740D"/>
    <w:rsid w:val="00CE15D5"/>
    <w:rsid w:val="00CE164C"/>
    <w:rsid w:val="00CE1822"/>
    <w:rsid w:val="00CE1D94"/>
    <w:rsid w:val="00CE31FD"/>
    <w:rsid w:val="00CE61A0"/>
    <w:rsid w:val="00CE7091"/>
    <w:rsid w:val="00CF02FD"/>
    <w:rsid w:val="00CF3803"/>
    <w:rsid w:val="00CF40E9"/>
    <w:rsid w:val="00CF4DD8"/>
    <w:rsid w:val="00CF5894"/>
    <w:rsid w:val="00CF5C37"/>
    <w:rsid w:val="00CF5CCE"/>
    <w:rsid w:val="00CF7FDB"/>
    <w:rsid w:val="00D033C7"/>
    <w:rsid w:val="00D04AEC"/>
    <w:rsid w:val="00D04D10"/>
    <w:rsid w:val="00D06DA1"/>
    <w:rsid w:val="00D07312"/>
    <w:rsid w:val="00D07C38"/>
    <w:rsid w:val="00D11519"/>
    <w:rsid w:val="00D1346E"/>
    <w:rsid w:val="00D13AD4"/>
    <w:rsid w:val="00D148AC"/>
    <w:rsid w:val="00D14F84"/>
    <w:rsid w:val="00D14FAB"/>
    <w:rsid w:val="00D20BF3"/>
    <w:rsid w:val="00D20D92"/>
    <w:rsid w:val="00D21B9E"/>
    <w:rsid w:val="00D22C9B"/>
    <w:rsid w:val="00D23487"/>
    <w:rsid w:val="00D247EE"/>
    <w:rsid w:val="00D26A30"/>
    <w:rsid w:val="00D27FA2"/>
    <w:rsid w:val="00D307B6"/>
    <w:rsid w:val="00D30C0E"/>
    <w:rsid w:val="00D31FCD"/>
    <w:rsid w:val="00D34638"/>
    <w:rsid w:val="00D40CEC"/>
    <w:rsid w:val="00D40D58"/>
    <w:rsid w:val="00D417D1"/>
    <w:rsid w:val="00D42BD8"/>
    <w:rsid w:val="00D4409F"/>
    <w:rsid w:val="00D44FCD"/>
    <w:rsid w:val="00D470B3"/>
    <w:rsid w:val="00D4766F"/>
    <w:rsid w:val="00D50335"/>
    <w:rsid w:val="00D515FB"/>
    <w:rsid w:val="00D535B3"/>
    <w:rsid w:val="00D564C0"/>
    <w:rsid w:val="00D57DD0"/>
    <w:rsid w:val="00D61C53"/>
    <w:rsid w:val="00D64CDD"/>
    <w:rsid w:val="00D66F2C"/>
    <w:rsid w:val="00D731A4"/>
    <w:rsid w:val="00D743EE"/>
    <w:rsid w:val="00D76296"/>
    <w:rsid w:val="00D8052E"/>
    <w:rsid w:val="00D80A25"/>
    <w:rsid w:val="00D80F67"/>
    <w:rsid w:val="00D8175E"/>
    <w:rsid w:val="00D877F0"/>
    <w:rsid w:val="00D90588"/>
    <w:rsid w:val="00D91252"/>
    <w:rsid w:val="00D91BAA"/>
    <w:rsid w:val="00D92F14"/>
    <w:rsid w:val="00D92F77"/>
    <w:rsid w:val="00D93AC9"/>
    <w:rsid w:val="00D93B89"/>
    <w:rsid w:val="00D93F34"/>
    <w:rsid w:val="00D944B9"/>
    <w:rsid w:val="00DA04A9"/>
    <w:rsid w:val="00DA0BE1"/>
    <w:rsid w:val="00DA1B5D"/>
    <w:rsid w:val="00DA23D6"/>
    <w:rsid w:val="00DA3A1C"/>
    <w:rsid w:val="00DA454A"/>
    <w:rsid w:val="00DA5BBE"/>
    <w:rsid w:val="00DA6295"/>
    <w:rsid w:val="00DB0417"/>
    <w:rsid w:val="00DB1446"/>
    <w:rsid w:val="00DB22D5"/>
    <w:rsid w:val="00DB3EBC"/>
    <w:rsid w:val="00DB3F11"/>
    <w:rsid w:val="00DB4783"/>
    <w:rsid w:val="00DB73EB"/>
    <w:rsid w:val="00DB7D85"/>
    <w:rsid w:val="00DC12F1"/>
    <w:rsid w:val="00DC43AC"/>
    <w:rsid w:val="00DC4B95"/>
    <w:rsid w:val="00DC5234"/>
    <w:rsid w:val="00DC60FC"/>
    <w:rsid w:val="00DC7CC2"/>
    <w:rsid w:val="00DD0DC2"/>
    <w:rsid w:val="00DD3C1C"/>
    <w:rsid w:val="00DD52A9"/>
    <w:rsid w:val="00DD5F3A"/>
    <w:rsid w:val="00DE1E83"/>
    <w:rsid w:val="00DE2314"/>
    <w:rsid w:val="00DE4955"/>
    <w:rsid w:val="00DE4F0D"/>
    <w:rsid w:val="00DE6964"/>
    <w:rsid w:val="00DF1E10"/>
    <w:rsid w:val="00DF2A85"/>
    <w:rsid w:val="00DF31F7"/>
    <w:rsid w:val="00DF3BD3"/>
    <w:rsid w:val="00DF5260"/>
    <w:rsid w:val="00DF618C"/>
    <w:rsid w:val="00DF6CD4"/>
    <w:rsid w:val="00DF73D4"/>
    <w:rsid w:val="00DF7480"/>
    <w:rsid w:val="00E006DE"/>
    <w:rsid w:val="00E00FB4"/>
    <w:rsid w:val="00E02879"/>
    <w:rsid w:val="00E02B07"/>
    <w:rsid w:val="00E041C4"/>
    <w:rsid w:val="00E10EE1"/>
    <w:rsid w:val="00E16E04"/>
    <w:rsid w:val="00E17A26"/>
    <w:rsid w:val="00E20564"/>
    <w:rsid w:val="00E2078A"/>
    <w:rsid w:val="00E2189F"/>
    <w:rsid w:val="00E2196A"/>
    <w:rsid w:val="00E21CF1"/>
    <w:rsid w:val="00E2269B"/>
    <w:rsid w:val="00E22E11"/>
    <w:rsid w:val="00E230B2"/>
    <w:rsid w:val="00E24C0F"/>
    <w:rsid w:val="00E24CA9"/>
    <w:rsid w:val="00E2559F"/>
    <w:rsid w:val="00E256BF"/>
    <w:rsid w:val="00E26219"/>
    <w:rsid w:val="00E26307"/>
    <w:rsid w:val="00E269E9"/>
    <w:rsid w:val="00E27669"/>
    <w:rsid w:val="00E312A0"/>
    <w:rsid w:val="00E31A82"/>
    <w:rsid w:val="00E34E0D"/>
    <w:rsid w:val="00E403F6"/>
    <w:rsid w:val="00E42400"/>
    <w:rsid w:val="00E4598E"/>
    <w:rsid w:val="00E45F64"/>
    <w:rsid w:val="00E4643E"/>
    <w:rsid w:val="00E51B31"/>
    <w:rsid w:val="00E52CFE"/>
    <w:rsid w:val="00E53F7C"/>
    <w:rsid w:val="00E553D0"/>
    <w:rsid w:val="00E5571E"/>
    <w:rsid w:val="00E57243"/>
    <w:rsid w:val="00E578AE"/>
    <w:rsid w:val="00E57BC0"/>
    <w:rsid w:val="00E61E1B"/>
    <w:rsid w:val="00E62354"/>
    <w:rsid w:val="00E713CC"/>
    <w:rsid w:val="00E717FF"/>
    <w:rsid w:val="00E7270E"/>
    <w:rsid w:val="00E753A0"/>
    <w:rsid w:val="00E75AB0"/>
    <w:rsid w:val="00E77678"/>
    <w:rsid w:val="00E77857"/>
    <w:rsid w:val="00E804F5"/>
    <w:rsid w:val="00E80588"/>
    <w:rsid w:val="00E81ACB"/>
    <w:rsid w:val="00E83C7D"/>
    <w:rsid w:val="00E84940"/>
    <w:rsid w:val="00E8612C"/>
    <w:rsid w:val="00E867CC"/>
    <w:rsid w:val="00E87342"/>
    <w:rsid w:val="00E90CA0"/>
    <w:rsid w:val="00E90EBF"/>
    <w:rsid w:val="00E91730"/>
    <w:rsid w:val="00E92E41"/>
    <w:rsid w:val="00E935E7"/>
    <w:rsid w:val="00E94F95"/>
    <w:rsid w:val="00E9554A"/>
    <w:rsid w:val="00E95553"/>
    <w:rsid w:val="00E9593F"/>
    <w:rsid w:val="00E96C7D"/>
    <w:rsid w:val="00E97654"/>
    <w:rsid w:val="00EA01A4"/>
    <w:rsid w:val="00EA119F"/>
    <w:rsid w:val="00EA2C10"/>
    <w:rsid w:val="00EA3DAB"/>
    <w:rsid w:val="00EA3EF8"/>
    <w:rsid w:val="00EA7F0B"/>
    <w:rsid w:val="00EB03A5"/>
    <w:rsid w:val="00EB2354"/>
    <w:rsid w:val="00EB3CB1"/>
    <w:rsid w:val="00EB4539"/>
    <w:rsid w:val="00EB4751"/>
    <w:rsid w:val="00EB6BB0"/>
    <w:rsid w:val="00EB6FEB"/>
    <w:rsid w:val="00EC0083"/>
    <w:rsid w:val="00EC4F3B"/>
    <w:rsid w:val="00EC64BA"/>
    <w:rsid w:val="00ED3470"/>
    <w:rsid w:val="00ED522C"/>
    <w:rsid w:val="00ED7D15"/>
    <w:rsid w:val="00EE06C3"/>
    <w:rsid w:val="00EE2864"/>
    <w:rsid w:val="00EE3D48"/>
    <w:rsid w:val="00EE603B"/>
    <w:rsid w:val="00EE712F"/>
    <w:rsid w:val="00EF029B"/>
    <w:rsid w:val="00EF1A99"/>
    <w:rsid w:val="00EF26AD"/>
    <w:rsid w:val="00EF27AD"/>
    <w:rsid w:val="00EF4D78"/>
    <w:rsid w:val="00EF59A6"/>
    <w:rsid w:val="00F00AFA"/>
    <w:rsid w:val="00F02D02"/>
    <w:rsid w:val="00F036A9"/>
    <w:rsid w:val="00F04DAE"/>
    <w:rsid w:val="00F05F3E"/>
    <w:rsid w:val="00F0719E"/>
    <w:rsid w:val="00F07264"/>
    <w:rsid w:val="00F07624"/>
    <w:rsid w:val="00F108BD"/>
    <w:rsid w:val="00F13760"/>
    <w:rsid w:val="00F159BB"/>
    <w:rsid w:val="00F16D7F"/>
    <w:rsid w:val="00F170D3"/>
    <w:rsid w:val="00F21656"/>
    <w:rsid w:val="00F21AEF"/>
    <w:rsid w:val="00F22E3A"/>
    <w:rsid w:val="00F24DE4"/>
    <w:rsid w:val="00F25EB7"/>
    <w:rsid w:val="00F262A1"/>
    <w:rsid w:val="00F2634A"/>
    <w:rsid w:val="00F265F6"/>
    <w:rsid w:val="00F30593"/>
    <w:rsid w:val="00F30B69"/>
    <w:rsid w:val="00F3164D"/>
    <w:rsid w:val="00F3247A"/>
    <w:rsid w:val="00F3309C"/>
    <w:rsid w:val="00F3399B"/>
    <w:rsid w:val="00F33B6B"/>
    <w:rsid w:val="00F33EE6"/>
    <w:rsid w:val="00F34AAC"/>
    <w:rsid w:val="00F3530B"/>
    <w:rsid w:val="00F35D17"/>
    <w:rsid w:val="00F36541"/>
    <w:rsid w:val="00F4233F"/>
    <w:rsid w:val="00F42786"/>
    <w:rsid w:val="00F4363B"/>
    <w:rsid w:val="00F4767E"/>
    <w:rsid w:val="00F51051"/>
    <w:rsid w:val="00F522F9"/>
    <w:rsid w:val="00F54A2E"/>
    <w:rsid w:val="00F56004"/>
    <w:rsid w:val="00F57D74"/>
    <w:rsid w:val="00F6387A"/>
    <w:rsid w:val="00F63E5F"/>
    <w:rsid w:val="00F6579C"/>
    <w:rsid w:val="00F66D20"/>
    <w:rsid w:val="00F67183"/>
    <w:rsid w:val="00F67812"/>
    <w:rsid w:val="00F72430"/>
    <w:rsid w:val="00F73614"/>
    <w:rsid w:val="00F73ECF"/>
    <w:rsid w:val="00F753B6"/>
    <w:rsid w:val="00F754A7"/>
    <w:rsid w:val="00F776E5"/>
    <w:rsid w:val="00F77BBC"/>
    <w:rsid w:val="00F8466D"/>
    <w:rsid w:val="00F84FA5"/>
    <w:rsid w:val="00F8584A"/>
    <w:rsid w:val="00F85C13"/>
    <w:rsid w:val="00F85DBF"/>
    <w:rsid w:val="00F873B6"/>
    <w:rsid w:val="00F92C1E"/>
    <w:rsid w:val="00F96300"/>
    <w:rsid w:val="00F96A76"/>
    <w:rsid w:val="00F96EBA"/>
    <w:rsid w:val="00F96EEB"/>
    <w:rsid w:val="00F97EED"/>
    <w:rsid w:val="00FA0BC0"/>
    <w:rsid w:val="00FA0F3A"/>
    <w:rsid w:val="00FA3438"/>
    <w:rsid w:val="00FA447A"/>
    <w:rsid w:val="00FA5ABD"/>
    <w:rsid w:val="00FA755D"/>
    <w:rsid w:val="00FA7882"/>
    <w:rsid w:val="00FB0A45"/>
    <w:rsid w:val="00FB0DA0"/>
    <w:rsid w:val="00FB1B78"/>
    <w:rsid w:val="00FB50A6"/>
    <w:rsid w:val="00FB5981"/>
    <w:rsid w:val="00FC0129"/>
    <w:rsid w:val="00FC01D1"/>
    <w:rsid w:val="00FC025A"/>
    <w:rsid w:val="00FC17EE"/>
    <w:rsid w:val="00FC2E26"/>
    <w:rsid w:val="00FC2FD2"/>
    <w:rsid w:val="00FC33D0"/>
    <w:rsid w:val="00FC3940"/>
    <w:rsid w:val="00FC53F7"/>
    <w:rsid w:val="00FC5DF4"/>
    <w:rsid w:val="00FC5E2E"/>
    <w:rsid w:val="00FC72C6"/>
    <w:rsid w:val="00FD2B82"/>
    <w:rsid w:val="00FD37C8"/>
    <w:rsid w:val="00FD418B"/>
    <w:rsid w:val="00FD4799"/>
    <w:rsid w:val="00FD4961"/>
    <w:rsid w:val="00FD661E"/>
    <w:rsid w:val="00FD7329"/>
    <w:rsid w:val="00FD7BC9"/>
    <w:rsid w:val="00FD7E04"/>
    <w:rsid w:val="00FE21ED"/>
    <w:rsid w:val="00FE228B"/>
    <w:rsid w:val="00FE5310"/>
    <w:rsid w:val="00FE5342"/>
    <w:rsid w:val="00FE6496"/>
    <w:rsid w:val="00FE6B85"/>
    <w:rsid w:val="00FF0334"/>
    <w:rsid w:val="00FF0E58"/>
    <w:rsid w:val="00FF180F"/>
    <w:rsid w:val="00FF3218"/>
    <w:rsid w:val="00FF51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D86617B"/>
  <w14:defaultImageDpi w14:val="330"/>
  <w15:docId w15:val="{0C439484-2AC7-4C70-B312-4C2D8060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ja-JP" w:bidi="ar-SA"/>
      </w:rPr>
    </w:rPrDefault>
    <w:pPrDefault>
      <w:pPr>
        <w:spacing w:before="40" w:line="32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13B"/>
    <w:rPr>
      <w:rFonts w:ascii="Arial" w:eastAsiaTheme="minorHAnsi" w:hAnsi="Arial" w:cs="Myriad Pro"/>
      <w:color w:val="333333"/>
      <w:szCs w:val="16"/>
      <w:lang w:val="en-GB" w:eastAsia="en-US"/>
    </w:rPr>
  </w:style>
  <w:style w:type="paragraph" w:styleId="Heading1">
    <w:name w:val="heading 1"/>
    <w:basedOn w:val="Normal"/>
    <w:next w:val="Normal"/>
    <w:link w:val="Heading1Char"/>
    <w:uiPriority w:val="9"/>
    <w:qFormat/>
    <w:rsid w:val="006B7392"/>
    <w:pPr>
      <w:keepNext/>
      <w:keepLines/>
      <w:jc w:val="center"/>
      <w:outlineLvl w:val="0"/>
    </w:pPr>
    <w:rPr>
      <w:rFonts w:eastAsiaTheme="majorEastAsia" w:cstheme="majorBidi"/>
      <w:b/>
      <w:bCs/>
      <w:color w:val="0084A8"/>
      <w:sz w:val="32"/>
      <w:szCs w:val="28"/>
    </w:rPr>
  </w:style>
  <w:style w:type="paragraph" w:styleId="Heading2">
    <w:name w:val="heading 2"/>
    <w:basedOn w:val="Normal"/>
    <w:next w:val="Normal"/>
    <w:link w:val="Heading2Char"/>
    <w:uiPriority w:val="9"/>
    <w:unhideWhenUsed/>
    <w:qFormat/>
    <w:rsid w:val="006B7392"/>
    <w:pPr>
      <w:keepNext/>
      <w:keepLines/>
      <w:jc w:val="center"/>
      <w:outlineLvl w:val="1"/>
    </w:pPr>
    <w:rPr>
      <w:rFonts w:eastAsiaTheme="majorEastAsia" w:cstheme="majorBidi"/>
      <w:bCs/>
      <w:color w:val="5B3393"/>
      <w:sz w:val="28"/>
      <w:szCs w:val="26"/>
    </w:rPr>
  </w:style>
  <w:style w:type="paragraph" w:styleId="Heading3">
    <w:name w:val="heading 3"/>
    <w:basedOn w:val="Normal"/>
    <w:next w:val="Normal"/>
    <w:link w:val="Heading3Char"/>
    <w:uiPriority w:val="9"/>
    <w:unhideWhenUsed/>
    <w:qFormat/>
    <w:rsid w:val="006B7392"/>
    <w:pPr>
      <w:keepNext/>
      <w:keepLines/>
      <w:outlineLvl w:val="2"/>
    </w:pPr>
    <w:rPr>
      <w:rFonts w:eastAsiaTheme="majorEastAsia" w:cstheme="majorBidi"/>
      <w:b/>
      <w:bCs/>
      <w:color w:val="5B3393"/>
      <w:sz w:val="24"/>
    </w:rPr>
  </w:style>
  <w:style w:type="paragraph" w:styleId="Heading4">
    <w:name w:val="heading 4"/>
    <w:basedOn w:val="Normal"/>
    <w:next w:val="Normal"/>
    <w:link w:val="Heading4Char"/>
    <w:uiPriority w:val="9"/>
    <w:unhideWhenUsed/>
    <w:qFormat/>
    <w:rsid w:val="006B7392"/>
    <w:pPr>
      <w:keepNext/>
      <w:keepLines/>
      <w:outlineLvl w:val="3"/>
    </w:pPr>
    <w:rPr>
      <w:rFonts w:eastAsiaTheme="majorEastAsia" w:cstheme="majorBidi"/>
      <w:bCs/>
      <w:iCs/>
      <w:color w:val="0084A8"/>
      <w:u w:val="single"/>
    </w:rPr>
  </w:style>
  <w:style w:type="paragraph" w:styleId="Heading5">
    <w:name w:val="heading 5"/>
    <w:basedOn w:val="Normal"/>
    <w:next w:val="Normal"/>
    <w:link w:val="Heading5Char"/>
    <w:uiPriority w:val="9"/>
    <w:unhideWhenUsed/>
    <w:qFormat/>
    <w:rsid w:val="007F77D4"/>
    <w:pPr>
      <w:keepNext/>
      <w:keepLines/>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E4D45"/>
    <w:pPr>
      <w:keepNext/>
      <w:keepLines/>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392"/>
    <w:pPr>
      <w:tabs>
        <w:tab w:val="center" w:pos="4536"/>
        <w:tab w:val="right" w:pos="9072"/>
      </w:tabs>
    </w:pPr>
  </w:style>
  <w:style w:type="character" w:customStyle="1" w:styleId="HeaderChar">
    <w:name w:val="Header Char"/>
    <w:basedOn w:val="DefaultParagraphFont"/>
    <w:link w:val="Header"/>
    <w:uiPriority w:val="99"/>
    <w:rsid w:val="006B7392"/>
    <w:rPr>
      <w:sz w:val="24"/>
      <w:szCs w:val="24"/>
      <w:lang w:val="en-GB" w:eastAsia="en-US"/>
    </w:rPr>
  </w:style>
  <w:style w:type="paragraph" w:styleId="Footer">
    <w:name w:val="footer"/>
    <w:basedOn w:val="Normal"/>
    <w:link w:val="FooterChar"/>
    <w:uiPriority w:val="99"/>
    <w:unhideWhenUsed/>
    <w:rsid w:val="006B7392"/>
    <w:pPr>
      <w:tabs>
        <w:tab w:val="center" w:pos="4536"/>
        <w:tab w:val="right" w:pos="9072"/>
      </w:tabs>
    </w:pPr>
  </w:style>
  <w:style w:type="character" w:customStyle="1" w:styleId="FooterChar">
    <w:name w:val="Footer Char"/>
    <w:basedOn w:val="DefaultParagraphFont"/>
    <w:link w:val="Footer"/>
    <w:uiPriority w:val="99"/>
    <w:rsid w:val="006B7392"/>
    <w:rPr>
      <w:sz w:val="24"/>
      <w:szCs w:val="24"/>
      <w:lang w:val="en-GB" w:eastAsia="en-US"/>
    </w:rPr>
  </w:style>
  <w:style w:type="character" w:customStyle="1" w:styleId="Heading1Char">
    <w:name w:val="Heading 1 Char"/>
    <w:basedOn w:val="DefaultParagraphFont"/>
    <w:link w:val="Heading1"/>
    <w:uiPriority w:val="9"/>
    <w:rsid w:val="006B7392"/>
    <w:rPr>
      <w:rFonts w:ascii="Arial" w:eastAsiaTheme="majorEastAsia" w:hAnsi="Arial" w:cstheme="majorBidi"/>
      <w:b/>
      <w:bCs/>
      <w:color w:val="0084A8"/>
      <w:sz w:val="32"/>
      <w:szCs w:val="28"/>
      <w:lang w:val="en-GB" w:eastAsia="en-US"/>
    </w:rPr>
  </w:style>
  <w:style w:type="character" w:customStyle="1" w:styleId="Heading2Char">
    <w:name w:val="Heading 2 Char"/>
    <w:basedOn w:val="DefaultParagraphFont"/>
    <w:link w:val="Heading2"/>
    <w:uiPriority w:val="9"/>
    <w:rsid w:val="006B7392"/>
    <w:rPr>
      <w:rFonts w:ascii="Arial" w:eastAsiaTheme="majorEastAsia" w:hAnsi="Arial" w:cstheme="majorBidi"/>
      <w:bCs/>
      <w:color w:val="5B3393"/>
      <w:sz w:val="28"/>
      <w:szCs w:val="26"/>
      <w:lang w:val="en-GB" w:eastAsia="en-US"/>
    </w:rPr>
  </w:style>
  <w:style w:type="character" w:customStyle="1" w:styleId="Heading3Char">
    <w:name w:val="Heading 3 Char"/>
    <w:basedOn w:val="DefaultParagraphFont"/>
    <w:link w:val="Heading3"/>
    <w:uiPriority w:val="9"/>
    <w:rsid w:val="006B7392"/>
    <w:rPr>
      <w:rFonts w:ascii="Arial" w:eastAsiaTheme="majorEastAsia" w:hAnsi="Arial" w:cstheme="majorBidi"/>
      <w:b/>
      <w:bCs/>
      <w:color w:val="5B3393"/>
      <w:sz w:val="24"/>
      <w:szCs w:val="16"/>
      <w:lang w:val="en-GB" w:eastAsia="en-US"/>
    </w:rPr>
  </w:style>
  <w:style w:type="character" w:customStyle="1" w:styleId="Heading4Char">
    <w:name w:val="Heading 4 Char"/>
    <w:basedOn w:val="DefaultParagraphFont"/>
    <w:link w:val="Heading4"/>
    <w:uiPriority w:val="9"/>
    <w:rsid w:val="006B7392"/>
    <w:rPr>
      <w:rFonts w:ascii="Arial" w:eastAsiaTheme="majorEastAsia" w:hAnsi="Arial" w:cstheme="majorBidi"/>
      <w:bCs/>
      <w:iCs/>
      <w:color w:val="0084A8"/>
      <w:szCs w:val="16"/>
      <w:u w:val="single"/>
      <w:lang w:val="en-GB" w:eastAsia="en-US"/>
    </w:rPr>
  </w:style>
  <w:style w:type="paragraph" w:styleId="ListParagraph">
    <w:name w:val="List Paragraph"/>
    <w:basedOn w:val="Normal"/>
    <w:link w:val="ListParagraphChar"/>
    <w:uiPriority w:val="34"/>
    <w:qFormat/>
    <w:rsid w:val="006B7392"/>
    <w:pPr>
      <w:numPr>
        <w:numId w:val="2"/>
      </w:numPr>
      <w:contextualSpacing/>
    </w:pPr>
  </w:style>
  <w:style w:type="paragraph" w:customStyle="1" w:styleId="Bulletslist">
    <w:name w:val="Bullets list"/>
    <w:basedOn w:val="ListParagraph"/>
    <w:link w:val="BulletslistChar"/>
    <w:qFormat/>
    <w:rsid w:val="006B7392"/>
    <w:pPr>
      <w:numPr>
        <w:numId w:val="1"/>
      </w:numPr>
    </w:pPr>
  </w:style>
  <w:style w:type="character" w:customStyle="1" w:styleId="ListParagraphChar">
    <w:name w:val="List Paragraph Char"/>
    <w:basedOn w:val="DefaultParagraphFont"/>
    <w:link w:val="ListParagraph"/>
    <w:uiPriority w:val="34"/>
    <w:rsid w:val="006B7392"/>
    <w:rPr>
      <w:rFonts w:ascii="Arial" w:eastAsiaTheme="minorHAnsi" w:hAnsi="Arial" w:cs="Myriad Pro"/>
      <w:color w:val="333333"/>
      <w:szCs w:val="16"/>
      <w:lang w:val="en-GB" w:eastAsia="en-US"/>
    </w:rPr>
  </w:style>
  <w:style w:type="character" w:customStyle="1" w:styleId="BulletslistChar">
    <w:name w:val="Bullets list Char"/>
    <w:basedOn w:val="ListParagraphChar"/>
    <w:link w:val="Bulletslist"/>
    <w:rsid w:val="006B7392"/>
    <w:rPr>
      <w:rFonts w:ascii="Arial" w:eastAsiaTheme="minorHAnsi" w:hAnsi="Arial" w:cs="Myriad Pro"/>
      <w:color w:val="333333"/>
      <w:szCs w:val="16"/>
      <w:lang w:val="en-GB" w:eastAsia="en-US"/>
    </w:rPr>
  </w:style>
  <w:style w:type="table" w:styleId="TableGrid">
    <w:name w:val="Table Grid"/>
    <w:basedOn w:val="TableNormal"/>
    <w:uiPriority w:val="59"/>
    <w:unhideWhenUsed/>
    <w:rsid w:val="0031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540D"/>
    <w:rPr>
      <w:color w:val="0000FF" w:themeColor="hyperlink"/>
      <w:u w:val="single"/>
    </w:rPr>
  </w:style>
  <w:style w:type="character" w:styleId="UnresolvedMention">
    <w:name w:val="Unresolved Mention"/>
    <w:basedOn w:val="DefaultParagraphFont"/>
    <w:uiPriority w:val="99"/>
    <w:semiHidden/>
    <w:unhideWhenUsed/>
    <w:rsid w:val="0031540D"/>
    <w:rPr>
      <w:color w:val="605E5C"/>
      <w:shd w:val="clear" w:color="auto" w:fill="E1DFDD"/>
    </w:rPr>
  </w:style>
  <w:style w:type="paragraph" w:styleId="BalloonText">
    <w:name w:val="Balloon Text"/>
    <w:basedOn w:val="Normal"/>
    <w:link w:val="BalloonTextChar"/>
    <w:uiPriority w:val="99"/>
    <w:semiHidden/>
    <w:unhideWhenUsed/>
    <w:rsid w:val="003154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40D"/>
    <w:rPr>
      <w:rFonts w:ascii="Segoe UI" w:eastAsiaTheme="minorHAnsi" w:hAnsi="Segoe UI" w:cs="Segoe UI"/>
      <w:color w:val="333333"/>
      <w:sz w:val="18"/>
      <w:szCs w:val="18"/>
      <w:lang w:val="en-GB" w:eastAsia="en-US"/>
    </w:rPr>
  </w:style>
  <w:style w:type="paragraph" w:styleId="TOCHeading">
    <w:name w:val="TOC Heading"/>
    <w:basedOn w:val="Heading1"/>
    <w:next w:val="Normal"/>
    <w:uiPriority w:val="39"/>
    <w:unhideWhenUsed/>
    <w:qFormat/>
    <w:rsid w:val="00C261AC"/>
    <w:pPr>
      <w:spacing w:before="240" w:line="259" w:lineRule="auto"/>
      <w:jc w:val="left"/>
      <w:outlineLvl w:val="9"/>
    </w:pPr>
    <w:rPr>
      <w:rFonts w:asciiTheme="majorHAnsi" w:hAnsiTheme="majorHAnsi"/>
      <w:b w:val="0"/>
      <w:bCs w:val="0"/>
      <w:color w:val="365F91" w:themeColor="accent1" w:themeShade="BF"/>
      <w:szCs w:val="32"/>
      <w:lang w:val="en-US"/>
    </w:rPr>
  </w:style>
  <w:style w:type="paragraph" w:styleId="TOC1">
    <w:name w:val="toc 1"/>
    <w:basedOn w:val="Normal"/>
    <w:next w:val="Normal"/>
    <w:autoRedefine/>
    <w:uiPriority w:val="39"/>
    <w:unhideWhenUsed/>
    <w:rsid w:val="00C261AC"/>
    <w:pPr>
      <w:spacing w:after="100"/>
    </w:pPr>
  </w:style>
  <w:style w:type="paragraph" w:styleId="TOC2">
    <w:name w:val="toc 2"/>
    <w:basedOn w:val="Normal"/>
    <w:next w:val="Normal"/>
    <w:autoRedefine/>
    <w:uiPriority w:val="39"/>
    <w:unhideWhenUsed/>
    <w:rsid w:val="00C261AC"/>
    <w:pPr>
      <w:spacing w:after="100"/>
      <w:ind w:left="200"/>
    </w:pPr>
  </w:style>
  <w:style w:type="paragraph" w:styleId="TOC3">
    <w:name w:val="toc 3"/>
    <w:basedOn w:val="Normal"/>
    <w:next w:val="Normal"/>
    <w:autoRedefine/>
    <w:uiPriority w:val="39"/>
    <w:unhideWhenUsed/>
    <w:rsid w:val="00C261AC"/>
    <w:pPr>
      <w:spacing w:after="100"/>
      <w:ind w:left="400"/>
    </w:pPr>
  </w:style>
  <w:style w:type="paragraph" w:styleId="PlainText">
    <w:name w:val="Plain Text"/>
    <w:basedOn w:val="Normal"/>
    <w:link w:val="PlainTextChar"/>
    <w:uiPriority w:val="99"/>
    <w:semiHidden/>
    <w:unhideWhenUsed/>
    <w:rsid w:val="00B1625C"/>
    <w:pPr>
      <w:spacing w:line="240" w:lineRule="auto"/>
      <w:jc w:val="left"/>
    </w:pPr>
    <w:rPr>
      <w:rFonts w:ascii="Calibri" w:hAnsi="Calibri" w:cs="Calibri"/>
      <w:color w:val="auto"/>
      <w:sz w:val="22"/>
      <w:szCs w:val="22"/>
    </w:rPr>
  </w:style>
  <w:style w:type="character" w:customStyle="1" w:styleId="PlainTextChar">
    <w:name w:val="Plain Text Char"/>
    <w:basedOn w:val="DefaultParagraphFont"/>
    <w:link w:val="PlainText"/>
    <w:uiPriority w:val="99"/>
    <w:semiHidden/>
    <w:rsid w:val="00B1625C"/>
    <w:rPr>
      <w:rFonts w:ascii="Calibri" w:eastAsiaTheme="minorHAnsi" w:hAnsi="Calibri" w:cs="Calibri"/>
      <w:sz w:val="22"/>
      <w:szCs w:val="22"/>
      <w:lang w:val="en-GB" w:eastAsia="en-US"/>
    </w:rPr>
  </w:style>
  <w:style w:type="character" w:styleId="FollowedHyperlink">
    <w:name w:val="FollowedHyperlink"/>
    <w:basedOn w:val="DefaultParagraphFont"/>
    <w:uiPriority w:val="99"/>
    <w:semiHidden/>
    <w:unhideWhenUsed/>
    <w:rsid w:val="009328FE"/>
    <w:rPr>
      <w:color w:val="800080" w:themeColor="followedHyperlink"/>
      <w:u w:val="single"/>
    </w:rPr>
  </w:style>
  <w:style w:type="character" w:styleId="CommentReference">
    <w:name w:val="annotation reference"/>
    <w:basedOn w:val="DefaultParagraphFont"/>
    <w:uiPriority w:val="99"/>
    <w:semiHidden/>
    <w:unhideWhenUsed/>
    <w:rsid w:val="00AB67E8"/>
    <w:rPr>
      <w:sz w:val="16"/>
      <w:szCs w:val="16"/>
    </w:rPr>
  </w:style>
  <w:style w:type="paragraph" w:styleId="CommentText">
    <w:name w:val="annotation text"/>
    <w:basedOn w:val="Normal"/>
    <w:link w:val="CommentTextChar"/>
    <w:uiPriority w:val="99"/>
    <w:semiHidden/>
    <w:unhideWhenUsed/>
    <w:rsid w:val="00AB67E8"/>
    <w:pPr>
      <w:spacing w:line="240" w:lineRule="auto"/>
    </w:pPr>
    <w:rPr>
      <w:szCs w:val="20"/>
    </w:rPr>
  </w:style>
  <w:style w:type="character" w:customStyle="1" w:styleId="CommentTextChar">
    <w:name w:val="Comment Text Char"/>
    <w:basedOn w:val="DefaultParagraphFont"/>
    <w:link w:val="CommentText"/>
    <w:uiPriority w:val="99"/>
    <w:semiHidden/>
    <w:rsid w:val="00AB67E8"/>
    <w:rPr>
      <w:rFonts w:ascii="Arial" w:eastAsiaTheme="minorHAnsi" w:hAnsi="Arial" w:cs="Myriad Pro"/>
      <w:color w:val="333333"/>
      <w:lang w:val="en-GB" w:eastAsia="en-US"/>
    </w:rPr>
  </w:style>
  <w:style w:type="paragraph" w:styleId="CommentSubject">
    <w:name w:val="annotation subject"/>
    <w:basedOn w:val="CommentText"/>
    <w:next w:val="CommentText"/>
    <w:link w:val="CommentSubjectChar"/>
    <w:uiPriority w:val="99"/>
    <w:semiHidden/>
    <w:unhideWhenUsed/>
    <w:rsid w:val="00AB67E8"/>
    <w:rPr>
      <w:b/>
      <w:bCs/>
    </w:rPr>
  </w:style>
  <w:style w:type="character" w:customStyle="1" w:styleId="CommentSubjectChar">
    <w:name w:val="Comment Subject Char"/>
    <w:basedOn w:val="CommentTextChar"/>
    <w:link w:val="CommentSubject"/>
    <w:uiPriority w:val="99"/>
    <w:semiHidden/>
    <w:rsid w:val="00AB67E8"/>
    <w:rPr>
      <w:rFonts w:ascii="Arial" w:eastAsiaTheme="minorHAnsi" w:hAnsi="Arial" w:cs="Myriad Pro"/>
      <w:b/>
      <w:bCs/>
      <w:color w:val="333333"/>
      <w:lang w:val="en-GB" w:eastAsia="en-US"/>
    </w:rPr>
  </w:style>
  <w:style w:type="character" w:customStyle="1" w:styleId="Heading5Char">
    <w:name w:val="Heading 5 Char"/>
    <w:basedOn w:val="DefaultParagraphFont"/>
    <w:link w:val="Heading5"/>
    <w:uiPriority w:val="9"/>
    <w:rsid w:val="007F77D4"/>
    <w:rPr>
      <w:rFonts w:asciiTheme="majorHAnsi" w:eastAsiaTheme="majorEastAsia" w:hAnsiTheme="majorHAnsi" w:cstheme="majorBidi"/>
      <w:color w:val="365F91" w:themeColor="accent1" w:themeShade="BF"/>
      <w:szCs w:val="16"/>
      <w:lang w:val="en-GB" w:eastAsia="en-US"/>
    </w:rPr>
  </w:style>
  <w:style w:type="character" w:styleId="IntenseReference">
    <w:name w:val="Intense Reference"/>
    <w:basedOn w:val="DefaultParagraphFont"/>
    <w:uiPriority w:val="32"/>
    <w:qFormat/>
    <w:rsid w:val="00A33143"/>
    <w:rPr>
      <w:b/>
      <w:bCs/>
      <w:smallCaps/>
      <w:color w:val="4F81BD" w:themeColor="accent1"/>
      <w:spacing w:val="5"/>
    </w:rPr>
  </w:style>
  <w:style w:type="table" w:styleId="GridTable4-Accent4">
    <w:name w:val="Grid Table 4 Accent 4"/>
    <w:basedOn w:val="TableNormal"/>
    <w:uiPriority w:val="49"/>
    <w:rsid w:val="00A331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semiHidden/>
    <w:unhideWhenUsed/>
    <w:rsid w:val="006F67F2"/>
    <w:rPr>
      <w:rFonts w:ascii="Times New Roman" w:hAnsi="Times New Roman" w:cs="Times New Roman"/>
      <w:sz w:val="24"/>
      <w:szCs w:val="24"/>
    </w:rPr>
  </w:style>
  <w:style w:type="paragraph" w:styleId="Revision">
    <w:name w:val="Revision"/>
    <w:hidden/>
    <w:uiPriority w:val="99"/>
    <w:semiHidden/>
    <w:rsid w:val="0000291C"/>
    <w:rPr>
      <w:rFonts w:ascii="Arial" w:eastAsiaTheme="minorHAnsi" w:hAnsi="Arial" w:cs="Myriad Pro"/>
      <w:color w:val="333333"/>
      <w:szCs w:val="16"/>
      <w:lang w:val="en-GB" w:eastAsia="en-US"/>
    </w:rPr>
  </w:style>
  <w:style w:type="character" w:customStyle="1" w:styleId="Heading6Char">
    <w:name w:val="Heading 6 Char"/>
    <w:basedOn w:val="DefaultParagraphFont"/>
    <w:link w:val="Heading6"/>
    <w:uiPriority w:val="9"/>
    <w:rsid w:val="004E4D45"/>
    <w:rPr>
      <w:rFonts w:asciiTheme="majorHAnsi" w:eastAsiaTheme="majorEastAsia" w:hAnsiTheme="majorHAnsi" w:cstheme="majorBidi"/>
      <w:color w:val="243F60" w:themeColor="accent1" w:themeShade="7F"/>
      <w:szCs w:val="16"/>
      <w:lang w:val="en-GB" w:eastAsia="en-US"/>
    </w:rPr>
  </w:style>
  <w:style w:type="paragraph" w:styleId="NoSpacing">
    <w:name w:val="No Spacing"/>
    <w:uiPriority w:val="1"/>
    <w:qFormat/>
    <w:rsid w:val="00DD3C1C"/>
    <w:rPr>
      <w:rFonts w:ascii="Arial" w:eastAsiaTheme="minorHAnsi" w:hAnsi="Arial" w:cs="Myriad Pro"/>
      <w:color w:val="333333"/>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3389">
      <w:bodyDiv w:val="1"/>
      <w:marLeft w:val="0"/>
      <w:marRight w:val="0"/>
      <w:marTop w:val="0"/>
      <w:marBottom w:val="0"/>
      <w:divBdr>
        <w:top w:val="none" w:sz="0" w:space="0" w:color="auto"/>
        <w:left w:val="none" w:sz="0" w:space="0" w:color="auto"/>
        <w:bottom w:val="none" w:sz="0" w:space="0" w:color="auto"/>
        <w:right w:val="none" w:sz="0" w:space="0" w:color="auto"/>
      </w:divBdr>
    </w:div>
    <w:div w:id="130754095">
      <w:bodyDiv w:val="1"/>
      <w:marLeft w:val="0"/>
      <w:marRight w:val="0"/>
      <w:marTop w:val="0"/>
      <w:marBottom w:val="0"/>
      <w:divBdr>
        <w:top w:val="none" w:sz="0" w:space="0" w:color="auto"/>
        <w:left w:val="none" w:sz="0" w:space="0" w:color="auto"/>
        <w:bottom w:val="none" w:sz="0" w:space="0" w:color="auto"/>
        <w:right w:val="none" w:sz="0" w:space="0" w:color="auto"/>
      </w:divBdr>
    </w:div>
    <w:div w:id="163665684">
      <w:bodyDiv w:val="1"/>
      <w:marLeft w:val="0"/>
      <w:marRight w:val="0"/>
      <w:marTop w:val="0"/>
      <w:marBottom w:val="0"/>
      <w:divBdr>
        <w:top w:val="none" w:sz="0" w:space="0" w:color="auto"/>
        <w:left w:val="none" w:sz="0" w:space="0" w:color="auto"/>
        <w:bottom w:val="none" w:sz="0" w:space="0" w:color="auto"/>
        <w:right w:val="none" w:sz="0" w:space="0" w:color="auto"/>
      </w:divBdr>
    </w:div>
    <w:div w:id="192228969">
      <w:bodyDiv w:val="1"/>
      <w:marLeft w:val="0"/>
      <w:marRight w:val="0"/>
      <w:marTop w:val="0"/>
      <w:marBottom w:val="0"/>
      <w:divBdr>
        <w:top w:val="none" w:sz="0" w:space="0" w:color="auto"/>
        <w:left w:val="none" w:sz="0" w:space="0" w:color="auto"/>
        <w:bottom w:val="none" w:sz="0" w:space="0" w:color="auto"/>
        <w:right w:val="none" w:sz="0" w:space="0" w:color="auto"/>
      </w:divBdr>
    </w:div>
    <w:div w:id="244656273">
      <w:bodyDiv w:val="1"/>
      <w:marLeft w:val="0"/>
      <w:marRight w:val="0"/>
      <w:marTop w:val="0"/>
      <w:marBottom w:val="0"/>
      <w:divBdr>
        <w:top w:val="none" w:sz="0" w:space="0" w:color="auto"/>
        <w:left w:val="none" w:sz="0" w:space="0" w:color="auto"/>
        <w:bottom w:val="none" w:sz="0" w:space="0" w:color="auto"/>
        <w:right w:val="none" w:sz="0" w:space="0" w:color="auto"/>
      </w:divBdr>
    </w:div>
    <w:div w:id="246310598">
      <w:bodyDiv w:val="1"/>
      <w:marLeft w:val="0"/>
      <w:marRight w:val="0"/>
      <w:marTop w:val="0"/>
      <w:marBottom w:val="0"/>
      <w:divBdr>
        <w:top w:val="none" w:sz="0" w:space="0" w:color="auto"/>
        <w:left w:val="none" w:sz="0" w:space="0" w:color="auto"/>
        <w:bottom w:val="none" w:sz="0" w:space="0" w:color="auto"/>
        <w:right w:val="none" w:sz="0" w:space="0" w:color="auto"/>
      </w:divBdr>
    </w:div>
    <w:div w:id="255945535">
      <w:bodyDiv w:val="1"/>
      <w:marLeft w:val="0"/>
      <w:marRight w:val="0"/>
      <w:marTop w:val="0"/>
      <w:marBottom w:val="0"/>
      <w:divBdr>
        <w:top w:val="none" w:sz="0" w:space="0" w:color="auto"/>
        <w:left w:val="none" w:sz="0" w:space="0" w:color="auto"/>
        <w:bottom w:val="none" w:sz="0" w:space="0" w:color="auto"/>
        <w:right w:val="none" w:sz="0" w:space="0" w:color="auto"/>
      </w:divBdr>
    </w:div>
    <w:div w:id="260649753">
      <w:bodyDiv w:val="1"/>
      <w:marLeft w:val="0"/>
      <w:marRight w:val="0"/>
      <w:marTop w:val="0"/>
      <w:marBottom w:val="0"/>
      <w:divBdr>
        <w:top w:val="none" w:sz="0" w:space="0" w:color="auto"/>
        <w:left w:val="none" w:sz="0" w:space="0" w:color="auto"/>
        <w:bottom w:val="none" w:sz="0" w:space="0" w:color="auto"/>
        <w:right w:val="none" w:sz="0" w:space="0" w:color="auto"/>
      </w:divBdr>
    </w:div>
    <w:div w:id="280429031">
      <w:bodyDiv w:val="1"/>
      <w:marLeft w:val="0"/>
      <w:marRight w:val="0"/>
      <w:marTop w:val="0"/>
      <w:marBottom w:val="0"/>
      <w:divBdr>
        <w:top w:val="none" w:sz="0" w:space="0" w:color="auto"/>
        <w:left w:val="none" w:sz="0" w:space="0" w:color="auto"/>
        <w:bottom w:val="none" w:sz="0" w:space="0" w:color="auto"/>
        <w:right w:val="none" w:sz="0" w:space="0" w:color="auto"/>
      </w:divBdr>
    </w:div>
    <w:div w:id="389888053">
      <w:bodyDiv w:val="1"/>
      <w:marLeft w:val="0"/>
      <w:marRight w:val="0"/>
      <w:marTop w:val="0"/>
      <w:marBottom w:val="0"/>
      <w:divBdr>
        <w:top w:val="none" w:sz="0" w:space="0" w:color="auto"/>
        <w:left w:val="none" w:sz="0" w:space="0" w:color="auto"/>
        <w:bottom w:val="none" w:sz="0" w:space="0" w:color="auto"/>
        <w:right w:val="none" w:sz="0" w:space="0" w:color="auto"/>
      </w:divBdr>
    </w:div>
    <w:div w:id="394544995">
      <w:bodyDiv w:val="1"/>
      <w:marLeft w:val="0"/>
      <w:marRight w:val="0"/>
      <w:marTop w:val="0"/>
      <w:marBottom w:val="0"/>
      <w:divBdr>
        <w:top w:val="none" w:sz="0" w:space="0" w:color="auto"/>
        <w:left w:val="none" w:sz="0" w:space="0" w:color="auto"/>
        <w:bottom w:val="none" w:sz="0" w:space="0" w:color="auto"/>
        <w:right w:val="none" w:sz="0" w:space="0" w:color="auto"/>
      </w:divBdr>
    </w:div>
    <w:div w:id="422531364">
      <w:bodyDiv w:val="1"/>
      <w:marLeft w:val="0"/>
      <w:marRight w:val="0"/>
      <w:marTop w:val="0"/>
      <w:marBottom w:val="0"/>
      <w:divBdr>
        <w:top w:val="none" w:sz="0" w:space="0" w:color="auto"/>
        <w:left w:val="none" w:sz="0" w:space="0" w:color="auto"/>
        <w:bottom w:val="none" w:sz="0" w:space="0" w:color="auto"/>
        <w:right w:val="none" w:sz="0" w:space="0" w:color="auto"/>
      </w:divBdr>
    </w:div>
    <w:div w:id="459305656">
      <w:bodyDiv w:val="1"/>
      <w:marLeft w:val="0"/>
      <w:marRight w:val="0"/>
      <w:marTop w:val="0"/>
      <w:marBottom w:val="0"/>
      <w:divBdr>
        <w:top w:val="none" w:sz="0" w:space="0" w:color="auto"/>
        <w:left w:val="none" w:sz="0" w:space="0" w:color="auto"/>
        <w:bottom w:val="none" w:sz="0" w:space="0" w:color="auto"/>
        <w:right w:val="none" w:sz="0" w:space="0" w:color="auto"/>
      </w:divBdr>
    </w:div>
    <w:div w:id="492766289">
      <w:bodyDiv w:val="1"/>
      <w:marLeft w:val="0"/>
      <w:marRight w:val="0"/>
      <w:marTop w:val="0"/>
      <w:marBottom w:val="0"/>
      <w:divBdr>
        <w:top w:val="none" w:sz="0" w:space="0" w:color="auto"/>
        <w:left w:val="none" w:sz="0" w:space="0" w:color="auto"/>
        <w:bottom w:val="none" w:sz="0" w:space="0" w:color="auto"/>
        <w:right w:val="none" w:sz="0" w:space="0" w:color="auto"/>
      </w:divBdr>
      <w:divsChild>
        <w:div w:id="783773648">
          <w:marLeft w:val="0"/>
          <w:marRight w:val="0"/>
          <w:marTop w:val="0"/>
          <w:marBottom w:val="0"/>
          <w:divBdr>
            <w:top w:val="none" w:sz="0" w:space="0" w:color="auto"/>
            <w:left w:val="none" w:sz="0" w:space="0" w:color="auto"/>
            <w:bottom w:val="none" w:sz="0" w:space="0" w:color="auto"/>
            <w:right w:val="none" w:sz="0" w:space="0" w:color="auto"/>
          </w:divBdr>
          <w:divsChild>
            <w:div w:id="4509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60804">
      <w:bodyDiv w:val="1"/>
      <w:marLeft w:val="0"/>
      <w:marRight w:val="0"/>
      <w:marTop w:val="0"/>
      <w:marBottom w:val="0"/>
      <w:divBdr>
        <w:top w:val="none" w:sz="0" w:space="0" w:color="auto"/>
        <w:left w:val="none" w:sz="0" w:space="0" w:color="auto"/>
        <w:bottom w:val="none" w:sz="0" w:space="0" w:color="auto"/>
        <w:right w:val="none" w:sz="0" w:space="0" w:color="auto"/>
      </w:divBdr>
    </w:div>
    <w:div w:id="531577293">
      <w:bodyDiv w:val="1"/>
      <w:marLeft w:val="0"/>
      <w:marRight w:val="0"/>
      <w:marTop w:val="0"/>
      <w:marBottom w:val="0"/>
      <w:divBdr>
        <w:top w:val="none" w:sz="0" w:space="0" w:color="auto"/>
        <w:left w:val="none" w:sz="0" w:space="0" w:color="auto"/>
        <w:bottom w:val="none" w:sz="0" w:space="0" w:color="auto"/>
        <w:right w:val="none" w:sz="0" w:space="0" w:color="auto"/>
      </w:divBdr>
    </w:div>
    <w:div w:id="555703065">
      <w:bodyDiv w:val="1"/>
      <w:marLeft w:val="0"/>
      <w:marRight w:val="0"/>
      <w:marTop w:val="0"/>
      <w:marBottom w:val="0"/>
      <w:divBdr>
        <w:top w:val="none" w:sz="0" w:space="0" w:color="auto"/>
        <w:left w:val="none" w:sz="0" w:space="0" w:color="auto"/>
        <w:bottom w:val="none" w:sz="0" w:space="0" w:color="auto"/>
        <w:right w:val="none" w:sz="0" w:space="0" w:color="auto"/>
      </w:divBdr>
    </w:div>
    <w:div w:id="556598057">
      <w:bodyDiv w:val="1"/>
      <w:marLeft w:val="0"/>
      <w:marRight w:val="0"/>
      <w:marTop w:val="0"/>
      <w:marBottom w:val="0"/>
      <w:divBdr>
        <w:top w:val="none" w:sz="0" w:space="0" w:color="auto"/>
        <w:left w:val="none" w:sz="0" w:space="0" w:color="auto"/>
        <w:bottom w:val="none" w:sz="0" w:space="0" w:color="auto"/>
        <w:right w:val="none" w:sz="0" w:space="0" w:color="auto"/>
      </w:divBdr>
    </w:div>
    <w:div w:id="583339715">
      <w:bodyDiv w:val="1"/>
      <w:marLeft w:val="0"/>
      <w:marRight w:val="0"/>
      <w:marTop w:val="0"/>
      <w:marBottom w:val="0"/>
      <w:divBdr>
        <w:top w:val="none" w:sz="0" w:space="0" w:color="auto"/>
        <w:left w:val="none" w:sz="0" w:space="0" w:color="auto"/>
        <w:bottom w:val="none" w:sz="0" w:space="0" w:color="auto"/>
        <w:right w:val="none" w:sz="0" w:space="0" w:color="auto"/>
      </w:divBdr>
    </w:div>
    <w:div w:id="656418480">
      <w:bodyDiv w:val="1"/>
      <w:marLeft w:val="0"/>
      <w:marRight w:val="0"/>
      <w:marTop w:val="0"/>
      <w:marBottom w:val="0"/>
      <w:divBdr>
        <w:top w:val="none" w:sz="0" w:space="0" w:color="auto"/>
        <w:left w:val="none" w:sz="0" w:space="0" w:color="auto"/>
        <w:bottom w:val="none" w:sz="0" w:space="0" w:color="auto"/>
        <w:right w:val="none" w:sz="0" w:space="0" w:color="auto"/>
      </w:divBdr>
    </w:div>
    <w:div w:id="661660346">
      <w:bodyDiv w:val="1"/>
      <w:marLeft w:val="0"/>
      <w:marRight w:val="0"/>
      <w:marTop w:val="0"/>
      <w:marBottom w:val="0"/>
      <w:divBdr>
        <w:top w:val="none" w:sz="0" w:space="0" w:color="auto"/>
        <w:left w:val="none" w:sz="0" w:space="0" w:color="auto"/>
        <w:bottom w:val="none" w:sz="0" w:space="0" w:color="auto"/>
        <w:right w:val="none" w:sz="0" w:space="0" w:color="auto"/>
      </w:divBdr>
    </w:div>
    <w:div w:id="869950522">
      <w:bodyDiv w:val="1"/>
      <w:marLeft w:val="0"/>
      <w:marRight w:val="0"/>
      <w:marTop w:val="0"/>
      <w:marBottom w:val="0"/>
      <w:divBdr>
        <w:top w:val="none" w:sz="0" w:space="0" w:color="auto"/>
        <w:left w:val="none" w:sz="0" w:space="0" w:color="auto"/>
        <w:bottom w:val="none" w:sz="0" w:space="0" w:color="auto"/>
        <w:right w:val="none" w:sz="0" w:space="0" w:color="auto"/>
      </w:divBdr>
    </w:div>
    <w:div w:id="878278451">
      <w:bodyDiv w:val="1"/>
      <w:marLeft w:val="0"/>
      <w:marRight w:val="0"/>
      <w:marTop w:val="0"/>
      <w:marBottom w:val="0"/>
      <w:divBdr>
        <w:top w:val="none" w:sz="0" w:space="0" w:color="auto"/>
        <w:left w:val="none" w:sz="0" w:space="0" w:color="auto"/>
        <w:bottom w:val="none" w:sz="0" w:space="0" w:color="auto"/>
        <w:right w:val="none" w:sz="0" w:space="0" w:color="auto"/>
      </w:divBdr>
    </w:div>
    <w:div w:id="928151338">
      <w:bodyDiv w:val="1"/>
      <w:marLeft w:val="0"/>
      <w:marRight w:val="0"/>
      <w:marTop w:val="0"/>
      <w:marBottom w:val="0"/>
      <w:divBdr>
        <w:top w:val="none" w:sz="0" w:space="0" w:color="auto"/>
        <w:left w:val="none" w:sz="0" w:space="0" w:color="auto"/>
        <w:bottom w:val="none" w:sz="0" w:space="0" w:color="auto"/>
        <w:right w:val="none" w:sz="0" w:space="0" w:color="auto"/>
      </w:divBdr>
    </w:div>
    <w:div w:id="1006907828">
      <w:bodyDiv w:val="1"/>
      <w:marLeft w:val="0"/>
      <w:marRight w:val="0"/>
      <w:marTop w:val="0"/>
      <w:marBottom w:val="0"/>
      <w:divBdr>
        <w:top w:val="none" w:sz="0" w:space="0" w:color="auto"/>
        <w:left w:val="none" w:sz="0" w:space="0" w:color="auto"/>
        <w:bottom w:val="none" w:sz="0" w:space="0" w:color="auto"/>
        <w:right w:val="none" w:sz="0" w:space="0" w:color="auto"/>
      </w:divBdr>
    </w:div>
    <w:div w:id="1027103125">
      <w:bodyDiv w:val="1"/>
      <w:marLeft w:val="0"/>
      <w:marRight w:val="0"/>
      <w:marTop w:val="0"/>
      <w:marBottom w:val="0"/>
      <w:divBdr>
        <w:top w:val="none" w:sz="0" w:space="0" w:color="auto"/>
        <w:left w:val="none" w:sz="0" w:space="0" w:color="auto"/>
        <w:bottom w:val="none" w:sz="0" w:space="0" w:color="auto"/>
        <w:right w:val="none" w:sz="0" w:space="0" w:color="auto"/>
      </w:divBdr>
    </w:div>
    <w:div w:id="1042435426">
      <w:bodyDiv w:val="1"/>
      <w:marLeft w:val="0"/>
      <w:marRight w:val="0"/>
      <w:marTop w:val="0"/>
      <w:marBottom w:val="0"/>
      <w:divBdr>
        <w:top w:val="none" w:sz="0" w:space="0" w:color="auto"/>
        <w:left w:val="none" w:sz="0" w:space="0" w:color="auto"/>
        <w:bottom w:val="none" w:sz="0" w:space="0" w:color="auto"/>
        <w:right w:val="none" w:sz="0" w:space="0" w:color="auto"/>
      </w:divBdr>
    </w:div>
    <w:div w:id="1079135075">
      <w:bodyDiv w:val="1"/>
      <w:marLeft w:val="0"/>
      <w:marRight w:val="0"/>
      <w:marTop w:val="0"/>
      <w:marBottom w:val="0"/>
      <w:divBdr>
        <w:top w:val="none" w:sz="0" w:space="0" w:color="auto"/>
        <w:left w:val="none" w:sz="0" w:space="0" w:color="auto"/>
        <w:bottom w:val="none" w:sz="0" w:space="0" w:color="auto"/>
        <w:right w:val="none" w:sz="0" w:space="0" w:color="auto"/>
      </w:divBdr>
    </w:div>
    <w:div w:id="1097671252">
      <w:bodyDiv w:val="1"/>
      <w:marLeft w:val="0"/>
      <w:marRight w:val="0"/>
      <w:marTop w:val="0"/>
      <w:marBottom w:val="0"/>
      <w:divBdr>
        <w:top w:val="none" w:sz="0" w:space="0" w:color="auto"/>
        <w:left w:val="none" w:sz="0" w:space="0" w:color="auto"/>
        <w:bottom w:val="none" w:sz="0" w:space="0" w:color="auto"/>
        <w:right w:val="none" w:sz="0" w:space="0" w:color="auto"/>
      </w:divBdr>
    </w:div>
    <w:div w:id="1163004628">
      <w:bodyDiv w:val="1"/>
      <w:marLeft w:val="0"/>
      <w:marRight w:val="0"/>
      <w:marTop w:val="0"/>
      <w:marBottom w:val="0"/>
      <w:divBdr>
        <w:top w:val="none" w:sz="0" w:space="0" w:color="auto"/>
        <w:left w:val="none" w:sz="0" w:space="0" w:color="auto"/>
        <w:bottom w:val="none" w:sz="0" w:space="0" w:color="auto"/>
        <w:right w:val="none" w:sz="0" w:space="0" w:color="auto"/>
      </w:divBdr>
    </w:div>
    <w:div w:id="1168133537">
      <w:bodyDiv w:val="1"/>
      <w:marLeft w:val="0"/>
      <w:marRight w:val="0"/>
      <w:marTop w:val="0"/>
      <w:marBottom w:val="0"/>
      <w:divBdr>
        <w:top w:val="none" w:sz="0" w:space="0" w:color="auto"/>
        <w:left w:val="none" w:sz="0" w:space="0" w:color="auto"/>
        <w:bottom w:val="none" w:sz="0" w:space="0" w:color="auto"/>
        <w:right w:val="none" w:sz="0" w:space="0" w:color="auto"/>
      </w:divBdr>
    </w:div>
    <w:div w:id="1169976709">
      <w:bodyDiv w:val="1"/>
      <w:marLeft w:val="0"/>
      <w:marRight w:val="0"/>
      <w:marTop w:val="0"/>
      <w:marBottom w:val="0"/>
      <w:divBdr>
        <w:top w:val="none" w:sz="0" w:space="0" w:color="auto"/>
        <w:left w:val="none" w:sz="0" w:space="0" w:color="auto"/>
        <w:bottom w:val="none" w:sz="0" w:space="0" w:color="auto"/>
        <w:right w:val="none" w:sz="0" w:space="0" w:color="auto"/>
      </w:divBdr>
    </w:div>
    <w:div w:id="1209953502">
      <w:bodyDiv w:val="1"/>
      <w:marLeft w:val="0"/>
      <w:marRight w:val="0"/>
      <w:marTop w:val="0"/>
      <w:marBottom w:val="0"/>
      <w:divBdr>
        <w:top w:val="none" w:sz="0" w:space="0" w:color="auto"/>
        <w:left w:val="none" w:sz="0" w:space="0" w:color="auto"/>
        <w:bottom w:val="none" w:sz="0" w:space="0" w:color="auto"/>
        <w:right w:val="none" w:sz="0" w:space="0" w:color="auto"/>
      </w:divBdr>
      <w:divsChild>
        <w:div w:id="1264990898">
          <w:marLeft w:val="0"/>
          <w:marRight w:val="0"/>
          <w:marTop w:val="0"/>
          <w:marBottom w:val="0"/>
          <w:divBdr>
            <w:top w:val="none" w:sz="0" w:space="0" w:color="auto"/>
            <w:left w:val="none" w:sz="0" w:space="0" w:color="auto"/>
            <w:bottom w:val="none" w:sz="0" w:space="0" w:color="auto"/>
            <w:right w:val="none" w:sz="0" w:space="0" w:color="auto"/>
          </w:divBdr>
          <w:divsChild>
            <w:div w:id="10853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96132">
      <w:bodyDiv w:val="1"/>
      <w:marLeft w:val="0"/>
      <w:marRight w:val="0"/>
      <w:marTop w:val="0"/>
      <w:marBottom w:val="0"/>
      <w:divBdr>
        <w:top w:val="none" w:sz="0" w:space="0" w:color="auto"/>
        <w:left w:val="none" w:sz="0" w:space="0" w:color="auto"/>
        <w:bottom w:val="none" w:sz="0" w:space="0" w:color="auto"/>
        <w:right w:val="none" w:sz="0" w:space="0" w:color="auto"/>
      </w:divBdr>
    </w:div>
    <w:div w:id="1297416873">
      <w:bodyDiv w:val="1"/>
      <w:marLeft w:val="0"/>
      <w:marRight w:val="0"/>
      <w:marTop w:val="0"/>
      <w:marBottom w:val="0"/>
      <w:divBdr>
        <w:top w:val="none" w:sz="0" w:space="0" w:color="auto"/>
        <w:left w:val="none" w:sz="0" w:space="0" w:color="auto"/>
        <w:bottom w:val="none" w:sz="0" w:space="0" w:color="auto"/>
        <w:right w:val="none" w:sz="0" w:space="0" w:color="auto"/>
      </w:divBdr>
    </w:div>
    <w:div w:id="1302270281">
      <w:bodyDiv w:val="1"/>
      <w:marLeft w:val="0"/>
      <w:marRight w:val="0"/>
      <w:marTop w:val="0"/>
      <w:marBottom w:val="0"/>
      <w:divBdr>
        <w:top w:val="none" w:sz="0" w:space="0" w:color="auto"/>
        <w:left w:val="none" w:sz="0" w:space="0" w:color="auto"/>
        <w:bottom w:val="none" w:sz="0" w:space="0" w:color="auto"/>
        <w:right w:val="none" w:sz="0" w:space="0" w:color="auto"/>
      </w:divBdr>
    </w:div>
    <w:div w:id="1698459445">
      <w:bodyDiv w:val="1"/>
      <w:marLeft w:val="0"/>
      <w:marRight w:val="0"/>
      <w:marTop w:val="0"/>
      <w:marBottom w:val="0"/>
      <w:divBdr>
        <w:top w:val="none" w:sz="0" w:space="0" w:color="auto"/>
        <w:left w:val="none" w:sz="0" w:space="0" w:color="auto"/>
        <w:bottom w:val="none" w:sz="0" w:space="0" w:color="auto"/>
        <w:right w:val="none" w:sz="0" w:space="0" w:color="auto"/>
      </w:divBdr>
    </w:div>
    <w:div w:id="1737506167">
      <w:bodyDiv w:val="1"/>
      <w:marLeft w:val="0"/>
      <w:marRight w:val="0"/>
      <w:marTop w:val="0"/>
      <w:marBottom w:val="0"/>
      <w:divBdr>
        <w:top w:val="none" w:sz="0" w:space="0" w:color="auto"/>
        <w:left w:val="none" w:sz="0" w:space="0" w:color="auto"/>
        <w:bottom w:val="none" w:sz="0" w:space="0" w:color="auto"/>
        <w:right w:val="none" w:sz="0" w:space="0" w:color="auto"/>
      </w:divBdr>
    </w:div>
    <w:div w:id="1754280272">
      <w:bodyDiv w:val="1"/>
      <w:marLeft w:val="0"/>
      <w:marRight w:val="0"/>
      <w:marTop w:val="0"/>
      <w:marBottom w:val="0"/>
      <w:divBdr>
        <w:top w:val="none" w:sz="0" w:space="0" w:color="auto"/>
        <w:left w:val="none" w:sz="0" w:space="0" w:color="auto"/>
        <w:bottom w:val="none" w:sz="0" w:space="0" w:color="auto"/>
        <w:right w:val="none" w:sz="0" w:space="0" w:color="auto"/>
      </w:divBdr>
    </w:div>
    <w:div w:id="1880850270">
      <w:bodyDiv w:val="1"/>
      <w:marLeft w:val="0"/>
      <w:marRight w:val="0"/>
      <w:marTop w:val="0"/>
      <w:marBottom w:val="0"/>
      <w:divBdr>
        <w:top w:val="none" w:sz="0" w:space="0" w:color="auto"/>
        <w:left w:val="none" w:sz="0" w:space="0" w:color="auto"/>
        <w:bottom w:val="none" w:sz="0" w:space="0" w:color="auto"/>
        <w:right w:val="none" w:sz="0" w:space="0" w:color="auto"/>
      </w:divBdr>
    </w:div>
    <w:div w:id="1975677811">
      <w:bodyDiv w:val="1"/>
      <w:marLeft w:val="0"/>
      <w:marRight w:val="0"/>
      <w:marTop w:val="0"/>
      <w:marBottom w:val="0"/>
      <w:divBdr>
        <w:top w:val="none" w:sz="0" w:space="0" w:color="auto"/>
        <w:left w:val="none" w:sz="0" w:space="0" w:color="auto"/>
        <w:bottom w:val="none" w:sz="0" w:space="0" w:color="auto"/>
        <w:right w:val="none" w:sz="0" w:space="0" w:color="auto"/>
      </w:divBdr>
    </w:div>
    <w:div w:id="2005354578">
      <w:bodyDiv w:val="1"/>
      <w:marLeft w:val="0"/>
      <w:marRight w:val="0"/>
      <w:marTop w:val="0"/>
      <w:marBottom w:val="0"/>
      <w:divBdr>
        <w:top w:val="none" w:sz="0" w:space="0" w:color="auto"/>
        <w:left w:val="none" w:sz="0" w:space="0" w:color="auto"/>
        <w:bottom w:val="none" w:sz="0" w:space="0" w:color="auto"/>
        <w:right w:val="none" w:sz="0" w:space="0" w:color="auto"/>
      </w:divBdr>
    </w:div>
    <w:div w:id="2116440790">
      <w:bodyDiv w:val="1"/>
      <w:marLeft w:val="0"/>
      <w:marRight w:val="0"/>
      <w:marTop w:val="0"/>
      <w:marBottom w:val="0"/>
      <w:divBdr>
        <w:top w:val="none" w:sz="0" w:space="0" w:color="auto"/>
        <w:left w:val="none" w:sz="0" w:space="0" w:color="auto"/>
        <w:bottom w:val="none" w:sz="0" w:space="0" w:color="auto"/>
        <w:right w:val="none" w:sz="0" w:space="0" w:color="auto"/>
      </w:divBdr>
    </w:div>
    <w:div w:id="212476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russelstimes.com/news/belgium-all-news/health/136771/flanders-will-purchase-rapid-coronavirus-tests/" TargetMode="External"/><Relationship Id="rId671" Type="http://schemas.openxmlformats.org/officeDocument/2006/relationships/hyperlink" Target="https://www.nu.nl/coronavirus/6080334/aantal-opnames-stijgt-hard-ziekenhuizen-moeten-mogelijk-zorg-afschalen.html" TargetMode="External"/><Relationship Id="rId769" Type="http://schemas.openxmlformats.org/officeDocument/2006/relationships/hyperlink" Target="https://spectator.sme.sk/c/22523203/nationwide-testing-for-covid-19-launched.html?ref=njctse" TargetMode="External"/><Relationship Id="rId21" Type="http://schemas.openxmlformats.org/officeDocument/2006/relationships/image" Target="media/image3.png"/><Relationship Id="rId324" Type="http://schemas.openxmlformats.org/officeDocument/2006/relationships/hyperlink" Target="https://news.sky.com/story/covid-19-finland-reports-cases-of-new-variants-first-identified-in-uk-and-south-africa-12173983" TargetMode="External"/><Relationship Id="rId531" Type="http://schemas.openxmlformats.org/officeDocument/2006/relationships/hyperlink" Target="https://www.irishtimes.com/news/health/coronavirus-testing-criteria-broadened-to-include-people-with-one-symptom-1.4246306" TargetMode="External"/><Relationship Id="rId629" Type="http://schemas.openxmlformats.org/officeDocument/2006/relationships/hyperlink" Target="https://www.visitmalta.com/en/covid-19" TargetMode="External"/><Relationship Id="rId170" Type="http://schemas.openxmlformats.org/officeDocument/2006/relationships/hyperlink" Target="https://vlada.gov.hr/" TargetMode="External"/><Relationship Id="rId836" Type="http://schemas.openxmlformats.org/officeDocument/2006/relationships/hyperlink" Target="https://www.swissinfo.ch/eng/switzerland-ramps-up-covid-19-vaccine-order/46212598" TargetMode="External"/><Relationship Id="rId268" Type="http://schemas.openxmlformats.org/officeDocument/2006/relationships/hyperlink" Target="https://nyheder.tv2.dk/politik/2020-09-09-flere-dages-ventetid-paa-coronatests-faar-kritik-det-er-helt-naturligt-svarer-s" TargetMode="External"/><Relationship Id="rId475" Type="http://schemas.openxmlformats.org/officeDocument/2006/relationships/hyperlink" Target="https://www.ekathimerini.com/254001/article/ekathimerini/news/first-drive-through-center-for-covid-tests-in-xanthi" TargetMode="External"/><Relationship Id="rId682" Type="http://schemas.openxmlformats.org/officeDocument/2006/relationships/hyperlink" Target="https://www.trouw.nl/binnenland/na-mondkapjes-is-er-nu-weer-een-tekort-handschoenen~b7c97c8e/?referer=https%3A%2F%2Fnos.nl%2Fliveblog%2F2336258-frankrijk-heeft-corona-onder-controle-eerste-versie-corona-dashboard-online.html" TargetMode="External"/><Relationship Id="rId903" Type="http://schemas.openxmlformats.org/officeDocument/2006/relationships/hyperlink" Target="https://www.theguardian.com/world/2020/jul/13/boris-johnson-says-face-masks-should-be-worn-in-shops-in-england" TargetMode="External"/><Relationship Id="rId32" Type="http://schemas.openxmlformats.org/officeDocument/2006/relationships/hyperlink" Target="https://ec.europa.eu/info/files/communication-additional-covid-19-response-measures_en" TargetMode="External"/><Relationship Id="rId128" Type="http://schemas.openxmlformats.org/officeDocument/2006/relationships/hyperlink" Target="https://www.brusselstimes.com/brussels/126272/brussels-set-to-impose-face-masks-in-public-as-region-slides-towards-alarm-threshold/" TargetMode="External"/><Relationship Id="rId335" Type="http://schemas.openxmlformats.org/officeDocument/2006/relationships/hyperlink" Target="https://www.helsinkitimes.fi/finland/finland-news/domestic/18126-thl-coronavirus-epidemic-is-accelerating-masks-recommended-in-all-parts-of-finland.html" TargetMode="External"/><Relationship Id="rId542" Type="http://schemas.openxmlformats.org/officeDocument/2006/relationships/hyperlink" Target="https://www.thelocal.it/20201130/italian-government-approves-new-covid-19-aid-package" TargetMode="External"/><Relationship Id="rId181" Type="http://schemas.openxmlformats.org/officeDocument/2006/relationships/hyperlink" Target="https://www.total-croatia-news.com/news/48193-markotic-eu-covid-19-platform-to-reach-common-position-on-testing-in-a-few-weeks" TargetMode="External"/><Relationship Id="rId402" Type="http://schemas.openxmlformats.org/officeDocument/2006/relationships/hyperlink" Target="https://www.connexionfrance.com/French-news/Health/Covid-19-France-free-tests-for-all-as-clusters-investigated" TargetMode="External"/><Relationship Id="rId847" Type="http://schemas.openxmlformats.org/officeDocument/2006/relationships/hyperlink" Target="https://www.swissinfo.ch/eng/zurich-shoppers-must-wear-face-masks-against-coronavirus/45988580" TargetMode="External"/><Relationship Id="rId279" Type="http://schemas.openxmlformats.org/officeDocument/2006/relationships/hyperlink" Target="https://nyheder.tv2.dk/samfund/2020-05-12-regeringen-opretter-en-ny-coronastyrelse" TargetMode="External"/><Relationship Id="rId486" Type="http://schemas.openxmlformats.org/officeDocument/2006/relationships/hyperlink" Target="https://www.reuters.com/article/us-health-coronavirus-eu-hungary-idUSKBN27Z1H4" TargetMode="External"/><Relationship Id="rId693" Type="http://schemas.openxmlformats.org/officeDocument/2006/relationships/hyperlink" Target="https://www.reuters.com/article/us-health-coronavirus-norway-vaccine-idUSKBN28E1AU" TargetMode="External"/><Relationship Id="rId707" Type="http://schemas.openxmlformats.org/officeDocument/2006/relationships/hyperlink" Target="https://www.reuters.com/article/us-health-coronavirus-poland-strategy-idUSKBN28C1V3" TargetMode="External"/><Relationship Id="rId914" Type="http://schemas.openxmlformats.org/officeDocument/2006/relationships/hyperlink" Target="https://www.bbc.com/news/uk-politics-52547869" TargetMode="External"/><Relationship Id="rId43" Type="http://schemas.openxmlformats.org/officeDocument/2006/relationships/hyperlink" Target="https://www.sozialministerium.at/Informationen-zum-Coronavirus/Neuartiges-Coronavirus-(2019-nCov).html" TargetMode="External"/><Relationship Id="rId139" Type="http://schemas.openxmlformats.org/officeDocument/2006/relationships/hyperlink" Target="https://www.brusselstimes.com/all-news/belgium-all-news/116016/belgiums-15-million-face-masks-do-not-meet-safety-standards/" TargetMode="External"/><Relationship Id="rId346" Type="http://schemas.openxmlformats.org/officeDocument/2006/relationships/hyperlink" Target="https://yle.fi/uutiset/osasto/news/thl_variations_in_access_to_covid-19_testing_in_finland/11463845" TargetMode="External"/><Relationship Id="rId553" Type="http://schemas.openxmlformats.org/officeDocument/2006/relationships/hyperlink" Target="https://www.ansa.it/english/news/2020/08/11/covid-new-rapid-tests-may-be-used-on-arrivals-from-abroad_ae86a2eb-1f47-43ab-9085-0cff5128e238.html" TargetMode="External"/><Relationship Id="rId760" Type="http://schemas.openxmlformats.org/officeDocument/2006/relationships/hyperlink" Target="https://www.romaniajournal.ro/society-people/health/health-ministry-to-test-over-29000-romanians-for-covid-19-antibodies-during-june-september/" TargetMode="External"/><Relationship Id="rId192" Type="http://schemas.openxmlformats.org/officeDocument/2006/relationships/hyperlink" Target="https://www.total-croatia-news.com/travel/44924-official-govt-website-necessary-measure-of-obligatory-use-of-face-masks" TargetMode="External"/><Relationship Id="rId206" Type="http://schemas.openxmlformats.org/officeDocument/2006/relationships/hyperlink" Target="https://cyprus-mail.com/2021/01/11/coronavirus-first-doses-of-moderna-vaccine-within-days/" TargetMode="External"/><Relationship Id="rId413" Type="http://schemas.openxmlformats.org/officeDocument/2006/relationships/hyperlink" Target="https://www.reuters.com/article/us-health-coronavirus-germany-spahn/germany-will-have-covid-curbs-beyond-january-health-minister-idUSKBN29I0TI" TargetMode="External"/><Relationship Id="rId858" Type="http://schemas.openxmlformats.org/officeDocument/2006/relationships/hyperlink" Target="https://www.gov.uk/guidance/coronavirus-covid-19-travel-corridors" TargetMode="External"/><Relationship Id="rId497" Type="http://schemas.openxmlformats.org/officeDocument/2006/relationships/hyperlink" Target="https://hungarytoday.hu/merkely-51000-tests-completed-national-screening-programme/" TargetMode="External"/><Relationship Id="rId620" Type="http://schemas.openxmlformats.org/officeDocument/2006/relationships/hyperlink" Target="https://today.rtl.lu/news/luxembourg/a/1529681.html" TargetMode="External"/><Relationship Id="rId718" Type="http://schemas.openxmlformats.org/officeDocument/2006/relationships/hyperlink" Target="https://www.acm.gov.pt/-/covid-19-medidas-orientacoes-e-recomendacoes" TargetMode="External"/><Relationship Id="rId357" Type="http://schemas.openxmlformats.org/officeDocument/2006/relationships/hyperlink" Target="https://solidarites-sante.gouv.fr/soins-et-maladies/maladies/maladies-infectieuses/coronavirus/professionnels-de-sante/" TargetMode="External"/><Relationship Id="rId54" Type="http://schemas.openxmlformats.org/officeDocument/2006/relationships/hyperlink" Target="https://www.medinlive.at/gesundheitspolitik/krankenhaeuser-stehen-der-grenze-zu-triagen" TargetMode="External"/><Relationship Id="rId217" Type="http://schemas.openxmlformats.org/officeDocument/2006/relationships/hyperlink" Target="https://cyprus-mail.com/2020/11/25/coronavirus-experts-meeting-with-president-inconclusive/" TargetMode="External"/><Relationship Id="rId564" Type="http://schemas.openxmlformats.org/officeDocument/2006/relationships/hyperlink" Target="https://bnn-news.com/covid-19-vaccination-rate-exceeds-1-000-people-a-day-in-latvia-220786" TargetMode="External"/><Relationship Id="rId771" Type="http://schemas.openxmlformats.org/officeDocument/2006/relationships/hyperlink" Target="https://uk.reuters.com/article/uk-health-coronavirus-slovakia/slovakia-orders-partial-lockdown-plans-nationwide-testing-idUKKBN2772Q9?il=0&amp;utm_source=POLITICO.EU&amp;utm_campaign=afbdd48b73-EMAIL_CAMPAIGN_2020_10_23_05_00&amp;utm_medium=email&amp;utm_term=0_10959edeb5-afbdd48b73-190517313" TargetMode="External"/><Relationship Id="rId869" Type="http://schemas.openxmlformats.org/officeDocument/2006/relationships/hyperlink" Target="https://www.gov.uk/government/news/mandatory-covid-19-testing-introduced-to-bolster-border-measures" TargetMode="External"/><Relationship Id="rId424" Type="http://schemas.openxmlformats.org/officeDocument/2006/relationships/hyperlink" Target="https://www.thelocal.de/20210104/explained-how-germany-plans-to-improve-covid-19-vaccine-roll-out-in-january" TargetMode="External"/><Relationship Id="rId631" Type="http://schemas.openxmlformats.org/officeDocument/2006/relationships/hyperlink" Target="https://timesofmalta.com/articles/view/healthcare-workers-over-85s-to-receive-covid-19-vaccine-in-early.837314" TargetMode="External"/><Relationship Id="rId729" Type="http://schemas.openxmlformats.org/officeDocument/2006/relationships/hyperlink" Target="https://www.theportugalnews.com/news/pressure-on-portugal's-health-system-could-prompt-further-restrictions/56389" TargetMode="External"/><Relationship Id="rId270" Type="http://schemas.openxmlformats.org/officeDocument/2006/relationships/hyperlink" Target="http://cphpost.dk/?p=117528" TargetMode="External"/><Relationship Id="rId65" Type="http://schemas.openxmlformats.org/officeDocument/2006/relationships/hyperlink" Target="https://www.medinlive.at/index.php/gesundheitspolitik/wie-screenings-mit-bis-zu-100000-tests-moeglich-waeren" TargetMode="External"/><Relationship Id="rId130" Type="http://schemas.openxmlformats.org/officeDocument/2006/relationships/hyperlink" Target="https://www.brusselstimes.com/all-news/belgium-all-news/125037/antwerp-coronatest-village-opens-tomorrow-heres-how-it-works/" TargetMode="External"/><Relationship Id="rId368" Type="http://schemas.openxmlformats.org/officeDocument/2006/relationships/hyperlink" Target="https://apnews.com/article/pandemics-europe-emmanuel-macron-coronavirus-pandemic-france-6436e64415a442b514a5e780e7c9852a" TargetMode="External"/><Relationship Id="rId575" Type="http://schemas.openxmlformats.org/officeDocument/2006/relationships/hyperlink" Target="https://eng.lsm.lv/article/society/health/government-agrees-to-drop-face-coverings-on-public-transport.a365460/" TargetMode="External"/><Relationship Id="rId782" Type="http://schemas.openxmlformats.org/officeDocument/2006/relationships/hyperlink" Target="https://english.sta.si/2802905/govt-creates-basis-to-fine-those-who-flout-face-mask-rules" TargetMode="External"/><Relationship Id="rId228" Type="http://schemas.openxmlformats.org/officeDocument/2006/relationships/hyperlink" Target="https://www.vlada.cz/en/media-centrum/aktualne/government-to-propose-president-appoint-petr-mlsna-as-new-chairman-of-the-office-for-the-protection-of-competition--discusses-plan-for-new-vaccines-185180/" TargetMode="External"/><Relationship Id="rId435" Type="http://schemas.openxmlformats.org/officeDocument/2006/relationships/hyperlink" Target="https://www.tagesspiegel.de/wissen/intensivmediziner-warnt-vor-ueberlastung-corona-lage-ist-absolut-besorgniserregend/26570024.html" TargetMode="External"/><Relationship Id="rId642" Type="http://schemas.openxmlformats.org/officeDocument/2006/relationships/hyperlink" Target="https://timesofmalta.com/articles/view/doctors-warn-health-services-will-soon-hit-a-critical-point.827314" TargetMode="External"/><Relationship Id="rId281" Type="http://schemas.openxmlformats.org/officeDocument/2006/relationships/hyperlink" Target="http://cphpost.dk/?p=113962" TargetMode="External"/><Relationship Id="rId502" Type="http://schemas.openxmlformats.org/officeDocument/2006/relationships/hyperlink" Target="https://www.citizensinformation.ie/en/health/covid19/public_health_measures_for_covid19.html" TargetMode="External"/><Relationship Id="rId76" Type="http://schemas.openxmlformats.org/officeDocument/2006/relationships/hyperlink" Target="https://www.wienerzeitung.at/nachrichten/chronik/wien/2065194-OP-Rueckstau-in-Wiener-Spitaelern-abgearbeitet.html" TargetMode="External"/><Relationship Id="rId141" Type="http://schemas.openxmlformats.org/officeDocument/2006/relationships/hyperlink" Target="https://www.brusselstimes.com/all-news/belgium-all-news/health/115044/every-belgian-will-receive-face-mask-by-next-week-pm-says/" TargetMode="External"/><Relationship Id="rId379" Type="http://schemas.openxmlformats.org/officeDocument/2006/relationships/hyperlink" Target="https://www.connexionfrance.com/French-news/Major-French-airports-to-launch-fast-new-30-minute-coronavirus-test" TargetMode="External"/><Relationship Id="rId586" Type="http://schemas.openxmlformats.org/officeDocument/2006/relationships/hyperlink" Target="https://www.baltictimes.com/none_of_eu_countries_happy_with_coronavirus_vaccine_supply___lithuanian_minister/" TargetMode="External"/><Relationship Id="rId793" Type="http://schemas.openxmlformats.org/officeDocument/2006/relationships/hyperlink" Target="http://isanidad.com/173877/sanidad-no-recomienda-hacer-test-de-antigenos-previo-a-cirugia-a-pacientes-asintomaticos-sin-sospecha-de-infeccion/" TargetMode="External"/><Relationship Id="rId807" Type="http://schemas.openxmlformats.org/officeDocument/2006/relationships/hyperlink" Target="https://english.elpais.com/society/2020-06-17/spain-will-do-pcr-tests-on-all-close-contacts-of-covid-19-cases.html" TargetMode="External"/><Relationship Id="rId7" Type="http://schemas.openxmlformats.org/officeDocument/2006/relationships/endnotes" Target="endnotes.xml"/><Relationship Id="rId239" Type="http://schemas.openxmlformats.org/officeDocument/2006/relationships/hyperlink" Target="https://english.radio.cz/face-mask-requirement-extended-some-places-prague-universities-switch-online-8692704" TargetMode="External"/><Relationship Id="rId446" Type="http://schemas.openxmlformats.org/officeDocument/2006/relationships/hyperlink" Target="https://www.rki.de/DE/Content/InfAZ/N/Neuartiges_Coronavirus/Risikogebiete_neu.html" TargetMode="External"/><Relationship Id="rId653" Type="http://schemas.openxmlformats.org/officeDocument/2006/relationships/hyperlink" Target="https://www.government.nl/topics/coronavirus-covid-19/tackling-new-coronavirus-in-the-netherlands" TargetMode="External"/><Relationship Id="rId292" Type="http://schemas.openxmlformats.org/officeDocument/2006/relationships/hyperlink" Target="https://news.err.ee/1209070/tartu-researchers-highlight-additional-covid-19-symptoms" TargetMode="External"/><Relationship Id="rId306" Type="http://schemas.openxmlformats.org/officeDocument/2006/relationships/hyperlink" Target="https://news.err.ee/1117760/estonia-announces-10-million-tender-for-coronavirus-testing-organizer" TargetMode="External"/><Relationship Id="rId860" Type="http://schemas.openxmlformats.org/officeDocument/2006/relationships/hyperlink" Target="https://www.gov.uk/government/publications/priority-groups-for-coronavirus-covid-19-vaccination-advice-from-the-jcvi-2-december-2020/priority-groups-for-coronavirus-covid-19-vaccination-advice-from-the-jcvi-2-december-2020" TargetMode="External"/><Relationship Id="rId87" Type="http://schemas.openxmlformats.org/officeDocument/2006/relationships/hyperlink" Target="https://www.brusselstimes.com/belgium/143671/belgium-announces-coronavirus-vaccination-strategy-wouter-beke-interministerial-conference-public-health-pfizer-biontech-residential-care-elderly-underlying-conditions/" TargetMode="External"/><Relationship Id="rId513" Type="http://schemas.openxmlformats.org/officeDocument/2006/relationships/hyperlink" Target="https://www.irishtimes.com/news/ireland/irish-news/covid-19-queues-of-ambulances-at-antrim-hospital-as-north-s-health-service-comes-under-pressure-1.4437519" TargetMode="External"/><Relationship Id="rId597" Type="http://schemas.openxmlformats.org/officeDocument/2006/relationships/hyperlink" Target="https://en.delfi.lt/politics/preventive-coronavirus-testing-strategy-to-be-unveiled-next-week.d?id=84353709" TargetMode="External"/><Relationship Id="rId720" Type="http://schemas.openxmlformats.org/officeDocument/2006/relationships/hyperlink" Target="https://covid19.min-saude.pt/" TargetMode="External"/><Relationship Id="rId818" Type="http://schemas.openxmlformats.org/officeDocument/2006/relationships/hyperlink" Target="https://www.krisinformation.se/en" TargetMode="External"/><Relationship Id="rId152" Type="http://schemas.openxmlformats.org/officeDocument/2006/relationships/hyperlink" Target="https://cms.law/en/int/expert-guides/cms-expert-guide-to-vaccine-compensation-regimes-in-the-cee/bulgaria" TargetMode="External"/><Relationship Id="rId457" Type="http://schemas.openxmlformats.org/officeDocument/2006/relationships/hyperlink" Target="https://travel.gov.gr/" TargetMode="External"/><Relationship Id="rId664" Type="http://schemas.openxmlformats.org/officeDocument/2006/relationships/hyperlink" Target="https://nos.nl/artikel/2356808-directeur-europees-rivm-na-tweede-golf-massatesten-op-corona.html" TargetMode="External"/><Relationship Id="rId871" Type="http://schemas.openxmlformats.org/officeDocument/2006/relationships/hyperlink" Target="https://www.gov.uk/government/news/army-develops-spray-to-kill-coronavirus" TargetMode="External"/><Relationship Id="rId14" Type="http://schemas.openxmlformats.org/officeDocument/2006/relationships/hyperlink" Target="https://www.gov.uk/government/news/moderna-vaccine-becomes-third-covid-19-vaccine-approved-by-uk-regulator" TargetMode="External"/><Relationship Id="rId317" Type="http://schemas.openxmlformats.org/officeDocument/2006/relationships/hyperlink" Target="https://valtioneuvosto.fi/en/information-on-coronavirus/current-restrictions" TargetMode="External"/><Relationship Id="rId524" Type="http://schemas.openxmlformats.org/officeDocument/2006/relationships/hyperlink" Target="https://www.independent.ie/irish-news/health/just-one-in-seven-staff-wearing-face-masks-at-hospital-39327208.html" TargetMode="External"/><Relationship Id="rId731" Type="http://schemas.openxmlformats.org/officeDocument/2006/relationships/hyperlink" Target="https://www.theportugalnews.com/news/flu-vaccine-for-more-groups-starting-today-with-the-2nd-phase-of-the-campaign/56254" TargetMode="External"/><Relationship Id="rId98" Type="http://schemas.openxmlformats.org/officeDocument/2006/relationships/hyperlink" Target="https://www.euractiv.com/section/coronavirus/news/belgium-tightens-covid-19-controls-with-tests-for-all-travelers/" TargetMode="External"/><Relationship Id="rId163" Type="http://schemas.openxmlformats.org/officeDocument/2006/relationships/hyperlink" Target="https://www.euractiv.com/section/politics/short_news/bulgaria-to-go-into-second-lockdown/" TargetMode="External"/><Relationship Id="rId370" Type="http://schemas.openxmlformats.org/officeDocument/2006/relationships/hyperlink" Target="https://www.nature.com/articles/d41586-020-03513-9" TargetMode="External"/><Relationship Id="rId829" Type="http://schemas.openxmlformats.org/officeDocument/2006/relationships/hyperlink" Target="https://www.dn.se/nyheter/sverige/vastra-gotalandsregionen-utreder-mojligheten-att-genomfora-omfattande-antikroppstester/" TargetMode="External"/><Relationship Id="rId230" Type="http://schemas.openxmlformats.org/officeDocument/2006/relationships/hyperlink" Target="https://www.aa.com.tr/en/europe/czechia-reports-record-number-of-daily-covid-19-cases/2102086" TargetMode="External"/><Relationship Id="rId468" Type="http://schemas.openxmlformats.org/officeDocument/2006/relationships/hyperlink" Target="https://www.euractiv.com/section/coronavirus/news/greece-seizes-beds-from-private-hospitals-as-covid-19-gets-out-of-control/" TargetMode="External"/><Relationship Id="rId675" Type="http://schemas.openxmlformats.org/officeDocument/2006/relationships/hyperlink" Target="https://www.nu.nl/coronavirus/6074651/verpleeghuizen-bij-uitbraak-vaker-testen-en-sneller-mondkapjes-dragen.html" TargetMode="External"/><Relationship Id="rId882" Type="http://schemas.openxmlformats.org/officeDocument/2006/relationships/hyperlink" Target="https://www.bbc.com/news/uk-54452397" TargetMode="External"/><Relationship Id="rId25" Type="http://schemas.openxmlformats.org/officeDocument/2006/relationships/image" Target="media/image6.png"/><Relationship Id="rId67" Type="http://schemas.openxmlformats.org/officeDocument/2006/relationships/hyperlink" Target="https://www.medinlive.at/gesundheitspolitik/unsicherheit-bei-ausreichender-versorgung-mit-grippe-impfstoff" TargetMode="External"/><Relationship Id="rId272" Type="http://schemas.openxmlformats.org/officeDocument/2006/relationships/hyperlink" Target="https://nyheder.tv2.dk/samfund/2020-07-28-brostroem-vi-har-ansigtsmasker-i-vores-vaerktoejskasse" TargetMode="External"/><Relationship Id="rId328" Type="http://schemas.openxmlformats.org/officeDocument/2006/relationships/hyperlink" Target="https://yle.fi/uutiset/osasto/news/ministry_coronavirus_vaccines_may_be_available_in_finland_before_christmas/11673597" TargetMode="External"/><Relationship Id="rId535" Type="http://schemas.openxmlformats.org/officeDocument/2006/relationships/hyperlink" Target="http://www.salute.gov.it/portale/nuovocoronavirus/dettaglioNotizieNuovoCoronavirus.jsp?lingua=english&amp;menu=notizie&amp;p=dalministero&amp;id=5208" TargetMode="External"/><Relationship Id="rId577" Type="http://schemas.openxmlformats.org/officeDocument/2006/relationships/hyperlink" Target="https://eng.lsm.lv/article/society/health/access-to-healthcare-services-returning-to-normal.a362415/" TargetMode="External"/><Relationship Id="rId700" Type="http://schemas.openxmlformats.org/officeDocument/2006/relationships/hyperlink" Target="https://norwaytoday.info/news/half-of-the-fast-corona-tests-not-acceptable/" TargetMode="External"/><Relationship Id="rId742" Type="http://schemas.openxmlformats.org/officeDocument/2006/relationships/hyperlink" Target="https://www.theportugalnews.com/news/testing-plan-in-the-lisbon-region-is-7000-daily-tests/54348" TargetMode="External"/><Relationship Id="rId132" Type="http://schemas.openxmlformats.org/officeDocument/2006/relationships/hyperlink" Target="https://www.brusselstimes.com/belgium/121465/new-coronavirus-infections-rise-by-11-compared-to-last-week/" TargetMode="External"/><Relationship Id="rId174" Type="http://schemas.openxmlformats.org/officeDocument/2006/relationships/hyperlink" Target="https://www.croatiaweek.com/croatia-coronavirus-latest-12-4-of-tests-postitive/" TargetMode="External"/><Relationship Id="rId381" Type="http://schemas.openxmlformats.org/officeDocument/2006/relationships/hyperlink" Target="https://www.lemonde.fr/idees/article/2020/10/17/covid-19-l-hopital-n-a-pas-les-moyens-d-affronter-la-deuxieme-vague-epidemique_6056367_3232.html?utm_source=POLITICO.EU&amp;utm_campaign=c5a44a2816-EMAIL_CAMPAIGN_2020_10_18_02_59&amp;utm_medium=email&amp;utm_term=0_10959edeb5-c5a44a2816-190134045" TargetMode="External"/><Relationship Id="rId602" Type="http://schemas.openxmlformats.org/officeDocument/2006/relationships/hyperlink" Target="https://today.rtl.lu/news/luxembourg/a/1503049.html" TargetMode="External"/><Relationship Id="rId784" Type="http://schemas.openxmlformats.org/officeDocument/2006/relationships/hyperlink" Target="https://www.total-slovenia-news.com/politics/6171-ministry-cancels-controversial-ventilator-delivery-contract-with-geneplanet?utm_source=POLITICO.EU&amp;utm_campaign=88aa0cc993-EMAIL_CAMPAIGN_2020_05_06_04_59&amp;utm_medium=email&amp;utm_term=0_10959edeb5-88aa0cc993-190517313" TargetMode="External"/><Relationship Id="rId241" Type="http://schemas.openxmlformats.org/officeDocument/2006/relationships/hyperlink" Target="https://english.radio.cz/coronavirus-facemasks-again-mandatory-czech-indoor-public-spaces-public-8689452" TargetMode="External"/><Relationship Id="rId437" Type="http://schemas.openxmlformats.org/officeDocument/2006/relationships/hyperlink" Target="https://www.tagesschau.de/inland/coronavirus-spahn-105.html" TargetMode="External"/><Relationship Id="rId479" Type="http://schemas.openxmlformats.org/officeDocument/2006/relationships/hyperlink" Target="http://abouthungary.hu/news-in-brief/coronavirus-heres-the-latest/" TargetMode="External"/><Relationship Id="rId644" Type="http://schemas.openxmlformats.org/officeDocument/2006/relationships/hyperlink" Target="https://timesofmalta.com/articles/view/85m-spent-on-covid-19-testing-in-the-first-six-months-of-this-year.821554" TargetMode="External"/><Relationship Id="rId686" Type="http://schemas.openxmlformats.org/officeDocument/2006/relationships/hyperlink" Target="https://www.nu.nl/coronavirus/6050977/vanaf-25-mei-tijdelijk-geen-btw-op-mondkapjes.html" TargetMode="External"/><Relationship Id="rId851" Type="http://schemas.openxmlformats.org/officeDocument/2006/relationships/hyperlink" Target="https://www.swissinfo.ch/eng/covid-19-task-force-calls-for-better-data-/45847872" TargetMode="External"/><Relationship Id="rId893" Type="http://schemas.openxmlformats.org/officeDocument/2006/relationships/hyperlink" Target="https://www.bbc.com/news/education-53907035" TargetMode="External"/><Relationship Id="rId907" Type="http://schemas.openxmlformats.org/officeDocument/2006/relationships/hyperlink" Target="https://www.bbc.com/news/uk-northern-ireland-53162705" TargetMode="External"/><Relationship Id="rId36" Type="http://schemas.openxmlformats.org/officeDocument/2006/relationships/hyperlink" Target="https://ec.europa.eu/health/funding/eu4health_en" TargetMode="External"/><Relationship Id="rId283" Type="http://schemas.openxmlformats.org/officeDocument/2006/relationships/hyperlink" Target="https://vm.ee/en/information-countries-and-self-isolation-requirements-passengers" TargetMode="External"/><Relationship Id="rId339" Type="http://schemas.openxmlformats.org/officeDocument/2006/relationships/hyperlink" Target="https://yle.fi/uutiset/osasto/news/masks_used_for_work_and_commuting_can_be_tax_deductible/11502366" TargetMode="External"/><Relationship Id="rId490" Type="http://schemas.openxmlformats.org/officeDocument/2006/relationships/hyperlink" Target="https://hungarytoday.hu/orban-free-flu-shot-available-hungary/" TargetMode="External"/><Relationship Id="rId504" Type="http://schemas.openxmlformats.org/officeDocument/2006/relationships/hyperlink" Target="https://www.gov.ie/en/campaigns/resilience-recovery-2020-2021-plan-for-living-with-covid-19/" TargetMode="External"/><Relationship Id="rId546" Type="http://schemas.openxmlformats.org/officeDocument/2006/relationships/hyperlink" Target="https://www.bresciatoday.it/attualita/coronavirus/ospedali-visite.html" TargetMode="External"/><Relationship Id="rId711" Type="http://schemas.openxmlformats.org/officeDocument/2006/relationships/hyperlink" Target="https://katowice.wyborcza.pl/katowice/7,35063,26400810,nfz-zaleca-szpitalom-wstrzymac-planowe-przyjecia.html?disableRedirects=true" TargetMode="External"/><Relationship Id="rId753" Type="http://schemas.openxmlformats.org/officeDocument/2006/relationships/hyperlink" Target="https://www.romania-insider.com/president-national-vaccination-strategy" TargetMode="External"/><Relationship Id="rId78" Type="http://schemas.openxmlformats.org/officeDocument/2006/relationships/hyperlink" Target="https://www.medinlive.at/wissenschaft/oesterreichischer-antikoerpertest-im-sommer-einsatzbereit" TargetMode="External"/><Relationship Id="rId101" Type="http://schemas.openxmlformats.org/officeDocument/2006/relationships/hyperlink" Target="https://www.politico.eu/article/belgium-releases-coronavirus-vaccination-plans/" TargetMode="External"/><Relationship Id="rId143" Type="http://schemas.openxmlformats.org/officeDocument/2006/relationships/hyperlink" Target="https://www.brusselstimes.com/all-news/belgium-all-news/health/114796/coronavirus-belgium-may-test-contacts-of-infected-citizens-twice/" TargetMode="External"/><Relationship Id="rId185" Type="http://schemas.openxmlformats.org/officeDocument/2006/relationships/hyperlink" Target="https://www.total-croatia-news.com/news/47495-epidemiologist-concerned-about-croatian-healthcare-system-becoming-overloaded" TargetMode="External"/><Relationship Id="rId350" Type="http://schemas.openxmlformats.org/officeDocument/2006/relationships/hyperlink" Target="https://yle.fi/uutiset/osasto/news/govt-appointed_panel_recommends_mask_use_until_coronavirus_vaccine_available/11380644" TargetMode="External"/><Relationship Id="rId406" Type="http://schemas.openxmlformats.org/officeDocument/2006/relationships/hyperlink" Target="https://www.france24.com/en/20200723-france-dispatches-free-covid-19-face-masks-to-7-million-amid-hardship-concerns" TargetMode="External"/><Relationship Id="rId588" Type="http://schemas.openxmlformats.org/officeDocument/2006/relationships/hyperlink" Target="https://www.reuters.com/article/healthcare-coronavirus-lithuania/lithuania-extends-pandemic-lockdown-as-covid-cases-surge-on-idUSL8N2IB338" TargetMode="External"/><Relationship Id="rId795" Type="http://schemas.openxmlformats.org/officeDocument/2006/relationships/hyperlink" Target="http://isanidad.com/173672/sanidad-baja-precio-mascarillas-25-por-ciento-como-maximo-costaran-72-centimos/" TargetMode="External"/><Relationship Id="rId809" Type="http://schemas.openxmlformats.org/officeDocument/2006/relationships/hyperlink" Target="https://english.elpais.com/society/2020-05-26/spain-deescalating-coronavirus-measures-without-testing-all-suspected-cases.html" TargetMode="External"/><Relationship Id="rId9" Type="http://schemas.openxmlformats.org/officeDocument/2006/relationships/hyperlink" Target="https://extranet.medtecheurope.org/Recovery%20Plan%20NA%20Repository/Forms/AllItems.aspx" TargetMode="External"/><Relationship Id="rId210" Type="http://schemas.openxmlformats.org/officeDocument/2006/relationships/hyperlink" Target="https://www.neweurope.eu/article/greece-and-cyprus-detect-infections-of-new-covid-strain/" TargetMode="External"/><Relationship Id="rId392" Type="http://schemas.openxmlformats.org/officeDocument/2006/relationships/hyperlink" Target="https://www.france24.com/en/20200828-face-masks-compulsory-throughout-paris-from-8-am-local-time" TargetMode="External"/><Relationship Id="rId448" Type="http://schemas.openxmlformats.org/officeDocument/2006/relationships/hyperlink" Target="https://www.tagesschau.de/inland/corona-testpflicht-reise-103.html" TargetMode="External"/><Relationship Id="rId613" Type="http://schemas.openxmlformats.org/officeDocument/2006/relationships/hyperlink" Target="https://today.rtl.lu/news/luxembourg/a/1603374.html" TargetMode="External"/><Relationship Id="rId655" Type="http://schemas.openxmlformats.org/officeDocument/2006/relationships/hyperlink" Target="https://www.gezondheidsraad.nl/" TargetMode="External"/><Relationship Id="rId697" Type="http://schemas.openxmlformats.org/officeDocument/2006/relationships/hyperlink" Target="https://norwaytoday.info/news/recommendation-continues-for-face-masks-on-buses-and-trains-in-the-oslo-area/" TargetMode="External"/><Relationship Id="rId820" Type="http://schemas.openxmlformats.org/officeDocument/2006/relationships/hyperlink" Target="https://www.bloomberg.com/news/articles/2021-01-13/odd-man-out-sweden-slammed-by-virus-gets-with-the-program" TargetMode="External"/><Relationship Id="rId862" Type="http://schemas.openxmlformats.org/officeDocument/2006/relationships/hyperlink" Target="https://www.medicaldevice-network.com/news/uk-excalibur-covid-19-antigen-test/" TargetMode="External"/><Relationship Id="rId918" Type="http://schemas.openxmlformats.org/officeDocument/2006/relationships/fontTable" Target="fontTable.xml"/><Relationship Id="rId252" Type="http://schemas.openxmlformats.org/officeDocument/2006/relationships/hyperlink" Target="https://www.thelocal.dk/20210109/denmark-stops-flights-landing-without-negative-covid-19-tests" TargetMode="External"/><Relationship Id="rId294" Type="http://schemas.openxmlformats.org/officeDocument/2006/relationships/hyperlink" Target="https://news.err.ee/1208275/government-allocates-nearly-190-000-for-vaccine-storage" TargetMode="External"/><Relationship Id="rId308" Type="http://schemas.openxmlformats.org/officeDocument/2006/relationships/hyperlink" Target="https://news.err.ee/1112400/health-board-short-on-ppe-and-medicine-for-possible-second-wave-of-covid-19" TargetMode="External"/><Relationship Id="rId515" Type="http://schemas.openxmlformats.org/officeDocument/2006/relationships/hyperlink" Target="https://www.rte.ie/news/business/2020/1123/1179948-space-technology/" TargetMode="External"/><Relationship Id="rId722" Type="http://schemas.openxmlformats.org/officeDocument/2006/relationships/hyperlink" Target="https://www.urdupoint.com/en/world/portugal-to-get-22mln-covid-19-vaccine-doses-1104152.html" TargetMode="External"/><Relationship Id="rId47" Type="http://schemas.openxmlformats.org/officeDocument/2006/relationships/hyperlink" Target="https://www.sozialministerium.at/dam/jcr:6b100141-81b1-4950-acd5-e43088e6e6f7/EN_COVID-19%20vaccination%20strategy.pdf" TargetMode="External"/><Relationship Id="rId89" Type="http://schemas.openxmlformats.org/officeDocument/2006/relationships/hyperlink" Target="https://www.brusselstimes.com/news/belgium-all-news/health/149281/expats-disproportionally-hit-by-belgiums-covid-19-testing-policy-brussels-ixelles-etterbeek-passenger-locator-forms/" TargetMode="External"/><Relationship Id="rId112" Type="http://schemas.openxmlformats.org/officeDocument/2006/relationships/hyperlink" Target="https://www.brusselstimes.com/belgium/138220/belgian-hospitals-told-to-skip-to-last-phase-of-covid-19-plan-as-icus-fill-up-surge-capacities-icu-beds-last-phase-2b-uz-brussel-marc-noppens-worst-case-scenario-emergency-coronavirus-plan/" TargetMode="External"/><Relationship Id="rId154" Type="http://schemas.openxmlformats.org/officeDocument/2006/relationships/hyperlink" Target="https://sofiaglobe.com/2021/01/13/covid-19-bulgaria-to-begin-mass-testing-of-teachers-on-january-25/" TargetMode="External"/><Relationship Id="rId361" Type="http://schemas.openxmlformats.org/officeDocument/2006/relationships/hyperlink" Target="https://www.politico.eu/article/france-releases-coronavirus-vaccination-plan/" TargetMode="External"/><Relationship Id="rId557" Type="http://schemas.openxmlformats.org/officeDocument/2006/relationships/hyperlink" Target="https://www.ansa.it/english/news/2020/05/12/facemask-price-to-stay-61-cents-arcuri-says-amid-row-4_7534ac7c-d3d5-4e4e-8da8-794ac93f93b4.html" TargetMode="External"/><Relationship Id="rId599" Type="http://schemas.openxmlformats.org/officeDocument/2006/relationships/hyperlink" Target="https://en.delfi.lt/politics/kindergartens-restaurants-and-gyms-reopen.d?id=84305689" TargetMode="External"/><Relationship Id="rId764" Type="http://schemas.openxmlformats.org/officeDocument/2006/relationships/hyperlink" Target="https://www.mzv.sk/web/en/covid-19" TargetMode="External"/><Relationship Id="rId196" Type="http://schemas.openxmlformats.org/officeDocument/2006/relationships/hyperlink" Target="https://www.e15.cz/koronahelpdesk-e15/stat-zastropuje-cenu-testu-na-covid-19-podle-cestovek-bude-i-tak-moc-vysoka-1369690" TargetMode="External"/><Relationship Id="rId417" Type="http://schemas.openxmlformats.org/officeDocument/2006/relationships/hyperlink" Target="https://www.thetimes.co.uk/article/german-grab-threatens-eu-covid-vaccine-scheme-qwj3g3m6r" TargetMode="External"/><Relationship Id="rId459" Type="http://schemas.openxmlformats.org/officeDocument/2006/relationships/hyperlink" Target="https://www.keeptalkinggreece.com/2020/11/18/greece-vaccination-covid-19-national-plan/" TargetMode="External"/><Relationship Id="rId624" Type="http://schemas.openxmlformats.org/officeDocument/2006/relationships/hyperlink" Target="https://today.rtl.lu/news/luxembourg/a/1518163.html" TargetMode="External"/><Relationship Id="rId666" Type="http://schemas.openxmlformats.org/officeDocument/2006/relationships/hyperlink" Target="https://www.nrc.nl/nieuws/2020/11/03/ziekenhuizen-schalen-aantal-operaties-af-om-coronapatienten-te-kunnen-opvangen-a4018422" TargetMode="External"/><Relationship Id="rId831" Type="http://schemas.openxmlformats.org/officeDocument/2006/relationships/hyperlink" Target="https://www.dn.se/nyheter/sverige/sormland-ska-testa-alla-vuxna-med-symptom/" TargetMode="External"/><Relationship Id="rId873" Type="http://schemas.openxmlformats.org/officeDocument/2006/relationships/hyperlink" Target="https://www.bbc.com/news/technology-54889084" TargetMode="External"/><Relationship Id="rId16" Type="http://schemas.openxmlformats.org/officeDocument/2006/relationships/hyperlink" Target="https://www.ema.europa.eu/en/news/ema-recommends-covid-19-vaccine-moderna-authorisation-eu" TargetMode="External"/><Relationship Id="rId221" Type="http://schemas.openxmlformats.org/officeDocument/2006/relationships/hyperlink" Target="http://www.cna.org.cy/WebNews-en.aspx?a=7058d7a4d9454ab28974bcd2fb6a6412" TargetMode="External"/><Relationship Id="rId263" Type="http://schemas.openxmlformats.org/officeDocument/2006/relationships/hyperlink" Target="https://cphpost.dk/?p=120647" TargetMode="External"/><Relationship Id="rId319" Type="http://schemas.openxmlformats.org/officeDocument/2006/relationships/hyperlink" Target="https://vnk.fi/documents/10616/9459302/Suomen%2Brokotestrategia%2B2.12.2020%2BFINAL%284%29.pdf/29744813-2df1-d6e3-529a-5760bc39b12a?t=1606936585749" TargetMode="External"/><Relationship Id="rId470" Type="http://schemas.openxmlformats.org/officeDocument/2006/relationships/hyperlink" Target="https://www.ethnos.gr/ygeia/131150_ypoyrgeio-ygeias-apantisi-se-syriza-gia-koyrema-sta-taktika-heiroyrgeia" TargetMode="External"/><Relationship Id="rId526" Type="http://schemas.openxmlformats.org/officeDocument/2006/relationships/hyperlink" Target="https://www.irishtimes.com/news/health/elective-surgery-patients-must-cocoon-for-7-14-days-before-procedure-1.4260424" TargetMode="External"/><Relationship Id="rId58" Type="http://schemas.openxmlformats.org/officeDocument/2006/relationships/hyperlink" Target="https://www.medinlive.at/gesundheitspolitik/kritik-verschiebung-von-operationen-alarm-beim-aerztenachwuchs" TargetMode="External"/><Relationship Id="rId123" Type="http://schemas.openxmlformats.org/officeDocument/2006/relationships/hyperlink" Target="https://www.brusselstimes.com/brussels/129799/beyond-territorial-reasoning-brussels-testing-centres-open-to-everyone/" TargetMode="External"/><Relationship Id="rId330" Type="http://schemas.openxmlformats.org/officeDocument/2006/relationships/hyperlink" Target="https://yle.fi/uutiset/osasto/news/finland_ponders_self-administered_covid_test/11646366" TargetMode="External"/><Relationship Id="rId568" Type="http://schemas.openxmlformats.org/officeDocument/2006/relationships/hyperlink" Target="https://eng.lsm.lv/article/society/health/queues-for-covid-19-tests-have-shrunk-in-latvia.a381282/" TargetMode="External"/><Relationship Id="rId733" Type="http://schemas.openxmlformats.org/officeDocument/2006/relationships/hyperlink" Target="https://www.theportugalnews.com/news/flu-vaccine-campaign-to-start-early-in-portugal/55832" TargetMode="External"/><Relationship Id="rId775" Type="http://schemas.openxmlformats.org/officeDocument/2006/relationships/hyperlink" Target="https://nos.nl/artikel/2352716-slowaakse-regering-wil-hele-bevolking-testen-op-corona.html" TargetMode="External"/><Relationship Id="rId165" Type="http://schemas.openxmlformats.org/officeDocument/2006/relationships/hyperlink" Target="https://www.novinite.com/articles/206286/Bulgaria%3A+Ban+on+Plan+Operations%2C+All+Hospitals+in+Sofia+Have+to+Treat+COVID-19" TargetMode="External"/><Relationship Id="rId372" Type="http://schemas.openxmlformats.org/officeDocument/2006/relationships/hyperlink" Target="https://www.connexionfrance.com/French-news/France-Isolation-and-Covid-tests-advised-for-festive-season-Conseil-Scientifique-recommends" TargetMode="External"/><Relationship Id="rId428" Type="http://schemas.openxmlformats.org/officeDocument/2006/relationships/hyperlink" Target="https://www.dw.com/en/made-in-germany-containers-set-to-deliver-vaccines/av-55878745" TargetMode="External"/><Relationship Id="rId635" Type="http://schemas.openxmlformats.org/officeDocument/2006/relationships/hyperlink" Target="https://timesofmalta.com/articles/view/bernard-grech-calls-for-detailed-covid-19-vaccine-strategy-for-malta.836054" TargetMode="External"/><Relationship Id="rId677" Type="http://schemas.openxmlformats.org/officeDocument/2006/relationships/hyperlink" Target="https://nos.nl/artikel/2345633-laboratoria-krijgen-onvoldoende-materialen-voor-coronatesten.html" TargetMode="External"/><Relationship Id="rId800" Type="http://schemas.openxmlformats.org/officeDocument/2006/relationships/hyperlink" Target="https://www.mscbs.gob.es/gabinete/notasPrensa.do?id=5055&amp;utm_source=POLITICO.EU&amp;utm_campaign=0769c77247-EMAIL_CAMPAIGN_2020_09_22_05_00&amp;utm_medium=email&amp;utm_term=0_10959edeb5-0769c77247-190517313" TargetMode="External"/><Relationship Id="rId842" Type="http://schemas.openxmlformats.org/officeDocument/2006/relationships/hyperlink" Target="https://www.swissinfo.ch/eng/switzerland-imposes-early-closing-time-for-bars-and-restaurants/46125392" TargetMode="External"/><Relationship Id="rId232" Type="http://schemas.openxmlformats.org/officeDocument/2006/relationships/hyperlink" Target="https://www.reuters.com/article/us-health-coronavirus-czech-vaccination/czech-republic-starts-coronavirus-vaccine-rollout-idUSKBN29106R" TargetMode="External"/><Relationship Id="rId274" Type="http://schemas.openxmlformats.org/officeDocument/2006/relationships/hyperlink" Target="https://nyheder.tv2.dk/samfund/2020-06-14-sundhedsstyrelsen-holdt-21-krisemoeder-foer-de-undersoegte-lagrene-af" TargetMode="External"/><Relationship Id="rId481" Type="http://schemas.openxmlformats.org/officeDocument/2006/relationships/hyperlink" Target="https://koronavirus.gov.hu/" TargetMode="External"/><Relationship Id="rId702" Type="http://schemas.openxmlformats.org/officeDocument/2006/relationships/hyperlink" Target="https://norwaytoday.info/news/the-municipalities-test-capacity-varies-widely/" TargetMode="External"/><Relationship Id="rId884" Type="http://schemas.openxmlformats.org/officeDocument/2006/relationships/hyperlink" Target="https://www.bmj.com/content/370/bmj.m3520" TargetMode="External"/><Relationship Id="rId27" Type="http://schemas.openxmlformats.org/officeDocument/2006/relationships/image" Target="media/image7.png"/><Relationship Id="rId69" Type="http://schemas.openxmlformats.org/officeDocument/2006/relationships/hyperlink" Target="https://www.medinlive.at/wissenschaft/ce-kennzeichen-bei-pcr-tests-unzureichendes-guetesiegel" TargetMode="External"/><Relationship Id="rId134" Type="http://schemas.openxmlformats.org/officeDocument/2006/relationships/hyperlink" Target="https://www.brusselstimes.com/all-news/belgium-all-news/120209/belgiums-blood-reserves-hit-critical-low-amid-coronavirus-lockdown/" TargetMode="External"/><Relationship Id="rId537" Type="http://schemas.openxmlformats.org/officeDocument/2006/relationships/hyperlink" Target="https://www.reuters.com/article/us-health-coronavirus-italy-emergency/italy-to-extend-covid-state-of-emergency-to-end-of-april-idUSKBN29I1L4" TargetMode="External"/><Relationship Id="rId579" Type="http://schemas.openxmlformats.org/officeDocument/2006/relationships/hyperlink" Target="https://eng.lsm.lv/article/economy/transport/no-more-on-site-covid-19-tests-at-airport-and-port.a360244/" TargetMode="External"/><Relationship Id="rId744" Type="http://schemas.openxmlformats.org/officeDocument/2006/relationships/hyperlink" Target="https://www.theportugalnews.com/news/immunity-study-of-portuguese-begins/54138" TargetMode="External"/><Relationship Id="rId786" Type="http://schemas.openxmlformats.org/officeDocument/2006/relationships/hyperlink" Target="https://www.mscbs.gob.es/profesionales/saludPublica/ccayes/alertasActual/nCov/estrategia/medidasPrevCCAA.htm" TargetMode="External"/><Relationship Id="rId80" Type="http://schemas.openxmlformats.org/officeDocument/2006/relationships/hyperlink" Target="https://www.wienerzeitung.at/nachrichten/politik/oesterreich/2062391-Die-Maske-faellt.html" TargetMode="External"/><Relationship Id="rId176" Type="http://schemas.openxmlformats.org/officeDocument/2006/relationships/hyperlink" Target="https://www.schengenvisainfo.com/news/croatia-imposes-requirement-of-pcr-test-results-at-its-border-crossings/" TargetMode="External"/><Relationship Id="rId341" Type="http://schemas.openxmlformats.org/officeDocument/2006/relationships/hyperlink" Target="https://yle.fi/uutiset/osasto/news/one_week_covid_testing_delays_grow_in_helsinki_region/11488937" TargetMode="External"/><Relationship Id="rId383" Type="http://schemas.openxmlformats.org/officeDocument/2006/relationships/hyperlink" Target="https://www.euronews.com/2020/09/28/french-hospitals-postpone-operations-to-make-space-for-covid-patients" TargetMode="External"/><Relationship Id="rId439" Type="http://schemas.openxmlformats.org/officeDocument/2006/relationships/hyperlink" Target="https://www.br.de/nachrichten/bayern/test-panne-in-bayern-ergebnisse-bei-10-000-menschen-verspaetet,S9cFKcJ" TargetMode="External"/><Relationship Id="rId590" Type="http://schemas.openxmlformats.org/officeDocument/2006/relationships/hyperlink" Target="https://sam.lrv.lt/lt/naujienos/lietuva-pasieke-pirmosios-gripo-vakcinos-siuntos?utm_source=POLITICO.EU&amp;utm_campaign=0769c77247-EMAIL_CAMPAIGN_2020_09_22_05_00&amp;utm_medium=email&amp;utm_term=0_10959edeb5-0769c77247-190517313" TargetMode="External"/><Relationship Id="rId604" Type="http://schemas.openxmlformats.org/officeDocument/2006/relationships/hyperlink" Target="https://meco.gouvernement.lu/en/dossiers/2020/coronoavirus-entreprises.html" TargetMode="External"/><Relationship Id="rId646" Type="http://schemas.openxmlformats.org/officeDocument/2006/relationships/hyperlink" Target="https://timesofmalta.com/articles/view/malta-spending-100-million-more-than-planned-on-healthcare-in-2020.797391" TargetMode="External"/><Relationship Id="rId811" Type="http://schemas.openxmlformats.org/officeDocument/2006/relationships/hyperlink" Target="https://www.elmundo.es/ciencia-y-salud/salud/2020/05/14/5ebcfeabfc6c83a0588b45a1.html" TargetMode="External"/><Relationship Id="rId201" Type="http://schemas.openxmlformats.org/officeDocument/2006/relationships/hyperlink" Target="https://knews.kathimerini.com.cy/en/news/cyprus-draws-up-coronavirus-vaccination-strategy" TargetMode="External"/><Relationship Id="rId243" Type="http://schemas.openxmlformats.org/officeDocument/2006/relationships/hyperlink" Target="https://english.radio.cz/facemask-requirement-now-dropped-most-parts-country-8685222" TargetMode="External"/><Relationship Id="rId285" Type="http://schemas.openxmlformats.org/officeDocument/2006/relationships/hyperlink" Target="https://www.vaktsineeri.ee/en" TargetMode="External"/><Relationship Id="rId450" Type="http://schemas.openxmlformats.org/officeDocument/2006/relationships/hyperlink" Target="https://www.swr.de/swraktuell/baden-wuerttemberg/tuebingen/antikoerperstudie-reutlingen-startet-100.html" TargetMode="External"/><Relationship Id="rId506" Type="http://schemas.openxmlformats.org/officeDocument/2006/relationships/hyperlink" Target="https://www.gov.ie/en/publication/bf337-covid-19-vaccination-strategy-and-implementation-plan/" TargetMode="External"/><Relationship Id="rId688" Type="http://schemas.openxmlformats.org/officeDocument/2006/relationships/hyperlink" Target="https://nos.nl/artikel/2332885-miljoen-nieuwe-tests-voor-onderzoek-naar-groepsimmuniteit.html" TargetMode="External"/><Relationship Id="rId853" Type="http://schemas.openxmlformats.org/officeDocument/2006/relationships/hyperlink" Target="https://www.swissinfo.ch/eng/development-assistance_swiss-focus-on-diagnostics-and-vaccine-in-global-fight-against-covid-19/45756956" TargetMode="External"/><Relationship Id="rId895" Type="http://schemas.openxmlformats.org/officeDocument/2006/relationships/hyperlink" Target="https://www.bbc.com/news/uk-northern-ireland-53698451" TargetMode="External"/><Relationship Id="rId909" Type="http://schemas.openxmlformats.org/officeDocument/2006/relationships/hyperlink" Target="https://www.bbc.com/news/uk-politics-52716828" TargetMode="External"/><Relationship Id="rId38" Type="http://schemas.openxmlformats.org/officeDocument/2006/relationships/hyperlink" Target="https://www.europarl.europa.eu/news/en/press-room/20200910IPR86823/covid-19-eu-must-step-up-efforts-to-tackle-medicine-shortages" TargetMode="External"/><Relationship Id="rId103" Type="http://schemas.openxmlformats.org/officeDocument/2006/relationships/hyperlink" Target="https://www.brusselstimes.com/belgium/143628/belgium-set-to-receive-total-of-22-4-million-covid-19-vaccine-doses-moderna-astrazeneca-johnsonjohnson-pfizer-biontech-curevac-sanofi-gsk-fahmp/" TargetMode="External"/><Relationship Id="rId310" Type="http://schemas.openxmlformats.org/officeDocument/2006/relationships/hyperlink" Target="https://news.err.ee/1099625/ppe-reserves-significantly-higher-now-than-before-pandemic" TargetMode="External"/><Relationship Id="rId492" Type="http://schemas.openxmlformats.org/officeDocument/2006/relationships/hyperlink" Target="https://hungarytoday.hu/coronavirus-socialists-mszp-government-pcr-test-pricing-korozs/" TargetMode="External"/><Relationship Id="rId548" Type="http://schemas.openxmlformats.org/officeDocument/2006/relationships/hyperlink" Target="https://www.trovanorme.salute.gov.it/norme/dettaglioAtto?id=76993" TargetMode="External"/><Relationship Id="rId713" Type="http://schemas.openxmlformats.org/officeDocument/2006/relationships/hyperlink" Target="https://www.polskieradio.pl/395/7789/Artykul/2570933,Poles-urged-to-get-flu-shots-amid-COVID19-pandemic" TargetMode="External"/><Relationship Id="rId755" Type="http://schemas.openxmlformats.org/officeDocument/2006/relationships/hyperlink" Target="https://www.romania-insider.com/medlife-hospital-arad-support-covid" TargetMode="External"/><Relationship Id="rId797" Type="http://schemas.openxmlformats.org/officeDocument/2006/relationships/hyperlink" Target="https://www.alimente.elconfidencial.com/bienestar/2020-10-31/cirugia-segunda-ola-covid-19_2802159/" TargetMode="External"/><Relationship Id="rId91" Type="http://schemas.openxmlformats.org/officeDocument/2006/relationships/hyperlink" Target="https://www.brusselstimes.com/news/belgium-all-news/149030/belgium-promises-vaccination-barometer-to-keep-track-of-vaccine-rollout-strategy-wilmes-de-croo-taskforce-measures-pierre-van-damme-dirk-ramaekers-gems-motivation-third-wave/" TargetMode="External"/><Relationship Id="rId145" Type="http://schemas.openxmlformats.org/officeDocument/2006/relationships/hyperlink" Target="https://www.brusselstimes.com/all-news/belgium-all-news/111489/belgium-expects-first-million-ordered-masks-on-friday/" TargetMode="External"/><Relationship Id="rId187" Type="http://schemas.openxmlformats.org/officeDocument/2006/relationships/hyperlink" Target="https://www.total-croatia-news.com/lifestyle/46232-dubrava-hospital" TargetMode="External"/><Relationship Id="rId352" Type="http://schemas.openxmlformats.org/officeDocument/2006/relationships/hyperlink" Target="https://yle.fi/uutiset/osasto/news/hus_testing_capacity_to_rise_sharply_by_autumn/11358934" TargetMode="External"/><Relationship Id="rId394" Type="http://schemas.openxmlformats.org/officeDocument/2006/relationships/hyperlink" Target="https://www.connexionfrance.com/French-news/France-reviews-Covid-19-PCR-saliva-tests" TargetMode="External"/><Relationship Id="rId408" Type="http://schemas.openxmlformats.org/officeDocument/2006/relationships/hyperlink" Target="https://www.bundesgesundheitsministerium.de/en/coronavirus.html" TargetMode="External"/><Relationship Id="rId615" Type="http://schemas.openxmlformats.org/officeDocument/2006/relationships/hyperlink" Target="https://today.rtl.lu/news/luxembourg/a/1567623.html" TargetMode="External"/><Relationship Id="rId822" Type="http://schemas.openxmlformats.org/officeDocument/2006/relationships/hyperlink" Target="https://www.bloomberg.com/news/articles/2020-12-12/swedish-covid-workers-are-quitting-leaving-icus-short-staffed" TargetMode="External"/><Relationship Id="rId212" Type="http://schemas.openxmlformats.org/officeDocument/2006/relationships/hyperlink" Target="https://cyprus-mail.com/2020/12/14/coronavirus-new-guidelines-for-contacts-of-virus-cases/" TargetMode="External"/><Relationship Id="rId254" Type="http://schemas.openxmlformats.org/officeDocument/2006/relationships/hyperlink" Target="https://www.thelocal.dk/20210105/denmark-to-expand-covid-19-vaccination-program-by-delaying-second-dose" TargetMode="External"/><Relationship Id="rId657" Type="http://schemas.openxmlformats.org/officeDocument/2006/relationships/hyperlink" Target="https://nltimes.nl/2020/11/20/coronavirus-vaccination-strategy-confirmed-dutch-government" TargetMode="External"/><Relationship Id="rId699" Type="http://schemas.openxmlformats.org/officeDocument/2006/relationships/hyperlink" Target="https://norwaytoday.info/news/decrease-in-the-number-of-organ-donations/" TargetMode="External"/><Relationship Id="rId864" Type="http://schemas.openxmlformats.org/officeDocument/2006/relationships/hyperlink" Target="https://blogs.bmj.com/bmj/2021/01/12/covid-19-government-must-urgently-rethink-lateral-flow-test-roll-out/" TargetMode="External"/><Relationship Id="rId49" Type="http://schemas.openxmlformats.org/officeDocument/2006/relationships/hyperlink" Target="https://www.medinlive.at/gesundheitspolitik/mindestens-131000-geimpfte-wiener-bis-ende-maerz" TargetMode="External"/><Relationship Id="rId114" Type="http://schemas.openxmlformats.org/officeDocument/2006/relationships/hyperlink" Target="https://www.brusselstimes.com/news/belgium-all-news/137133/belgian-hospitals-told-to-postpone-non-urgent-care-phase-2a-1b-erika-vlieghe-surgeries-intensive-care/" TargetMode="External"/><Relationship Id="rId296" Type="http://schemas.openxmlformats.org/officeDocument/2006/relationships/hyperlink" Target="https://news.err.ee/1192396/estonia-preparing-to-start-covid-19-vaccinations-in-january" TargetMode="External"/><Relationship Id="rId461" Type="http://schemas.openxmlformats.org/officeDocument/2006/relationships/hyperlink" Target="https://www.politico.eu/article/coronavirus-covid-vaccine-passports-pose-risk-to-privacy-experts-warn/" TargetMode="External"/><Relationship Id="rId517" Type="http://schemas.openxmlformats.org/officeDocument/2006/relationships/hyperlink" Target="https://www.irishtimes.com/news/health/coronavirus/hse-waiting-for-department-sanction-to-resume-ppe-purchases-1.4394112" TargetMode="External"/><Relationship Id="rId559" Type="http://schemas.openxmlformats.org/officeDocument/2006/relationships/hyperlink" Target="http://www.vm.gov.lv/lv/aktualitates/koronavirusa_izraisita_slimiba_covid19/" TargetMode="External"/><Relationship Id="rId724" Type="http://schemas.openxmlformats.org/officeDocument/2006/relationships/hyperlink" Target="https://www.theportugalnews.com/news/2020-12-16/covid-vaccinations-could-start-by-dec-28/57224" TargetMode="External"/><Relationship Id="rId766" Type="http://schemas.openxmlformats.org/officeDocument/2006/relationships/hyperlink" Target="https://spectator.sme.sk/c/22533293/slovakia-has-ordered-2-44-million-covid-19-vaccines.html" TargetMode="External"/><Relationship Id="rId60" Type="http://schemas.openxmlformats.org/officeDocument/2006/relationships/hyperlink" Target="https://www.diepresse.com/5885026/corona-testprogramm-fur-tourismus-geht-in-die-verlangerung" TargetMode="External"/><Relationship Id="rId156" Type="http://schemas.openxmlformats.org/officeDocument/2006/relationships/hyperlink" Target="https://sofiaglobe.com/2021/01/07/covid-19-bulgaria-to-receive-its-first-moderna-vaccines-on-january-11/" TargetMode="External"/><Relationship Id="rId198" Type="http://schemas.openxmlformats.org/officeDocument/2006/relationships/hyperlink" Target="https://www.covid19.cy/" TargetMode="External"/><Relationship Id="rId321" Type="http://schemas.openxmlformats.org/officeDocument/2006/relationships/hyperlink" Target="https://www.politico.eu/article/finnish-pm-calls-on-commission-to-speed-up-vaccine-distribution/" TargetMode="External"/><Relationship Id="rId363" Type="http://schemas.openxmlformats.org/officeDocument/2006/relationships/hyperlink" Target="https://www.thelocal.fr/20210112/french-government-partners-with-doctolib-to-allow-people-to-book-covid-19-vaccine-appointments-online" TargetMode="External"/><Relationship Id="rId419" Type="http://schemas.openxmlformats.org/officeDocument/2006/relationships/hyperlink" Target="https://www.dw.com/en/germany-court-hears-blatant-covid-aid-fraud-case/a-56194251" TargetMode="External"/><Relationship Id="rId570" Type="http://schemas.openxmlformats.org/officeDocument/2006/relationships/hyperlink" Target="https://eng.lsm.lv/article/society/health/health-ministry-mulls-change-in-covid-19-testing-order-in-latvia.a378758/" TargetMode="External"/><Relationship Id="rId626" Type="http://schemas.openxmlformats.org/officeDocument/2006/relationships/hyperlink" Target="https://today.rtl.lu/news/luxembourg/a/1516916.html" TargetMode="External"/><Relationship Id="rId223" Type="http://schemas.openxmlformats.org/officeDocument/2006/relationships/hyperlink" Target="http://www.cna.org.cy/WebNews.aspx?a=c8024511572b41629eba950264eac97d" TargetMode="External"/><Relationship Id="rId430" Type="http://schemas.openxmlformats.org/officeDocument/2006/relationships/hyperlink" Target="https://www.thelocal.de/20201201/germany-to-scrap-free-coronavirus-tests-after-travel" TargetMode="External"/><Relationship Id="rId668" Type="http://schemas.openxmlformats.org/officeDocument/2006/relationships/hyperlink" Target="https://nos.nl/artikel/2351349-sneltesten-goedgekeurd-maar-wie-heeft-hier-baat-bij.html" TargetMode="External"/><Relationship Id="rId833" Type="http://schemas.openxmlformats.org/officeDocument/2006/relationships/hyperlink" Target="https://www.bag.admin.ch/bag/en/home/krankheiten/ausbrueche-epidemien-pandemien/aktuelle-ausbrueche-epidemien/novel-cov/empfehlungen-fuer-reisende.html" TargetMode="External"/><Relationship Id="rId875" Type="http://schemas.openxmlformats.org/officeDocument/2006/relationships/hyperlink" Target="https://www.bbc.com/news/uk-55052381" TargetMode="External"/><Relationship Id="rId18" Type="http://schemas.openxmlformats.org/officeDocument/2006/relationships/image" Target="media/image1.png"/><Relationship Id="rId265" Type="http://schemas.openxmlformats.org/officeDocument/2006/relationships/hyperlink" Target="http://cphpost.dk/?p=119558" TargetMode="External"/><Relationship Id="rId472" Type="http://schemas.openxmlformats.org/officeDocument/2006/relationships/hyperlink" Target="https://www.ekathimerini.com/257285/article/ekathimerini/news/covid-19-putting-pressure-on-icu-departments" TargetMode="External"/><Relationship Id="rId528" Type="http://schemas.openxmlformats.org/officeDocument/2006/relationships/hyperlink" Target="https://www.irishtimes.com/news/ireland/irish-news/irish-mask-manufacturing-due-to-start-this-weekend-1.4251951" TargetMode="External"/><Relationship Id="rId735" Type="http://schemas.openxmlformats.org/officeDocument/2006/relationships/hyperlink" Target="https://www.theportugalnews.com/news/covid-19-testing-at-schools-to-be-decided-by-local-health-authorities/55249" TargetMode="External"/><Relationship Id="rId900" Type="http://schemas.openxmlformats.org/officeDocument/2006/relationships/hyperlink" Target="https://www.gov.uk/government/news/most-comprehensive-flu-programme-in-uk-history-will-be-rolled-out-this-winter" TargetMode="External"/><Relationship Id="rId125" Type="http://schemas.openxmlformats.org/officeDocument/2006/relationships/hyperlink" Target="https://www.brusselstimes.com/belgium/128240/coronavirus-belgium-will-begin-testing-nursing-home-staff-preventatively/" TargetMode="External"/><Relationship Id="rId167" Type="http://schemas.openxmlformats.org/officeDocument/2006/relationships/hyperlink" Target="https://bntnews.bg/news/nad-250-mln-lv-dopalnitelno-za-zdraveopazvane-vdigat-zaplatite-na-medici-1067075news.html" TargetMode="External"/><Relationship Id="rId332" Type="http://schemas.openxmlformats.org/officeDocument/2006/relationships/hyperlink" Target="https://www.helsinkitimes.fi/finland/finland-news/domestic/18197-yle-government-finalising-coronavirus-testing-rules-for-arrivals-in-finland.html" TargetMode="External"/><Relationship Id="rId374" Type="http://schemas.openxmlformats.org/officeDocument/2006/relationships/hyperlink" Target="https://www.rfi.fr/en/france/20201202-france-plans-coronavirus-vaccine-drive-for-general-population-in-april" TargetMode="External"/><Relationship Id="rId581" Type="http://schemas.openxmlformats.org/officeDocument/2006/relationships/hyperlink" Target="https://sam.lrv.lt/lt/naujienos/koronavirusas" TargetMode="External"/><Relationship Id="rId777" Type="http://schemas.openxmlformats.org/officeDocument/2006/relationships/hyperlink" Target="https://spectator.sme.sk/c/22406969/slovakia-enters-4th-phase-of-easing-coronavirus-measures.html" TargetMode="External"/><Relationship Id="rId71" Type="http://schemas.openxmlformats.org/officeDocument/2006/relationships/hyperlink" Target="https://www.medinlive.at/gesellschaft/aerzte-raten-herz-kreislauf-patienten-jetzt-zu-kontrolle" TargetMode="External"/><Relationship Id="rId234" Type="http://schemas.openxmlformats.org/officeDocument/2006/relationships/hyperlink" Target="https://emerging-europe.com/news/czechia-urged-to-implement-inclusive-resilient-recovery/" TargetMode="External"/><Relationship Id="rId637" Type="http://schemas.openxmlformats.org/officeDocument/2006/relationships/hyperlink" Target="https://timesofmalta.com/articles/view/fearne-says-second-flu-vaccine-batch-before-december.832612" TargetMode="External"/><Relationship Id="rId679" Type="http://schemas.openxmlformats.org/officeDocument/2006/relationships/hyperlink" Target="https://nos.nl/artikel/2340507-herstelzorg-ernstig-zieke-covid-19-patienten-voorlopig-ruimer-vergoed.html" TargetMode="External"/><Relationship Id="rId802" Type="http://schemas.openxmlformats.org/officeDocument/2006/relationships/hyperlink" Target="https://www.politico.eu/article/spain-bans-smoking-shuts-nightclubs-under-new-coronavirus-restrictions/" TargetMode="External"/><Relationship Id="rId844" Type="http://schemas.openxmlformats.org/officeDocument/2006/relationships/hyperlink" Target="https://www.swissinfo.ch/eng/latest-news/enough-masks-in-stock-for-swiss-population-until-end-of-2020/46103592" TargetMode="External"/><Relationship Id="rId886" Type="http://schemas.openxmlformats.org/officeDocument/2006/relationships/hyperlink" Target="https://www.bbc.com/news/live/world-54083725" TargetMode="External"/><Relationship Id="rId2" Type="http://schemas.openxmlformats.org/officeDocument/2006/relationships/numbering" Target="numbering.xml"/><Relationship Id="rId29" Type="http://schemas.openxmlformats.org/officeDocument/2006/relationships/hyperlink" Target="https://ec.europa.eu/info/live-work-travel-eu/health/coronavirus-response_en" TargetMode="External"/><Relationship Id="rId276" Type="http://schemas.openxmlformats.org/officeDocument/2006/relationships/hyperlink" Target="http://cphpost.dk/?p=114253" TargetMode="External"/><Relationship Id="rId441" Type="http://schemas.openxmlformats.org/officeDocument/2006/relationships/hyperlink" Target="https://www.tagesschau.de/inland/kabinett-investitionen-krankenhaeuser-101.html" TargetMode="External"/><Relationship Id="rId483" Type="http://schemas.openxmlformats.org/officeDocument/2006/relationships/hyperlink" Target="https://www.euractiv.com/section/health-consumers/news/hungary-cools-on-russian-covid-jab-scolds-eu-on-vaccines/" TargetMode="External"/><Relationship Id="rId539" Type="http://schemas.openxmlformats.org/officeDocument/2006/relationships/hyperlink" Target="https://www.thelocal.it/20210106/how-is-italys-covid-19-vaccination-rollout-going" TargetMode="External"/><Relationship Id="rId690" Type="http://schemas.openxmlformats.org/officeDocument/2006/relationships/hyperlink" Target="https://www.fhi.no/en/id/infectious-diseases/coronavirus/" TargetMode="External"/><Relationship Id="rId704" Type="http://schemas.openxmlformats.org/officeDocument/2006/relationships/hyperlink" Target="https://www.gov.pl/web/koronawirus" TargetMode="External"/><Relationship Id="rId746" Type="http://schemas.openxmlformats.org/officeDocument/2006/relationships/hyperlink" Target="https://www.theportugalnews.com/news/portugal-produces-one-million-masks-a-day-and-starts-exporting/53992" TargetMode="External"/><Relationship Id="rId911" Type="http://schemas.openxmlformats.org/officeDocument/2006/relationships/hyperlink" Target="https://www.nuffieldtrust.org.uk/news-item/letter-to-the-health-and-social-care-select-committee" TargetMode="External"/><Relationship Id="rId40" Type="http://schemas.openxmlformats.org/officeDocument/2006/relationships/hyperlink" Target="https://www.ema.europa.eu/en/human-regulatory/overview/public-health-threats/coronavirus-disease-covid-19/treatments-vaccines/covid-19-vaccines-key-facts" TargetMode="External"/><Relationship Id="rId136" Type="http://schemas.openxmlformats.org/officeDocument/2006/relationships/hyperlink" Target="https://www.brusselstimes.com/all-news/belgium-all-news/health/119765/3-in-4-belgians-want-mandatory-face-masks-in-businesses/" TargetMode="External"/><Relationship Id="rId178" Type="http://schemas.openxmlformats.org/officeDocument/2006/relationships/hyperlink" Target="https://www.total-croatia-news.com/news/48418-bozinovic-announces-tighter-coronavirus-restrictions" TargetMode="External"/><Relationship Id="rId301" Type="http://schemas.openxmlformats.org/officeDocument/2006/relationships/hyperlink" Target="https://news.err.ee/1143124/health-board-emergency-medicine-chief-we-need-to-get-used-to-face-masks" TargetMode="External"/><Relationship Id="rId343" Type="http://schemas.openxmlformats.org/officeDocument/2006/relationships/hyperlink" Target="https://yle.fi/uutiset/osasto/news/city_of_turku_issues_face_mask_recommendations_ahead_of_national_guidelines/11484396" TargetMode="External"/><Relationship Id="rId550" Type="http://schemas.openxmlformats.org/officeDocument/2006/relationships/hyperlink" Target="https://tg24.sky.it/cronaca/2020/10/17/covid-terapie-intensive-italia" TargetMode="External"/><Relationship Id="rId788" Type="http://schemas.openxmlformats.org/officeDocument/2006/relationships/hyperlink" Target="https://www.euroweeklynews.com/2020/11/24/spain-to-receive-80-million-covid-19-vaccine-doses/" TargetMode="External"/><Relationship Id="rId82" Type="http://schemas.openxmlformats.org/officeDocument/2006/relationships/hyperlink" Target="https://www.medinlive.at/index.php/wissenschaft/medunis-forschen-validen-antikoerpertests" TargetMode="External"/><Relationship Id="rId203" Type="http://schemas.openxmlformats.org/officeDocument/2006/relationships/hyperlink" Target="https://in-cyprus.philenews.com/cyprus-in-8th-position-regarding-vaccinations-against-covid-19/" TargetMode="External"/><Relationship Id="rId385" Type="http://schemas.openxmlformats.org/officeDocument/2006/relationships/hyperlink" Target="https://www.rfi.fr/en/france/20200922-france-appeals-for-blood-donations-as-virus-drives-stocks-to-historic-low-efs-coronavirus-hospitals-reserves" TargetMode="External"/><Relationship Id="rId592" Type="http://schemas.openxmlformats.org/officeDocument/2006/relationships/hyperlink" Target="https://en.delfi.lt/lifestyle/masks-to-be-worn-at-all-outdoor-events-as-of-friday.d?id=85046681" TargetMode="External"/><Relationship Id="rId606" Type="http://schemas.openxmlformats.org/officeDocument/2006/relationships/hyperlink" Target="https://covid19.public.lu/en/health-protection/vaccination.html" TargetMode="External"/><Relationship Id="rId648" Type="http://schemas.openxmlformats.org/officeDocument/2006/relationships/hyperlink" Target="https://timesofmalta.com/articles/view/mater-dei-is-resuming-its-outpatient-appointments.792626" TargetMode="External"/><Relationship Id="rId813" Type="http://schemas.openxmlformats.org/officeDocument/2006/relationships/hyperlink" Target="https://www.efe.com/efe/espana/portada/simon-muchos-hospitales-ya-estan-consiguiendo-esa-normalidad-diferente/10010-4240456" TargetMode="External"/><Relationship Id="rId855" Type="http://schemas.openxmlformats.org/officeDocument/2006/relationships/hyperlink" Target="https://www.gov.uk/government/topical-events/coronavirus-covid-19-uk-government-response" TargetMode="External"/><Relationship Id="rId245" Type="http://schemas.openxmlformats.org/officeDocument/2006/relationships/hyperlink" Target="https://www.e15.cz/koronahelpdesk-e15/ven-bez-rousky-budou-moci-cesi-vyrazit-uz-za-dva-tydny-v-mhd-budou-dal-povinne-1369563" TargetMode="External"/><Relationship Id="rId287" Type="http://schemas.openxmlformats.org/officeDocument/2006/relationships/hyperlink" Target="https://news.err.ee/1608072064/first-moderna-covid-19-vaccines-arrive-in-estonia" TargetMode="External"/><Relationship Id="rId410" Type="http://schemas.openxmlformats.org/officeDocument/2006/relationships/hyperlink" Target="https://www.rki.de/DE/Content/InfAZ/N/Neuartiges_Coronavirus/Risikogebiete_neu.html;jsessionid=8A9B42D6472811DC64D5AD9D6D4C582E.internet102" TargetMode="External"/><Relationship Id="rId452" Type="http://schemas.openxmlformats.org/officeDocument/2006/relationships/hyperlink" Target="https://www.tagesschau.de/ausland/merkel-brief-eu-101.html" TargetMode="External"/><Relationship Id="rId494" Type="http://schemas.openxmlformats.org/officeDocument/2006/relationships/hyperlink" Target="https://hungarytoday.hu/hospitals-instructed-reserve-beds-amid-resurgence-new-spike-covid-19-kasler/" TargetMode="External"/><Relationship Id="rId508" Type="http://schemas.openxmlformats.org/officeDocument/2006/relationships/hyperlink" Target="https://www.irishtimes.com/news/health/administrators-getting-covid-vaccine-before-gps-says-doctor-1.4456717" TargetMode="External"/><Relationship Id="rId715" Type="http://schemas.openxmlformats.org/officeDocument/2006/relationships/hyperlink" Target="https://wyborcza.pl/7,173236,25964988,coronavirus-has-restricted-our-access-to-medical-care-here.html" TargetMode="External"/><Relationship Id="rId897" Type="http://schemas.openxmlformats.org/officeDocument/2006/relationships/hyperlink" Target="https://www.bbc.com/news/health-53680802" TargetMode="External"/><Relationship Id="rId105" Type="http://schemas.openxmlformats.org/officeDocument/2006/relationships/hyperlink" Target="https://www.brusselstimes.com/news/business/142208/belgian-pm-confirms-arrival-of-first-coronavirus-vaccines-before-year-end-alexander-de-croo-late-december-2020-cargo-pharmaceutical-medicines-brussels-airport/" TargetMode="External"/><Relationship Id="rId147" Type="http://schemas.openxmlformats.org/officeDocument/2006/relationships/hyperlink" Target="https://www.nieuwsblad.be/cnt/dmf20200506_04948317" TargetMode="External"/><Relationship Id="rId312" Type="http://schemas.openxmlformats.org/officeDocument/2006/relationships/hyperlink" Target="https://news.err.ee/1091069/end-of-emergency-situation-also-brings-changes-in-health-care" TargetMode="External"/><Relationship Id="rId354" Type="http://schemas.openxmlformats.org/officeDocument/2006/relationships/hyperlink" Target="https://www.hs.fi/kotimaa/art-2000006505584.html" TargetMode="External"/><Relationship Id="rId757" Type="http://schemas.openxmlformats.org/officeDocument/2006/relationships/hyperlink" Target="https://www.romaniajournal.ro/category/politics/" TargetMode="External"/><Relationship Id="rId799" Type="http://schemas.openxmlformats.org/officeDocument/2006/relationships/hyperlink" Target="https://www.lavanguardia.com/politica/20201027/4949756890/el-gobierno-mantendra-exento-de-iva-al-sector-privado-de-educacion-y-sanidad.html?utm_source=POLITICO.EU&amp;utm_campaign=0d4dcd16ad-EMAIL_CAMPAIGN_2020_10_28_06_06&amp;utm_medium=email&amp;utm_term=0_10959edeb5-0d4dcd16ad-190517313" TargetMode="External"/><Relationship Id="rId51" Type="http://schemas.openxmlformats.org/officeDocument/2006/relationships/hyperlink" Target="https://www.dw.com/en/austria-relaxes-strict-coronavirus-lockdown-urges-mass-testing/a-55848430" TargetMode="External"/><Relationship Id="rId93" Type="http://schemas.openxmlformats.org/officeDocument/2006/relationships/hyperlink" Target="https://www.brusselstimes.com/news/belgium-all-news/148958/belgium-discusses-monitoring-system-for-travellers-with-new-coronavirus-straintesting-task-force-frank-vandenbroucke-pcr-test/" TargetMode="External"/><Relationship Id="rId189" Type="http://schemas.openxmlformats.org/officeDocument/2006/relationships/hyperlink" Target="https://www.total-croatia-news.com/lifestyle/45904-croatian-hospitals" TargetMode="External"/><Relationship Id="rId396" Type="http://schemas.openxmlformats.org/officeDocument/2006/relationships/hyperlink" Target="https://www.france24.com/en/20200819-toulouse-becomes-first-french-city-to-mandate-masks-outdoors" TargetMode="External"/><Relationship Id="rId561" Type="http://schemas.openxmlformats.org/officeDocument/2006/relationships/hyperlink" Target="https://likumi.lv/ta/en/en/id/318517-regarding-declaration-of-the-emergency-situation" TargetMode="External"/><Relationship Id="rId617" Type="http://schemas.openxmlformats.org/officeDocument/2006/relationships/hyperlink" Target="https://today.rtl.lu/news/luxembourg/a/1560728.html" TargetMode="External"/><Relationship Id="rId659" Type="http://schemas.openxmlformats.org/officeDocument/2006/relationships/hyperlink" Target="https://www.brusselstimes.com/news/belgium-all-news/health/148337/netherlands-becomes-last-eu-country-to-start-coronavirus-vaccinations-european-union-health-care-dutch-government-prime-minister-mark-rutte-pfizer-biontech-medicines-agency-ema/" TargetMode="External"/><Relationship Id="rId824" Type="http://schemas.openxmlformats.org/officeDocument/2006/relationships/hyperlink" Target="https://www.aa.com.tr/en/europe/sweden-covid-19-vaccination-could-begin-in-january/2057258" TargetMode="External"/><Relationship Id="rId866" Type="http://schemas.openxmlformats.org/officeDocument/2006/relationships/hyperlink" Target="https://www.ft.com/content/75b8f150-64bb-4d55-b14c-604b44ca2ec9" TargetMode="External"/><Relationship Id="rId214" Type="http://schemas.openxmlformats.org/officeDocument/2006/relationships/hyperlink" Target="https://cyprus-mail.com/2020/12/06/coronavirus-storing-vaccine-a-big-challenge/" TargetMode="External"/><Relationship Id="rId256" Type="http://schemas.openxmlformats.org/officeDocument/2006/relationships/hyperlink" Target="https://www.reuters.com/article/us-health-coronavirus-vaccines-germany/germany-mulls-delaying-second-covid-19-vaccine-shot-denmark-approves-delay-idUSKBN2991M4" TargetMode="External"/><Relationship Id="rId298" Type="http://schemas.openxmlformats.org/officeDocument/2006/relationships/hyperlink" Target="https://news.err.ee/1160256/hospital-chief-doctor-lockdown-inevitable-in-estonia" TargetMode="External"/><Relationship Id="rId421" Type="http://schemas.openxmlformats.org/officeDocument/2006/relationships/hyperlink" Target="https://www.euronews.com/2021/01/06/germany-defends-covid-vaccine-rollout-amid-criticism-it-s-too-slow" TargetMode="External"/><Relationship Id="rId463" Type="http://schemas.openxmlformats.org/officeDocument/2006/relationships/hyperlink" Target="https://www.telegraph.co.uk/news/2021/01/12/travel-news-holiday-spring-quarantine-flights-passport-vaccine/" TargetMode="External"/><Relationship Id="rId519" Type="http://schemas.openxmlformats.org/officeDocument/2006/relationships/hyperlink" Target="https://www.irishtimes.com/news/health/struggling-hse-agrees-deal-with-german-lab-to-boost-covid-19-testing-capacity-1.4359975" TargetMode="External"/><Relationship Id="rId670" Type="http://schemas.openxmlformats.org/officeDocument/2006/relationships/hyperlink" Target="https://nos.nl/artikel/2350449-ook-kabinet-dringend-advies-om-mondkapje-te-dragen-in-binnenruimtes.html?utm_source=POLITICO.EU&amp;utm_campaign=e78533ef0e-EMAIL_CAMPAIGN_2020_10_01_05_02&amp;utm_medium=email&amp;utm_term=0_10959edeb5-e78533ef0e-190517313" TargetMode="External"/><Relationship Id="rId116" Type="http://schemas.openxmlformats.org/officeDocument/2006/relationships/hyperlink" Target="https://www.brusselstimes.com/news/belgium-all-news/136755/explaining-belgiums-new-covid-19-testing-strategy-high-risk-contact-quarantine-isolation-red-travel-zone-no-symptoms/" TargetMode="External"/><Relationship Id="rId158" Type="http://schemas.openxmlformats.org/officeDocument/2006/relationships/hyperlink" Target="https://balkaninsight.com/2020/12/16/balkan-states-race-to-secure-covid-vaccine-supplies/" TargetMode="External"/><Relationship Id="rId323" Type="http://schemas.openxmlformats.org/officeDocument/2006/relationships/hyperlink" Target="https://yle.fi/uutiset/osasto/news/finland_joins_european_coronavirus_tracing_network/11721765" TargetMode="External"/><Relationship Id="rId530" Type="http://schemas.openxmlformats.org/officeDocument/2006/relationships/hyperlink" Target="https://www.independent.ie/irish-news/ban-on-non-covid-related-surgery-is-lifted-as-health-chiefs-widen-criteria-for-virus-testing-39184472.html" TargetMode="External"/><Relationship Id="rId726" Type="http://schemas.openxmlformats.org/officeDocument/2006/relationships/hyperlink" Target="https://www.reuters.com/article/health-coronavirus-portugal-vaccine/portugal-can-get-pfizer-covid-19-shots-within-3-days-of-eu-approval-company-says-idUSL8N2II43G" TargetMode="External"/><Relationship Id="rId768" Type="http://schemas.openxmlformats.org/officeDocument/2006/relationships/hyperlink" Target="https://spectator.sme.sk/c/22531198/coronavirus-in-slovakia-mass-testing-summary.html" TargetMode="External"/><Relationship Id="rId20" Type="http://schemas.openxmlformats.org/officeDocument/2006/relationships/hyperlink" Target="https://investors.modernatx.com/news-releases/news-release-details/moderna-announces-longer-shelf-life-its-covid-19-vaccine" TargetMode="External"/><Relationship Id="rId62" Type="http://schemas.openxmlformats.org/officeDocument/2006/relationships/hyperlink" Target="https://www.medinlive.at/gesundheitspolitik/falsches-sicherheitsgefuehl-durch-testen-ohne-anlass" TargetMode="External"/><Relationship Id="rId365" Type="http://schemas.openxmlformats.org/officeDocument/2006/relationships/hyperlink" Target="https://pro.politico.eu/news/129647" TargetMode="External"/><Relationship Id="rId572" Type="http://schemas.openxmlformats.org/officeDocument/2006/relationships/hyperlink" Target="https://eng.lsm.lv/article/society/health/face-masks-to-be-mandatory-on-public-transport-starting-wednesday-in-latvia.a376815/" TargetMode="External"/><Relationship Id="rId628" Type="http://schemas.openxmlformats.org/officeDocument/2006/relationships/hyperlink" Target="https://deputyprimeminister.gov.mt/en/health-promotion/Pages/Novel-coronavirus.aspx" TargetMode="External"/><Relationship Id="rId835" Type="http://schemas.openxmlformats.org/officeDocument/2006/relationships/hyperlink" Target="https://www.swissinfo.ch/eng/switzerland-plans-covid-19-vaccination-strategy/46206788" TargetMode="External"/><Relationship Id="rId225" Type="http://schemas.openxmlformats.org/officeDocument/2006/relationships/hyperlink" Target="https://www.labtestsonline.cz/novinky/koronavirus-sars-cov-2-kde-ziskat-relevantni-informace.html?fbclid=IwAR2HcWu1H80ENLkOlqDQvM_qx8kJZ9JsGunXqFf2WV5aXZde76MamiIfBwA" TargetMode="External"/><Relationship Id="rId267" Type="http://schemas.openxmlformats.org/officeDocument/2006/relationships/hyperlink" Target="http://cphpost.dk/?p=118503" TargetMode="External"/><Relationship Id="rId432" Type="http://schemas.openxmlformats.org/officeDocument/2006/relationships/hyperlink" Target="https://www.tagesschau.de/inland/spahn-kliniken-corona-101.html" TargetMode="External"/><Relationship Id="rId474" Type="http://schemas.openxmlformats.org/officeDocument/2006/relationships/hyperlink" Target="https://www.ekathimerini.com/255189/article/ekathimerini/news/coronavirus-masks-to-be-compulsory-at-more-indoor-public-spaces-in-greece" TargetMode="External"/><Relationship Id="rId877" Type="http://schemas.openxmlformats.org/officeDocument/2006/relationships/hyperlink" Target="https://www.bbc.com/news/uk-54885657" TargetMode="External"/><Relationship Id="rId127" Type="http://schemas.openxmlformats.org/officeDocument/2006/relationships/hyperlink" Target="https://www.brusselstimes.com/belgium/126319/belgium-will-pump-e50-million-into-doubling-covid-19-testing-capacity/" TargetMode="External"/><Relationship Id="rId681" Type="http://schemas.openxmlformats.org/officeDocument/2006/relationships/hyperlink" Target="https://www.nu.nl/coronavirus/6056877/aan-begin-coronacrisis-maar-helft-van-beschikbare-tests-gebruikt.html" TargetMode="External"/><Relationship Id="rId737" Type="http://schemas.openxmlformats.org/officeDocument/2006/relationships/hyperlink" Target="https://www.portugal.gov.pt/pt/gc22/comunicacao/noticia?i=portugal-tem-feito-mais-de-13-mil-testes-por-dia" TargetMode="External"/><Relationship Id="rId779" Type="http://schemas.openxmlformats.org/officeDocument/2006/relationships/hyperlink" Target="https://www.policija.si/eng/newsroom/news-archive/103470-crossing-the-state-border-during-the-coronavirus-epidemic" TargetMode="External"/><Relationship Id="rId902" Type="http://schemas.openxmlformats.org/officeDocument/2006/relationships/hyperlink" Target="https://www.bbc.com/news/uk-53415030" TargetMode="External"/><Relationship Id="rId31" Type="http://schemas.openxmlformats.org/officeDocument/2006/relationships/hyperlink" Target="https://ec.europa.eu/commission/presscorner/detail/en/ip_20_2041" TargetMode="External"/><Relationship Id="rId73" Type="http://schemas.openxmlformats.org/officeDocument/2006/relationships/hyperlink" Target="https://www.thelocal.at/20200721/austria-re-introduces-mandatory-mask-use-in-supermarkets?utm_source=POLITICO.EU&amp;utm_campaign=ef98f4c298-EMAIL_CAMPAIGN_2020_07_23_05_00&amp;utm_medium=email&amp;utm_term=0_10959edeb5-ef98f4c298-190517313" TargetMode="External"/><Relationship Id="rId169" Type="http://schemas.openxmlformats.org/officeDocument/2006/relationships/hyperlink" Target="https://mup.gov.hr/uzg-covid/english/286212" TargetMode="External"/><Relationship Id="rId334" Type="http://schemas.openxmlformats.org/officeDocument/2006/relationships/hyperlink" Target="https://yle.fi/uutiset/osasto/news/pm_marin_promises_action_as_helsinki_leaders_demand_more_mask_usage/11581315" TargetMode="External"/><Relationship Id="rId376" Type="http://schemas.openxmlformats.org/officeDocument/2006/relationships/hyperlink" Target="https://www.politico.eu/article/france-coronavirus-lockdown-emmanuel-macron-eases-restrictions/" TargetMode="External"/><Relationship Id="rId541" Type="http://schemas.openxmlformats.org/officeDocument/2006/relationships/hyperlink" Target="https://www.thelocal.it/20201203/italian-pm-announces-christmas-restrictions-under-new-decree" TargetMode="External"/><Relationship Id="rId583" Type="http://schemas.openxmlformats.org/officeDocument/2006/relationships/hyperlink" Target="https://www.govilnius.lt/media-news/important-information-regarding-the-coronavirus" TargetMode="External"/><Relationship Id="rId639" Type="http://schemas.openxmlformats.org/officeDocument/2006/relationships/hyperlink" Target="https://timesofmalta.com/articles/view/two-new-swabbing-centres-to-open.827806" TargetMode="External"/><Relationship Id="rId790" Type="http://schemas.openxmlformats.org/officeDocument/2006/relationships/hyperlink" Target="https://www.politico.eu/article/spain-coronavirus-vaccine-refusal-registry-with-eu-countries/" TargetMode="External"/><Relationship Id="rId804" Type="http://schemas.openxmlformats.org/officeDocument/2006/relationships/hyperlink" Target="https://english.elpais.com/society/2020-07-09/spains-balearic-islands-to-make-face-masks-mandatory-in-all-public-spaces-except-the-beach.html" TargetMode="External"/><Relationship Id="rId4" Type="http://schemas.openxmlformats.org/officeDocument/2006/relationships/settings" Target="settings.xml"/><Relationship Id="rId180" Type="http://schemas.openxmlformats.org/officeDocument/2006/relationships/hyperlink" Target="https://www.total-croatia-news.com/lifestyle/48200-mass-coronavirus-testing" TargetMode="External"/><Relationship Id="rId236" Type="http://schemas.openxmlformats.org/officeDocument/2006/relationships/hyperlink" Target="https://www.vlada.cz/en/media-centrum/aktualne/cabinet-extends-state-of-emergency-until-12-december-2020--some-restrictions-to-be-eased-starting-on-monday--185010/" TargetMode="External"/><Relationship Id="rId278" Type="http://schemas.openxmlformats.org/officeDocument/2006/relationships/hyperlink" Target="http://cphpost.dk/?p=113988" TargetMode="External"/><Relationship Id="rId401" Type="http://schemas.openxmlformats.org/officeDocument/2006/relationships/hyperlink" Target="https://www.francetvinfo.fr/sante/maladie/coronavirus/masques-sanitaires/carte-coronavirus-quelles-sont-les-villes-qui-imposent-le-port-du-masque-dans-les-rues-ou-sur-les-marches_4065159.html?utm_source=POLITICO.EU&amp;utm_campaign=2acb1c87a2-EMAIL_CAMPAIGN_2020_08_05_05_00&amp;utm_medium=email&amp;utm_term=0_10959edeb5-2acb1c87a2-190517313" TargetMode="External"/><Relationship Id="rId443" Type="http://schemas.openxmlformats.org/officeDocument/2006/relationships/hyperlink" Target="https://www.tagesschau.de/inland/teststrategie-corona-spahn-101.html" TargetMode="External"/><Relationship Id="rId650" Type="http://schemas.openxmlformats.org/officeDocument/2006/relationships/hyperlink" Target="https://timesofmalta.com/articles/view/nurses-threaten-action-unless-patients-given-masks.789899" TargetMode="External"/><Relationship Id="rId846" Type="http://schemas.openxmlformats.org/officeDocument/2006/relationships/hyperlink" Target="https://www.swissinfo.ch/eng/latest-news/millions-of-face-masks-in-switzerland-fail-to-conform-to-regulations/46081578" TargetMode="External"/><Relationship Id="rId888" Type="http://schemas.openxmlformats.org/officeDocument/2006/relationships/hyperlink" Target="https://www.bbc.com/news/health-54000629?utm_source=POLITICO.EU&amp;utm_campaign=aeb475bc24-EMAIL_CAMPAIGN_2020_09_07_05_00&amp;utm_medium=email&amp;utm_term=0_10959edeb5-aeb475bc24-190517313" TargetMode="External"/><Relationship Id="rId303" Type="http://schemas.openxmlformats.org/officeDocument/2006/relationships/hyperlink" Target="https://news.err.ee/1132417/health-board-approves-covid-19-antibody-test-development-in-estonia" TargetMode="External"/><Relationship Id="rId485" Type="http://schemas.openxmlformats.org/officeDocument/2006/relationships/hyperlink" Target="https://www.euronews.com/2020/11/23/coronavirus-hungary-to-test-russian-covid-19-vaccine" TargetMode="External"/><Relationship Id="rId692" Type="http://schemas.openxmlformats.org/officeDocument/2006/relationships/hyperlink" Target="https://www.regjeringen.no/no/tema/Koronasituasjonen/id2692388/" TargetMode="External"/><Relationship Id="rId706" Type="http://schemas.openxmlformats.org/officeDocument/2006/relationships/hyperlink" Target="https://www.schengenvisainfo.com/news/netherlands-makes-covid-19-test-results-compulsory-for-arrivals-from-december-15/" TargetMode="External"/><Relationship Id="rId748" Type="http://schemas.openxmlformats.org/officeDocument/2006/relationships/hyperlink" Target="https://stirioficiale.ro/informatii" TargetMode="External"/><Relationship Id="rId913" Type="http://schemas.openxmlformats.org/officeDocument/2006/relationships/hyperlink" Target="https://www.bbc.com/news/uk-52569364" TargetMode="External"/><Relationship Id="rId42" Type="http://schemas.openxmlformats.org/officeDocument/2006/relationships/hyperlink" Target="https://qap.ecdc.europa.eu/public/extensions/COVID-19/COVID-19.html" TargetMode="External"/><Relationship Id="rId84" Type="http://schemas.openxmlformats.org/officeDocument/2006/relationships/hyperlink" Target="https://diplomatie.belgium.be/nl" TargetMode="External"/><Relationship Id="rId138" Type="http://schemas.openxmlformats.org/officeDocument/2006/relationships/hyperlink" Target="https://www.brusselstimes.com/brussels/117939/voluntary-doctors-set-up-brussels-first-covid-19-testing-centre/" TargetMode="External"/><Relationship Id="rId345" Type="http://schemas.openxmlformats.org/officeDocument/2006/relationships/hyperlink" Target="https://yle.fi/uutiset/osasto/news/finland_ponders_face_masks_as_second_wave_concerns_mount/11468078" TargetMode="External"/><Relationship Id="rId387" Type="http://schemas.openxmlformats.org/officeDocument/2006/relationships/hyperlink" Target="https://www.rfi.fr/en/france/20200915-marseille-bordeaux-ramp-up-covid-19-restrictions-in-response-to-virus-surge" TargetMode="External"/><Relationship Id="rId510" Type="http://schemas.openxmlformats.org/officeDocument/2006/relationships/hyperlink" Target="https://www.irishtimes.com/news/politics/covid-19-all-travellers-into-state-will-have-to-provide-negative-pcr-test-1.4450888" TargetMode="External"/><Relationship Id="rId552" Type="http://schemas.openxmlformats.org/officeDocument/2006/relationships/hyperlink" Target="https://www.euronews.com/2020/08/16/coronavirus-world-health-organization-reports-daily-record-number-of-covid-19-cases" TargetMode="External"/><Relationship Id="rId594" Type="http://schemas.openxmlformats.org/officeDocument/2006/relationships/hyperlink" Target="https://en.delfi.lt/politics/minister-facemasks-to-become-mandatory-again-if-coronavirus-cases-spike.d?id=84755251" TargetMode="External"/><Relationship Id="rId608" Type="http://schemas.openxmlformats.org/officeDocument/2006/relationships/hyperlink" Target="https://today.rtl.lu/news/luxembourg/a/1645283.html" TargetMode="External"/><Relationship Id="rId815" Type="http://schemas.openxmlformats.org/officeDocument/2006/relationships/hyperlink" Target="https://english.elpais.com/society/2020-05-04/shopping-driving-training-new-deescalation-measures-go-into-effect-in-spain-on-may-4.html" TargetMode="External"/><Relationship Id="rId191" Type="http://schemas.openxmlformats.org/officeDocument/2006/relationships/hyperlink" Target="https://www.total-croatia-news.com/news/44989-cheaper-covid-testing-announced" TargetMode="External"/><Relationship Id="rId205" Type="http://schemas.openxmlformats.org/officeDocument/2006/relationships/hyperlink" Target="https://cyprus-mail.com/2021/01/12/coronavirus-okypy-rejects-censure-from-medical-staff-unions/" TargetMode="External"/><Relationship Id="rId247" Type="http://schemas.openxmlformats.org/officeDocument/2006/relationships/hyperlink" Target="https://www.radio.cz/en/section/news/coronavirus-czechs-receive-final-chinese-delivery-of-protective-gear" TargetMode="External"/><Relationship Id="rId412" Type="http://schemas.openxmlformats.org/officeDocument/2006/relationships/hyperlink" Target="https://www.bundesgesundheitsministerium.de/fileadmin/Dateien/3_Downloads/C/Coronavirus/Impfstoff/German_National_COVID-19_Vaccination_Strategy_long_eng_061120.pdf" TargetMode="External"/><Relationship Id="rId857" Type="http://schemas.openxmlformats.org/officeDocument/2006/relationships/hyperlink" Target="http://www.legislation.gov.uk/uksi/2020/129/contents/made" TargetMode="External"/><Relationship Id="rId899" Type="http://schemas.openxmlformats.org/officeDocument/2006/relationships/hyperlink" Target="https://aboutmanchester.co.uk/covid-19-starting-position-for-nhs-risks-leaving-uk-trailing-the-pack-in-the-race-to-recovery/" TargetMode="External"/><Relationship Id="rId107" Type="http://schemas.openxmlformats.org/officeDocument/2006/relationships/hyperlink" Target="https://www.brusselstimes.com/news/belgium-all-news/health/141595/covid-19-caused-at-least-5000-cancer-cases-to-go-undiagnosed-in-belgium-treatment-prognosis-skin-bladder-kidney-head-neck-prostate-lung-pancreatic-oesophageal-breast-foundation/" TargetMode="External"/><Relationship Id="rId289" Type="http://schemas.openxmlformats.org/officeDocument/2006/relationships/hyperlink" Target="https://news.err.ee/1232209/sewage-monitoring-study-predicting-rise-in-covid-19-across-estonia" TargetMode="External"/><Relationship Id="rId454" Type="http://schemas.openxmlformats.org/officeDocument/2006/relationships/hyperlink" Target="https://www.hessenschau.de/gesellschaft/wieder-mehr-planbare-ops-kliniken-auf-dem-langen-weg-zurueck-zur-normalitaet-,corona-kliniken-op-100.html" TargetMode="External"/><Relationship Id="rId496" Type="http://schemas.openxmlformats.org/officeDocument/2006/relationships/hyperlink" Target="https://hungarytoday.hu/coronavirus-chief-medical-officer-denies-allegations-about-hospitals-cutting-number-of-tests/" TargetMode="External"/><Relationship Id="rId661" Type="http://schemas.openxmlformats.org/officeDocument/2006/relationships/hyperlink" Target="https://www.schengenvisainfo.com/news/netherlands-makes-covid-19-test-results-compulsory-for-arrivals-from-december-15/" TargetMode="External"/><Relationship Id="rId717" Type="http://schemas.openxmlformats.org/officeDocument/2006/relationships/hyperlink" Target="https://www.polskieradio.pl/395/7989/Artykul/2503595,Polish-hotels-malls-reopen-as-virus-curbs-eased" TargetMode="External"/><Relationship Id="rId759" Type="http://schemas.openxmlformats.org/officeDocument/2006/relationships/hyperlink" Target="https://www.romaniajournal.ro/society-people/after-arges-a-second-county-in-romania-imposes-mandatory-face-masks-in-outdoor-public-spaces/" TargetMode="External"/><Relationship Id="rId11" Type="http://schemas.openxmlformats.org/officeDocument/2006/relationships/hyperlink" Target="https://www.swissmedic.ch/swissmedic/de/home/news/coronavirus-covid-19/zulassung-covid-19-impfstoff-moderna.html" TargetMode="External"/><Relationship Id="rId53" Type="http://schemas.openxmlformats.org/officeDocument/2006/relationships/hyperlink" Target="https://www.rfi.fr/fr/europe/20201125-covid-autriche-campagne-d%C3%A9pistage-massive-efficacit%C3%A9" TargetMode="External"/><Relationship Id="rId149" Type="http://schemas.openxmlformats.org/officeDocument/2006/relationships/hyperlink" Target="https://www.brusselstimes.com/all-news/belgium-all-news/109408/supermarkets-can-sell-face-masks-as-of-tuesday/" TargetMode="External"/><Relationship Id="rId314" Type="http://schemas.openxmlformats.org/officeDocument/2006/relationships/hyperlink" Target="https://news.err.ee/1089100/spread-of-coronavirus-postpones-scheduled-treatment-in-tallinn-hospital" TargetMode="External"/><Relationship Id="rId356" Type="http://schemas.openxmlformats.org/officeDocument/2006/relationships/hyperlink" Target="https://www.gouvernement.fr/info-coronavirus/vacances" TargetMode="External"/><Relationship Id="rId398" Type="http://schemas.openxmlformats.org/officeDocument/2006/relationships/hyperlink" Target="https://www.france24.com/en/20200811-french-pm-warns-covid-19-infection-rate-headed-in-wrong-direction-public-becoming-careless" TargetMode="External"/><Relationship Id="rId521" Type="http://schemas.openxmlformats.org/officeDocument/2006/relationships/hyperlink" Target="https://www.irishtimes.com/news/health/coronavirus/schools-may-get-covid-19-testing-capacity-at-expense-of-other-settings-1.4337068" TargetMode="External"/><Relationship Id="rId563" Type="http://schemas.openxmlformats.org/officeDocument/2006/relationships/hyperlink" Target="https://www.vm.gov.lv/lv/jaunums/gatavs-detalizets-plans-vakcinacijai-pret-covid-19-latvija?utm_source=POLITICO.EU&amp;utm_campaign=34799adbe1-EMAIL_CAMPAIGN_2020_12_14_06_01&amp;utm_medium=email&amp;utm_term=0_10959edeb5-34799adbe1-190698624" TargetMode="External"/><Relationship Id="rId619" Type="http://schemas.openxmlformats.org/officeDocument/2006/relationships/hyperlink" Target="https://today.rtl.lu/news/luxembourg/a/1536127.html" TargetMode="External"/><Relationship Id="rId770" Type="http://schemas.openxmlformats.org/officeDocument/2006/relationships/hyperlink" Target="https://spectator.sme.sk/c/22520558/a-step-by-step-guide-to-nationwide-testing.html" TargetMode="External"/><Relationship Id="rId95" Type="http://schemas.openxmlformats.org/officeDocument/2006/relationships/hyperlink" Target="https://www.brusselstimes.com/news/belgium-all-news/health/148163/belgium-starts-large-scale-coronavirus-vaccination-campaign-pfizer-biontech-official-vaccine-rollout-health-minister-frank-vandenbroucke-european-medicines-agency-ema-moderna-commission/" TargetMode="External"/><Relationship Id="rId160" Type="http://schemas.openxmlformats.org/officeDocument/2006/relationships/hyperlink" Target="https://sofiaglobe.com/2020/12/07/freezer-for-covid-19-vaccines-arrives-at-regional-health-inspectorate-in-bulgarias-bourgas/" TargetMode="External"/><Relationship Id="rId216" Type="http://schemas.openxmlformats.org/officeDocument/2006/relationships/hyperlink" Target="https://cyprus-mail.com/2020/12/01/coronavirus-first-vaccine-delivery-by-months-end/" TargetMode="External"/><Relationship Id="rId423" Type="http://schemas.openxmlformats.org/officeDocument/2006/relationships/hyperlink" Target="https://www.politico.eu/article/russia-germany-angela-merkel-vladimir-putin-coronavirus-vaccine-production-sputnik-cooperation/" TargetMode="External"/><Relationship Id="rId826" Type="http://schemas.openxmlformats.org/officeDocument/2006/relationships/hyperlink" Target="file:///C:\Users\g.Dallenogare\AppData\Local\Microsoft\Windows\INetCache\Content.Outlook\U433T8I6\&#8226;%09Joint%20statement%20&#8211;%20discussion,%20timing,%20dissemination" TargetMode="External"/><Relationship Id="rId868" Type="http://schemas.openxmlformats.org/officeDocument/2006/relationships/hyperlink" Target="https://www.gov.uk/government/news/asymptomatic-testing-to-be-rolled-out-across-the-country-starting-this-week" TargetMode="External"/><Relationship Id="rId258" Type="http://schemas.openxmlformats.org/officeDocument/2006/relationships/hyperlink" Target="https://cphpost.dk/?p=121307" TargetMode="External"/><Relationship Id="rId465" Type="http://schemas.openxmlformats.org/officeDocument/2006/relationships/hyperlink" Target="https://www.aljazeera.com/economy/2020/12/16/despite-covid-greece-makes-strides-toward-high-tech-ambitions" TargetMode="External"/><Relationship Id="rId630" Type="http://schemas.openxmlformats.org/officeDocument/2006/relationships/hyperlink" Target="https://deputyprimeminister.gov.mt/en/health-promotion/covid-19/Pages/landing-page.aspx" TargetMode="External"/><Relationship Id="rId672" Type="http://schemas.openxmlformats.org/officeDocument/2006/relationships/hyperlink" Target="https://www.brusselstimes.com/news/belgium-all-news/health/132419/netherlands-turns-to-belgium-to-increase-covid-19-testing-capacity/" TargetMode="External"/><Relationship Id="rId728" Type="http://schemas.openxmlformats.org/officeDocument/2006/relationships/hyperlink" Target="https://noticias.r7.com/internacional/hospitais-portugueses-se-preparam-para-lotacao-por-casos-de-covid-27102020" TargetMode="External"/><Relationship Id="rId22" Type="http://schemas.openxmlformats.org/officeDocument/2006/relationships/image" Target="media/image4.png"/><Relationship Id="rId64" Type="http://schemas.openxmlformats.org/officeDocument/2006/relationships/hyperlink" Target="https://www.medinlive.at/gesundheitspolitik/aerzte-kritisieren-zu-viele-und-unreflektierte-tests" TargetMode="External"/><Relationship Id="rId118" Type="http://schemas.openxmlformats.org/officeDocument/2006/relationships/hyperlink" Target="https://www.standaard.be/cnt/dmf20201011_97622938" TargetMode="External"/><Relationship Id="rId325" Type="http://schemas.openxmlformats.org/officeDocument/2006/relationships/hyperlink" Target="https://www.helsinkitimes.fi/finland/finland-news/domestic/18381-finland-to-offer-covid-19-vaccine-to-everyone-starting-with-health-care-staff.html" TargetMode="External"/><Relationship Id="rId367" Type="http://schemas.openxmlformats.org/officeDocument/2006/relationships/hyperlink" Target="https://www.politico.eu/article/clement-beaune-interview-coronavirus-vaccines-defends-eu/" TargetMode="External"/><Relationship Id="rId532" Type="http://schemas.openxmlformats.org/officeDocument/2006/relationships/hyperlink" Target="http://www.salute.gov.it/portale/nuovocoronavirus/homeNuovoCoronavirus.jsp?lingua=english" TargetMode="External"/><Relationship Id="rId574" Type="http://schemas.openxmlformats.org/officeDocument/2006/relationships/hyperlink" Target="https://eng.lsm.lv/article/society/health/government-grants-32-million-to-covid-19-medical-costs.a367137/" TargetMode="External"/><Relationship Id="rId171" Type="http://schemas.openxmlformats.org/officeDocument/2006/relationships/hyperlink" Target="https://www.croatiaweek.com/vaccine-in-croatia-to-be-voluntary-and-free-5-6-million-doses-ordered-pfizers-expected-to-arrive-first/" TargetMode="External"/><Relationship Id="rId227" Type="http://schemas.openxmlformats.org/officeDocument/2006/relationships/hyperlink" Target="https://koronavirus.mzcr.cz/" TargetMode="External"/><Relationship Id="rId781" Type="http://schemas.openxmlformats.org/officeDocument/2006/relationships/hyperlink" Target="http://www.sloveniatimes.com/national-covid-19-vaccination-programme-ready" TargetMode="External"/><Relationship Id="rId837" Type="http://schemas.openxmlformats.org/officeDocument/2006/relationships/hyperlink" Target="https://www.swissmedic.ch/swissmedic/de/home/news/coronavirus-covid-19/zulassung-covid-19-impfstoff-moderna.html" TargetMode="External"/><Relationship Id="rId879" Type="http://schemas.openxmlformats.org/officeDocument/2006/relationships/hyperlink" Target="https://www.irishtimes.com/news/health/coronavirus/english-hospitals-cancel-non-urgent-procedures-due-to-covid-19-1.4399231" TargetMode="External"/><Relationship Id="rId269" Type="http://schemas.openxmlformats.org/officeDocument/2006/relationships/hyperlink" Target="https://nyheder.tv2.dk/politik/2020-09-09-testkapaciteten-udvides-i-koebenhavn-og-fordobles-i-lufthavnen" TargetMode="External"/><Relationship Id="rId434" Type="http://schemas.openxmlformats.org/officeDocument/2006/relationships/hyperlink" Target="https://www.tagesschau.de/inland/coronavirus-intensivbetten-101.html" TargetMode="External"/><Relationship Id="rId476" Type="http://schemas.openxmlformats.org/officeDocument/2006/relationships/hyperlink" Target="https://www.ekathimerini.com/252816/article/ekathimerini/news/health-agency-sending-coronavirus-testing-teams-to-remote-islands" TargetMode="External"/><Relationship Id="rId641" Type="http://schemas.openxmlformats.org/officeDocument/2006/relationships/hyperlink" Target="https://timesofmalta.com/articles/view/health-minister-explains-hierarchy-of-covid-19-testing.827662" TargetMode="External"/><Relationship Id="rId683" Type="http://schemas.openxmlformats.org/officeDocument/2006/relationships/hyperlink" Target="https://nos.nl/artikel/2334835-vanaf-1-juni-kan-iedereen-in-nederland-op-het-coronavirus-getest-worden.html" TargetMode="External"/><Relationship Id="rId739" Type="http://schemas.openxmlformats.org/officeDocument/2006/relationships/hyperlink" Target="https://www.euronews.com/2020/07/27/scientists-in-portugal-create-reusable-mask-that-inactivates-coronavirus" TargetMode="External"/><Relationship Id="rId890" Type="http://schemas.openxmlformats.org/officeDocument/2006/relationships/hyperlink" Target="https://www.bbc.com/news/health-53990068" TargetMode="External"/><Relationship Id="rId904" Type="http://schemas.openxmlformats.org/officeDocument/2006/relationships/hyperlink" Target="https://www.bbc.com/news/av/uk-wales-53398359/coronavirus-you-ll-need-a-face-mask-on-the-bus-train-or-taxi" TargetMode="External"/><Relationship Id="rId33" Type="http://schemas.openxmlformats.org/officeDocument/2006/relationships/hyperlink" Target="https://ec.europa.eu/health/sites/health/files/preparedness_response/docs/common_testingapproach_covid-19_en.pdf" TargetMode="External"/><Relationship Id="rId129" Type="http://schemas.openxmlformats.org/officeDocument/2006/relationships/hyperlink" Target="https://www.brusselstimes.com/belgium/125958/set-up-covid-19-testing-centres-in-airports-train-stations-brussels-mayor-says/" TargetMode="External"/><Relationship Id="rId280" Type="http://schemas.openxmlformats.org/officeDocument/2006/relationships/hyperlink" Target="https://nyheder.tv2.dk/samfund/2020-05-12-ny-aftale-private-sygehuse-skal-afvikle-patientpukkel" TargetMode="External"/><Relationship Id="rId336" Type="http://schemas.openxmlformats.org/officeDocument/2006/relationships/hyperlink" Target="https://yle.fi/uutiset/osasto/news/finland_eases_corona_testing_backlogs/11544488" TargetMode="External"/><Relationship Id="rId501" Type="http://schemas.openxmlformats.org/officeDocument/2006/relationships/hyperlink" Target="https://hungarytoday.hu/hungary-restarts-regular-health-services-amid-strict-hygiene-regulations/" TargetMode="External"/><Relationship Id="rId543" Type="http://schemas.openxmlformats.org/officeDocument/2006/relationships/hyperlink" Target="https://www.reuters.com/article/health-coronavirus-italy-vaccine/update-1-italy-to-get-astrazeneca-covid-shots-in-early-2021-70-million-by-mid-year-idUSL1N2IA0X4" TargetMode="External"/><Relationship Id="rId75" Type="http://schemas.openxmlformats.org/officeDocument/2006/relationships/hyperlink" Target="https://www.medinlive.at/wissenschaft/forscher-machen-vorstoss-fuer-bundesweite-antikoerperstudie" TargetMode="External"/><Relationship Id="rId140" Type="http://schemas.openxmlformats.org/officeDocument/2006/relationships/hyperlink" Target="https://www.brusselstimes.com/all-news/belgium-all-news/115590/health-minister-announces-one-billion-euro-injection-for-hospitals/" TargetMode="External"/><Relationship Id="rId182" Type="http://schemas.openxmlformats.org/officeDocument/2006/relationships/hyperlink" Target="https://www.total-croatia-news.com/lifestyle/47892-croatian-prices" TargetMode="External"/><Relationship Id="rId378" Type="http://schemas.openxmlformats.org/officeDocument/2006/relationships/hyperlink" Target="https://www.rfi.fr/en/france/20201104-french-government-promises-another-20-billion-euros-in-fourth-budget-of-covid-epidemic-economy-health" TargetMode="External"/><Relationship Id="rId403" Type="http://schemas.openxmlformats.org/officeDocument/2006/relationships/hyperlink" Target="https://www.ouest-france.fr/economie/masques-le-gouvernement-conseille-aux-entreprises-d-avoir-un-stock-de-10-semaines-6919789?utm_source=POLITICO.EU&amp;utm_campaign=334685b308-EMAIL_CAMPAIGN_2020_07_28_05_00&amp;utm_medium=email&amp;utm_term=0_10959edeb5-334685b308-190517313" TargetMode="External"/><Relationship Id="rId585" Type="http://schemas.openxmlformats.org/officeDocument/2006/relationships/hyperlink" Target="https://en.delfi.lt/politics/lithuania-decides-to-buy-coronavirus-vaccines-from-biontech-and-pfizer.d?id=85767665" TargetMode="External"/><Relationship Id="rId750" Type="http://schemas.openxmlformats.org/officeDocument/2006/relationships/hyperlink" Target="https://www.romania-insider.com/first-moderna-vaccines-romania" TargetMode="External"/><Relationship Id="rId792" Type="http://schemas.openxmlformats.org/officeDocument/2006/relationships/hyperlink" Target="https://www.aa.com.tr/en/europe/spain-unveils-coronavirus-vaccination-plan/2054476" TargetMode="External"/><Relationship Id="rId806" Type="http://schemas.openxmlformats.org/officeDocument/2006/relationships/hyperlink" Target="https://www.eldiario.es/catalunya/consellera-salud-plantea-govern-mascarillas-sea-obligatorio_1_6086843.html?utm_source=POLITICO.EU&amp;utm_campaign=047aa44901-EMAIL_CAMPAIGN_2020_07_08_05_14&amp;utm_medium=email&amp;utm_term=0_10959edeb5-047aa44901-190517313" TargetMode="External"/><Relationship Id="rId848" Type="http://schemas.openxmlformats.org/officeDocument/2006/relationships/hyperlink" Target="https://www.swissinfo.ch/eng/government-seeks-to-limit-access-to-specialists-to-reduce-healthcare-costs/45977922" TargetMode="External"/><Relationship Id="rId6" Type="http://schemas.openxmlformats.org/officeDocument/2006/relationships/footnotes" Target="footnotes.xml"/><Relationship Id="rId238" Type="http://schemas.openxmlformats.org/officeDocument/2006/relationships/hyperlink" Target="https://www.tyden.cz/rubriky/domaci/nemocnice-rusi-planovane-operace-potrebuji-luzka-pro-nemocne-s-covidem_547938.html" TargetMode="External"/><Relationship Id="rId445" Type="http://schemas.openxmlformats.org/officeDocument/2006/relationships/hyperlink" Target="https://www.tagesschau.de/inland/corona-testpflicht-101.html" TargetMode="External"/><Relationship Id="rId487" Type="http://schemas.openxmlformats.org/officeDocument/2006/relationships/hyperlink" Target="https://hungarytoday.hu/coronavirus-hungary-mandatory-mask-wearing-public-places-list/" TargetMode="External"/><Relationship Id="rId610" Type="http://schemas.openxmlformats.org/officeDocument/2006/relationships/hyperlink" Target="https://today.rtl.lu/news/luxembourg/a/1642687.html" TargetMode="External"/><Relationship Id="rId652" Type="http://schemas.openxmlformats.org/officeDocument/2006/relationships/hyperlink" Target="https://www.rijksoverheid.nl/onderwerpen/coronavirus-covid-19/reizen-en-op-vakantie-gaan/buitenlandse-toeristen-naar-nederland" TargetMode="External"/><Relationship Id="rId694" Type="http://schemas.openxmlformats.org/officeDocument/2006/relationships/hyperlink" Target="https://www.thelocal.no/20210108/norway-secures-36-million-additional-covid-19-vaccine-doses" TargetMode="External"/><Relationship Id="rId708" Type="http://schemas.openxmlformats.org/officeDocument/2006/relationships/hyperlink" Target="https://www.polskieradio.pl/395/7784/Artykul/2621381,Second-temporary-hospital-for-Warsaw-as-Poland-fights-epidemic" TargetMode="External"/><Relationship Id="rId915" Type="http://schemas.openxmlformats.org/officeDocument/2006/relationships/hyperlink" Target="https://www.bbc.com/news/uk-52508836" TargetMode="External"/><Relationship Id="rId291" Type="http://schemas.openxmlformats.org/officeDocument/2006/relationships/hyperlink" Target="https://news.err.ee/1227820/second-batch-of-covid-19-vaccines-arrive-in-estonia" TargetMode="External"/><Relationship Id="rId305" Type="http://schemas.openxmlformats.org/officeDocument/2006/relationships/hyperlink" Target="https://news.err.ee/1121945/state-orders-over-3-million-face-masks-for-potential-fall-covid-19-wave" TargetMode="External"/><Relationship Id="rId347" Type="http://schemas.openxmlformats.org/officeDocument/2006/relationships/hyperlink" Target="https://yle.fi/uutiset/osasto/news/helsinki_to_trial_coronavirus_breathalyser/11423684" TargetMode="External"/><Relationship Id="rId512" Type="http://schemas.openxmlformats.org/officeDocument/2006/relationships/hyperlink" Target="https://www.irishtimes.com/news/ireland/irish-news/north-s-covid-crisis-could-repeat-in-state-if-situation-allowed-go-out-of-control-taoiseach-1.4438268" TargetMode="External"/><Relationship Id="rId44" Type="http://schemas.openxmlformats.org/officeDocument/2006/relationships/hyperlink" Target="https://www.austria.org/coronavirus" TargetMode="External"/><Relationship Id="rId86" Type="http://schemas.openxmlformats.org/officeDocument/2006/relationships/hyperlink" Target="https://www.info-coronavirus.be/en/" TargetMode="External"/><Relationship Id="rId151" Type="http://schemas.openxmlformats.org/officeDocument/2006/relationships/hyperlink" Target="https://www.garda.com/crisis24/news-alerts/406251/bulgaria-bulgaria-maintaining-covid-19-related-measures-as-of-dec-3-update-22" TargetMode="External"/><Relationship Id="rId389" Type="http://schemas.openxmlformats.org/officeDocument/2006/relationships/hyperlink" Target="https://www.rfi.fr/en/france/20200907-french-high-court-upholds-mandatory-mask-orders-in-large-cities-council-state-strasbourg-lyon-anti-maskers" TargetMode="External"/><Relationship Id="rId554" Type="http://schemas.openxmlformats.org/officeDocument/2006/relationships/hyperlink" Target="https://www.ansa.it/english/news/2020/08/06/govt-set-to-extend-obligation-to-wear-facemasks_baf56546-fec9-4ec8-93ca-c2847b68164b.html" TargetMode="External"/><Relationship Id="rId596" Type="http://schemas.openxmlformats.org/officeDocument/2006/relationships/hyperlink" Target="https://en.delfi.lt/business/intersurgical-plans-to-produce-respirators-for-exports.d?id=84592061" TargetMode="External"/><Relationship Id="rId761" Type="http://schemas.openxmlformats.org/officeDocument/2006/relationships/hyperlink" Target="https://www.romaniajournal.ro/politics/president-iohannis-facemasks-compulsory-in-public-spaces-affidavits-needed-to-leave-your-locality/" TargetMode="External"/><Relationship Id="rId817" Type="http://schemas.openxmlformats.org/officeDocument/2006/relationships/hyperlink" Target="https://www.krisinformation.se/en/hazards-and-risks/disasters-and-incidents/2020/official-information-on-the-new-coronavirus" TargetMode="External"/><Relationship Id="rId859" Type="http://schemas.openxmlformats.org/officeDocument/2006/relationships/hyperlink" Target="https://www.gov.uk/guidance/national-lockdown-stay-at-home" TargetMode="External"/><Relationship Id="rId193" Type="http://schemas.openxmlformats.org/officeDocument/2006/relationships/hyperlink" Target="https://www.total-croatia-news.com/news/44920-croatia" TargetMode="External"/><Relationship Id="rId207" Type="http://schemas.openxmlformats.org/officeDocument/2006/relationships/hyperlink" Target="https://www.euractiv.com/section/politics/news/cyprus-asks-vaccines-from-israel-amid-eu-delay/" TargetMode="External"/><Relationship Id="rId249" Type="http://schemas.openxmlformats.org/officeDocument/2006/relationships/hyperlink" Target="https://coronasmitte.dk/" TargetMode="External"/><Relationship Id="rId414" Type="http://schemas.openxmlformats.org/officeDocument/2006/relationships/hyperlink" Target="https://www.politico.eu/article/coronavirus-story-kiel/" TargetMode="External"/><Relationship Id="rId456" Type="http://schemas.openxmlformats.org/officeDocument/2006/relationships/hyperlink" Target="https://www.moh.gov.gr/articles/ministry/grafeio-typoy/press-releases/6809-anakoinwsh-5-newn-kroysmatwn-sars-cov-2" TargetMode="External"/><Relationship Id="rId498" Type="http://schemas.openxmlformats.org/officeDocument/2006/relationships/hyperlink" Target="https://24.hu/belfold/2020/05/15/koronavirus-operativ-torzs-korhazi-agyak/" TargetMode="External"/><Relationship Id="rId621" Type="http://schemas.openxmlformats.org/officeDocument/2006/relationships/hyperlink" Target="https://today.rtl.lu/news/luxembourg/a/1528319.html" TargetMode="External"/><Relationship Id="rId663" Type="http://schemas.openxmlformats.org/officeDocument/2006/relationships/hyperlink" Target="https://www.brusselstimes.com/news/belgium-all-news/health/143440/netherlands-aims-to-start-covid-19-vaccinations-by-early-january-dutch-health-minister-hugo-de-jonge-european-medicines-agency-ema-ecdc/" TargetMode="External"/><Relationship Id="rId870" Type="http://schemas.openxmlformats.org/officeDocument/2006/relationships/hyperlink" Target="https://www.independent.co.uk/travel/news-and-advice/covid-test-flight-uk-pcr-border-b1782425.html" TargetMode="External"/><Relationship Id="rId13" Type="http://schemas.openxmlformats.org/officeDocument/2006/relationships/hyperlink" Target="https://www.ema.europa.eu/en/news/extra-dose-vials-comirnaty-covid-19-vaccine" TargetMode="External"/><Relationship Id="rId109" Type="http://schemas.openxmlformats.org/officeDocument/2006/relationships/hyperlink" Target="https://www.brusselstimes.com/brussels/140322/brussels-health-inspectorate-wants-to-test-people-without-covid-19-symptoms-again-task-force-inge-neven-steven-van-gucht-save-lives-schaerbeek-anderlecht/" TargetMode="External"/><Relationship Id="rId260" Type="http://schemas.openxmlformats.org/officeDocument/2006/relationships/hyperlink" Target="https://cphpost.dk/?p=120962" TargetMode="External"/><Relationship Id="rId316" Type="http://schemas.openxmlformats.org/officeDocument/2006/relationships/hyperlink" Target="https://valtioneuvosto.fi/en/frontpage" TargetMode="External"/><Relationship Id="rId523" Type="http://schemas.openxmlformats.org/officeDocument/2006/relationships/hyperlink" Target="https://www.independent.ie/world-news/coronavirus/cost-of-covid-19-testing-could-hit-416m-this-year-39408125.html" TargetMode="External"/><Relationship Id="rId719" Type="http://schemas.openxmlformats.org/officeDocument/2006/relationships/hyperlink" Target="https://www.portaldascomunidades.mne.pt/pt/noticias/faq-s-viagens-para-portugal-conselhos-aos-emigrantes" TargetMode="External"/><Relationship Id="rId55" Type="http://schemas.openxmlformats.org/officeDocument/2006/relationships/hyperlink" Target="https://www.medinlive.at/gesundheitspolitik/lockdown-bringt-massentests-und-neuerlich-verwirrung-um-verordnung" TargetMode="External"/><Relationship Id="rId97" Type="http://schemas.openxmlformats.org/officeDocument/2006/relationships/hyperlink" Target="https://www.brusselstimes.com/news/belgium-all-news/148091/belgian-or-not-all-legal-residents-can-get-covid-19-vaccination-nationality-european-citizens-priority-groups-hospital-healthcare-wouter-beke-herd-immunity/" TargetMode="External"/><Relationship Id="rId120" Type="http://schemas.openxmlformats.org/officeDocument/2006/relationships/hyperlink" Target="https://www.brusselstimes.com/brussels/134094/hospital-capacity-for-coronavirus-patients-in-brussels-saturated/" TargetMode="External"/><Relationship Id="rId358" Type="http://schemas.openxmlformats.org/officeDocument/2006/relationships/hyperlink" Target="https://www.gouvernement.fr/info-coronavirus" TargetMode="External"/><Relationship Id="rId565" Type="http://schemas.openxmlformats.org/officeDocument/2006/relationships/hyperlink" Target="https://bnn-news.com/latvias-healthcare-minister-proposes-composing-a-covid-19-vaccination-supervisory-council-220758" TargetMode="External"/><Relationship Id="rId730" Type="http://schemas.openxmlformats.org/officeDocument/2006/relationships/hyperlink" Target="https://www.theportugalnews.com/news/mandatory-outdoor-mask-wearing-law-expected-to-take-effect-in-coming-days/56384" TargetMode="External"/><Relationship Id="rId772" Type="http://schemas.openxmlformats.org/officeDocument/2006/relationships/hyperlink" Target="https://spectator.sme.sk/c/22514926/coronavirus-in-slovakia-nationwide-testing-will-be-voluntary-but-isolation-required-if-no-tests.html" TargetMode="External"/><Relationship Id="rId828" Type="http://schemas.openxmlformats.org/officeDocument/2006/relationships/hyperlink" Target="https://www.dn.se/nyheter/sverige/var-sjunde-stockholmare-har-utvecklat-antikroppar/" TargetMode="External"/><Relationship Id="rId162" Type="http://schemas.openxmlformats.org/officeDocument/2006/relationships/hyperlink" Target="https://balkaneu.com/bulgaria-state-of-emergency-extended-until-31-january-2021/" TargetMode="External"/><Relationship Id="rId218" Type="http://schemas.openxmlformats.org/officeDocument/2006/relationships/hyperlink" Target="https://cyprus-mail.com/2020/11/15/coronavirus-free-tests-for-all-paphos-residents-to-start-monday/" TargetMode="External"/><Relationship Id="rId425" Type="http://schemas.openxmlformats.org/officeDocument/2006/relationships/hyperlink" Target="https://www.dw.com/en/germanys-covid-vaccine-procurement-labeled-a-gross-failure/a-56115322" TargetMode="External"/><Relationship Id="rId467" Type="http://schemas.openxmlformats.org/officeDocument/2006/relationships/hyperlink" Target="https://www.euractiv.com/section/politics/news/prosecutor-probe-into-greek-statistics-on-covid-19/" TargetMode="External"/><Relationship Id="rId632" Type="http://schemas.openxmlformats.org/officeDocument/2006/relationships/hyperlink" Target="https://www.maltatoday.com.mt/news/national/106805/doctors_disappointed_at_low_target_of_covid19_vaccination" TargetMode="External"/><Relationship Id="rId271" Type="http://schemas.openxmlformats.org/officeDocument/2006/relationships/hyperlink" Target="http://cphpost.dk/?p=117169" TargetMode="External"/><Relationship Id="rId674" Type="http://schemas.openxmlformats.org/officeDocument/2006/relationships/hyperlink" Target="https://www.nu.nl/binnenland/6075157/oproep-ggd-laat-je-niet-testen-zonder-symptomen-testlocaties-overbelast.html" TargetMode="External"/><Relationship Id="rId881" Type="http://schemas.openxmlformats.org/officeDocument/2006/relationships/hyperlink" Target="https://www.bbc.com/news/uk-scotland-54731245" TargetMode="External"/><Relationship Id="rId24" Type="http://schemas.openxmlformats.org/officeDocument/2006/relationships/image" Target="media/image5.png"/><Relationship Id="rId66" Type="http://schemas.openxmlformats.org/officeDocument/2006/relationships/hyperlink" Target="https://www.wienerzeitung.at/themen/sars-cov-2/2074021-Direktoren-koennen-Maskenpflicht-ausweiten.html" TargetMode="External"/><Relationship Id="rId131" Type="http://schemas.openxmlformats.org/officeDocument/2006/relationships/hyperlink" Target="https://www.brusselstimes.com/all-news/belgium-all-news/123013/belgiums-security-council-tightens-coronavirus-measures-again/" TargetMode="External"/><Relationship Id="rId327" Type="http://schemas.openxmlformats.org/officeDocument/2006/relationships/hyperlink" Target="https://yle.fi/uutiset/osasto/news/labs_battle_covid_testing_supplies_shortage/11675261" TargetMode="External"/><Relationship Id="rId369" Type="http://schemas.openxmlformats.org/officeDocument/2006/relationships/hyperlink" Target="https://www.politico.eu/article/france-under-pressure-to-speed-up-coronavirus-vaccine-rollout/" TargetMode="External"/><Relationship Id="rId534" Type="http://schemas.openxmlformats.org/officeDocument/2006/relationships/hyperlink" Target="http://www.governo.it/it/articolo/domande-frequenti-sulle-misure-adottate-dal-governo/15638?fbclid=IwAR1ozgQMyaSgVH2mM0rdvYs9vGIfGRsxF46yO8qsm-t-EvMc6f2Hu-_MlkQ" TargetMode="External"/><Relationship Id="rId576" Type="http://schemas.openxmlformats.org/officeDocument/2006/relationships/hyperlink" Target="https://eng.lsm.lv/article/society/health/some-restrictions-to-remain-says-health-minister-of-latvia.a362877/" TargetMode="External"/><Relationship Id="rId741" Type="http://schemas.openxmlformats.org/officeDocument/2006/relationships/hyperlink" Target="https://www.theportugalnews.com/news/portugals-economic-plan-to-help-businesses-and-families/54414" TargetMode="External"/><Relationship Id="rId783" Type="http://schemas.openxmlformats.org/officeDocument/2006/relationships/hyperlink" Target="http://www.sloveniatimes.com/slovenia-vying-to-host-eu-logistics-centre" TargetMode="External"/><Relationship Id="rId839" Type="http://schemas.openxmlformats.org/officeDocument/2006/relationships/hyperlink" Target="https://www.swissinfo.ch/eng/incomplete-data-stalls-swiss-authorisation-of-covid-19-vaccines/46196598" TargetMode="External"/><Relationship Id="rId173" Type="http://schemas.openxmlformats.org/officeDocument/2006/relationships/hyperlink" Target="https://www.croatiaweek.com/croatia-receives-another-17550-doses-of-covid-vaccine/" TargetMode="External"/><Relationship Id="rId229" Type="http://schemas.openxmlformats.org/officeDocument/2006/relationships/hyperlink" Target="https://www.eureporter.co/frontpage/2021/01/12/coronavirus-resceu-medical-stockpile-expands-in-four-member-states/" TargetMode="External"/><Relationship Id="rId380" Type="http://schemas.openxmlformats.org/officeDocument/2006/relationships/hyperlink" Target="https://www.rfi.fr/en/france/20201020-rush-for-flu-vaccine-depletes-french-pharmacy-stocks-amid-covid-19-concerns-double-epidemic" TargetMode="External"/><Relationship Id="rId436" Type="http://schemas.openxmlformats.org/officeDocument/2006/relationships/hyperlink" Target="https://www.tagesschau.de/inland/scholz-corona-101.html" TargetMode="External"/><Relationship Id="rId601" Type="http://schemas.openxmlformats.org/officeDocument/2006/relationships/hyperlink" Target="https://en.delfi.lt/politics/random-testing-starts-results-from-9-000-people.d?id=84194035" TargetMode="External"/><Relationship Id="rId643" Type="http://schemas.openxmlformats.org/officeDocument/2006/relationships/hyperlink" Target="https://timesofmalta.com/articles/view/use-of-visors-without-masks-discouraged-by-health-authorities.826273" TargetMode="External"/><Relationship Id="rId240" Type="http://schemas.openxmlformats.org/officeDocument/2006/relationships/hyperlink" Target="https://english.radio.cz/health-minister-face-masks-compulsory-enclosed-spaces-throughout-country-8691571" TargetMode="External"/><Relationship Id="rId478" Type="http://schemas.openxmlformats.org/officeDocument/2006/relationships/hyperlink" Target="https://koronavirus.gov.hu/" TargetMode="External"/><Relationship Id="rId685" Type="http://schemas.openxmlformats.org/officeDocument/2006/relationships/hyperlink" Target="https://www.fnv.nl/nieuwsbericht/sectornieuws/zorg-welzijn/2020/05/veel-zorgpersoneel-werkt-nog-steeds-onbeschermd" TargetMode="External"/><Relationship Id="rId850" Type="http://schemas.openxmlformats.org/officeDocument/2006/relationships/hyperlink" Target="https://www.bag.admin.ch/bag/en/home/krankheiten/ausbrueche-epidemien-pandemien/aktuelle-ausbrueche-epidemien/novel-cov/masken.html" TargetMode="External"/><Relationship Id="rId892" Type="http://schemas.openxmlformats.org/officeDocument/2006/relationships/hyperlink" Target="https://www.bbc.com/news/uk-scotland-53888797" TargetMode="External"/><Relationship Id="rId906" Type="http://schemas.openxmlformats.org/officeDocument/2006/relationships/hyperlink" Target="https://www.thetimes.co.uk/article/half-a-million-people-waiting-more-than-six-weeks-for-key-diagnostic-tests-dl7dnkljc?utm_source=POLITICO.EU&amp;utm_campaign=7b1ee79bc1-EMAIL_CAMPAIGN_2020_07_10_05_13&amp;utm_medium=email&amp;utm_term=0_10959edeb5-7b1ee79bc1-190517313" TargetMode="External"/><Relationship Id="rId35" Type="http://schemas.openxmlformats.org/officeDocument/2006/relationships/hyperlink" Target="https://ec.europa.eu/info/live-work-travel-eu/health/coronavirus-response/recovery-plan-europe_en" TargetMode="External"/><Relationship Id="rId77" Type="http://schemas.openxmlformats.org/officeDocument/2006/relationships/hyperlink" Target="https://www.medinlive.at/gesundheitspolitik/maskenpflicht-ab-sofort-stark-eingeschraenkt" TargetMode="External"/><Relationship Id="rId100" Type="http://schemas.openxmlformats.org/officeDocument/2006/relationships/hyperlink" Target="https://www.brusselstimes.com/news/belgium-all-news/health/145507/if-necessary-belgium-will-take-new-measures-on-friday-health-frank-vandenbroucke-coronavirus-infections-consultative-committee-prime-minister-de-croo-christmas-new-year/" TargetMode="External"/><Relationship Id="rId282" Type="http://schemas.openxmlformats.org/officeDocument/2006/relationships/hyperlink" Target="https://nyheder.tv2.dk/samfund/2020-05-07-flere-tusinde-danskere-faar-i-dag-indkaldelse-til-corona-test" TargetMode="External"/><Relationship Id="rId338" Type="http://schemas.openxmlformats.org/officeDocument/2006/relationships/hyperlink" Target="file:///C:\Users\f.vandenbroeck\Documents\finland_plans_to_increase_testing_capacity_to_20000_per_day" TargetMode="External"/><Relationship Id="rId503" Type="http://schemas.openxmlformats.org/officeDocument/2006/relationships/hyperlink" Target="https://www.gov.ie/en/publication/8868e-view-the-covid-19-travel-advice-list/" TargetMode="External"/><Relationship Id="rId545" Type="http://schemas.openxmlformats.org/officeDocument/2006/relationships/hyperlink" Target="https://www.ilgazzettino.it/nordest/venezia/emergenza_sanitaria_veneto_sospese_visite_interventi-5571989.html" TargetMode="External"/><Relationship Id="rId587" Type="http://schemas.openxmlformats.org/officeDocument/2006/relationships/hyperlink" Target="https://www.lrt.lt/en/news-in-english/19/1296887/lithuania-imposes-nationwide-lockdown-extends-limits-on-movement" TargetMode="External"/><Relationship Id="rId710" Type="http://schemas.openxmlformats.org/officeDocument/2006/relationships/hyperlink" Target="https://www.polskieradio.pl/395/7784/Artykul/2605835,UPDATE-Polish-PM-promises-extra-hospital-beds-for-COVID19-patients" TargetMode="External"/><Relationship Id="rId752" Type="http://schemas.openxmlformats.org/officeDocument/2006/relationships/hyperlink" Target="https://www.romania-insider.com/covid-vaccination-details-groups-dec-2020" TargetMode="External"/><Relationship Id="rId808" Type="http://schemas.openxmlformats.org/officeDocument/2006/relationships/hyperlink" Target="https://english.elpais.com/society/2020-06-06/face-masks-will-still-be-obligatory-in-spain-after-the-state-of-alarm.html" TargetMode="External"/><Relationship Id="rId8" Type="http://schemas.openxmlformats.org/officeDocument/2006/relationships/hyperlink" Target="https://www.medtecheurope.org/covid-19-information-hub/" TargetMode="External"/><Relationship Id="rId142" Type="http://schemas.openxmlformats.org/officeDocument/2006/relationships/hyperlink" Target="https://www.nieuwsblad.be/cnt/dmf20200602_04978834" TargetMode="External"/><Relationship Id="rId184" Type="http://schemas.openxmlformats.org/officeDocument/2006/relationships/hyperlink" Target="https://www.glasistre.hr/hrvatska/karlovac-sacuvati-zdravstveni-sustav-onima-koji-je-pomoc-potrebna-674817" TargetMode="External"/><Relationship Id="rId391" Type="http://schemas.openxmlformats.org/officeDocument/2006/relationships/hyperlink" Target="https://www.economie.gouv.fr/files/files/directions_services/plan-de-relance/annexe-fiche-mesures.pdf?utm_source=POLITICO.EU&amp;utm_campaign=a896db5c5f-EMAIL_CAMPAIGN_2020_09_04_05_14&amp;utm_medium=email&amp;utm_term=0_10959edeb5-a896db5c5f-190517313" TargetMode="External"/><Relationship Id="rId405" Type="http://schemas.openxmlformats.org/officeDocument/2006/relationships/hyperlink" Target="https://www.france24.com/en/20200724-france-to-test-travellers-from-countries-where-coronavirus-circulating-widely" TargetMode="External"/><Relationship Id="rId447" Type="http://schemas.openxmlformats.org/officeDocument/2006/relationships/hyperlink" Target="https://www.tagesschau.de/inland/faq-reiserueckkehrer-103.html" TargetMode="External"/><Relationship Id="rId612" Type="http://schemas.openxmlformats.org/officeDocument/2006/relationships/hyperlink" Target="https://today.rtl.lu/news/luxembourg/a/1607478.html" TargetMode="External"/><Relationship Id="rId794" Type="http://schemas.openxmlformats.org/officeDocument/2006/relationships/hyperlink" Target="https://www.theolivepress.es/spain-news/2020/11/17/madrid-pushes-for-testing-in-pharmacies-to-ensure-all-6-7-million-of-its-residents-tested-before-christmas-and-plan-could-be-replicated-across-spain/" TargetMode="External"/><Relationship Id="rId251" Type="http://schemas.openxmlformats.org/officeDocument/2006/relationships/hyperlink" Target="https://www.thelocal.de/20210113/denmark-introduces-rapid-covid-19-tests-at-german-borders" TargetMode="External"/><Relationship Id="rId489" Type="http://schemas.openxmlformats.org/officeDocument/2006/relationships/hyperlink" Target="https://hungarytoday.hu/new-type-of-rapid-coronavirus-tests-already-in-use-by-paramedics/" TargetMode="External"/><Relationship Id="rId654" Type="http://schemas.openxmlformats.org/officeDocument/2006/relationships/hyperlink" Target="https://www.government.nl/" TargetMode="External"/><Relationship Id="rId696" Type="http://schemas.openxmlformats.org/officeDocument/2006/relationships/hyperlink" Target="https://norwaytoday.info/finance/norway-allocates-25-billion-kroner-for-corona-measures-in-2021/" TargetMode="External"/><Relationship Id="rId861" Type="http://schemas.openxmlformats.org/officeDocument/2006/relationships/hyperlink" Target="https://www.bbc.com/news/health-55639096" TargetMode="External"/><Relationship Id="rId917" Type="http://schemas.openxmlformats.org/officeDocument/2006/relationships/footer" Target="footer1.xml"/><Relationship Id="rId46" Type="http://schemas.openxmlformats.org/officeDocument/2006/relationships/hyperlink" Target="https://www.sozialministerium.at/dam/jcr:6b100141-81b1-4950-acd5-e43088e6e6f7/EN_COVID-19%20vaccination%20strategy.pdf" TargetMode="External"/><Relationship Id="rId293" Type="http://schemas.openxmlformats.org/officeDocument/2006/relationships/hyperlink" Target="https://news.err.ee/1208614/kiik-100-000-people-to-get-coronavirus-vaccination-in-q1-2021" TargetMode="External"/><Relationship Id="rId307" Type="http://schemas.openxmlformats.org/officeDocument/2006/relationships/hyperlink" Target="https://news.err.ee/1112831/aab-procurement-for-ppe-in-progress-many-items-can-be-made-in-estonia" TargetMode="External"/><Relationship Id="rId349" Type="http://schemas.openxmlformats.org/officeDocument/2006/relationships/hyperlink" Target="https://yle.fi/uutiset/osasto/news/finnish_researchers_call_for_widespread_mask_use_in_open_letter/11382168" TargetMode="External"/><Relationship Id="rId514" Type="http://schemas.openxmlformats.org/officeDocument/2006/relationships/hyperlink" Target="https://www.irishpost.com/news/ireland-to-sign-up-for-fifth-covid-19-vaccine-199050" TargetMode="External"/><Relationship Id="rId556" Type="http://schemas.openxmlformats.org/officeDocument/2006/relationships/hyperlink" Target="https://www.ansa.it/english/news/2020/05/14/health-service-getting-3.25-bn-in-relaunch-decree-speranza_30a33271-a508-4633-8032-c14de8efccd7.html" TargetMode="External"/><Relationship Id="rId721" Type="http://schemas.openxmlformats.org/officeDocument/2006/relationships/hyperlink" Target="https://www.safecommunitiesportugal.com/portugal-cov-19-vaccination-plan-unveiled/?fbclid=IwAR0my2baWyBz0mJxYopKLWAVY-7XitGxhs7mD_R7f2IIzdO9btQ9y4l_e8A" TargetMode="External"/><Relationship Id="rId763" Type="http://schemas.openxmlformats.org/officeDocument/2006/relationships/hyperlink" Target="https://korona.gov.sk/en/" TargetMode="External"/><Relationship Id="rId88" Type="http://schemas.openxmlformats.org/officeDocument/2006/relationships/hyperlink" Target="https://www.brusselstimes.com/belgium/143628/belgium-set-to-receive-total-of-22-4-million-covid-19-vaccine-doses-moderna-astrazeneca-johnsonjohnson-pfizer-biontech-curevac-sanofi-gsk-fahmp/" TargetMode="External"/><Relationship Id="rId111" Type="http://schemas.openxmlformats.org/officeDocument/2006/relationships/hyperlink" Target="https://www.brusselstimes.com/brussels/138097/brussels-orders-100000-rapid-covid-19-tests-alain-maron-capital-region-pcr-coronavirus-health/" TargetMode="External"/><Relationship Id="rId153" Type="http://schemas.openxmlformats.org/officeDocument/2006/relationships/hyperlink" Target="https://in.reuters.com/article/health-coronavirus-bulgaria-vaccines-idINKBN28E1OI" TargetMode="External"/><Relationship Id="rId195" Type="http://schemas.openxmlformats.org/officeDocument/2006/relationships/hyperlink" Target="https://www.thedubrovniktimes.com/news/croatia/item/9077-masks-in-croatia-to-have-a-precise-declaration" TargetMode="External"/><Relationship Id="rId209" Type="http://schemas.openxmlformats.org/officeDocument/2006/relationships/hyperlink" Target="https://news.cgtn.com/news/2021-01-05/China-pledges-to-offer-necessary-help-to-Cyprus-in-COVID-19-fight-WNpC7uvIze/index.html" TargetMode="External"/><Relationship Id="rId360" Type="http://schemas.openxmlformats.org/officeDocument/2006/relationships/hyperlink" Target="https://www.politico.eu/article/france-releases-coronavirus-vaccination-plan/" TargetMode="External"/><Relationship Id="rId416" Type="http://schemas.openxmlformats.org/officeDocument/2006/relationships/hyperlink" Target="https://www.thelocal.de/20210112/explained-what-has-gone-wrong-with-germanys-vaccine-strategy" TargetMode="External"/><Relationship Id="rId598" Type="http://schemas.openxmlformats.org/officeDocument/2006/relationships/hyperlink" Target="https://en.delfi.lt/business/lithuania-lifts-restrictions-on-anti-coronavirus-product-sales.d?id=84341229" TargetMode="External"/><Relationship Id="rId819" Type="http://schemas.openxmlformats.org/officeDocument/2006/relationships/hyperlink" Target="https://news.trust.org/item/20201130111138-1qj7b" TargetMode="External"/><Relationship Id="rId220" Type="http://schemas.openxmlformats.org/officeDocument/2006/relationships/hyperlink" Target="http://www.cna.org.cy/WebNews-en.aspx?a=068c6f2a768f4e48830ca7093cc2bf6e" TargetMode="External"/><Relationship Id="rId458" Type="http://schemas.openxmlformats.org/officeDocument/2006/relationships/hyperlink" Target="https://www.who.int/emergencies/diseases/novel-coronavirus-2019" TargetMode="External"/><Relationship Id="rId623" Type="http://schemas.openxmlformats.org/officeDocument/2006/relationships/hyperlink" Target="http://www.lessentiel.lu/de/luxemburg/story/luxemburger-massentest-lauft-schleppend-an-26938119" TargetMode="External"/><Relationship Id="rId665" Type="http://schemas.openxmlformats.org/officeDocument/2006/relationships/hyperlink" Target="https://nos.nl/artikel/2355840-groningen-opent-eerste-ggd-locatie-voor-sneltests.html" TargetMode="External"/><Relationship Id="rId830" Type="http://schemas.openxmlformats.org/officeDocument/2006/relationships/hyperlink" Target="https://www.medinlive.at/gesundheitspolitik/schweden-kuendigt-gratis-testungen-auf-virus" TargetMode="External"/><Relationship Id="rId872" Type="http://schemas.openxmlformats.org/officeDocument/2006/relationships/hyperlink" Target="https://www.bbc.com/news/health-55332242" TargetMode="External"/><Relationship Id="rId15" Type="http://schemas.openxmlformats.org/officeDocument/2006/relationships/hyperlink" Target="https://www.reuters.com/article/us-health-coronavirus-vaccine-portugal/individual-covid-vaccine-deals-cannot-undermine-eu-joint-orders-portugal-says-idUSKBN29D14H" TargetMode="External"/><Relationship Id="rId57" Type="http://schemas.openxmlformats.org/officeDocument/2006/relationships/hyperlink" Target="https://www.medinlive.at/gesundheitspolitik/apotheke-darf-keine-antigen-tests-mehr-anbieten" TargetMode="External"/><Relationship Id="rId262" Type="http://schemas.openxmlformats.org/officeDocument/2006/relationships/hyperlink" Target="https://www.thelocal.dk/20201127/denmark-presents-covid-19-vaccination-plan-first-vaccines-could-be-offered-in-december" TargetMode="External"/><Relationship Id="rId318" Type="http://schemas.openxmlformats.org/officeDocument/2006/relationships/hyperlink" Target="https://valtioneuvosto.fi/en/information-on-coronavirus" TargetMode="External"/><Relationship Id="rId525" Type="http://schemas.openxmlformats.org/officeDocument/2006/relationships/hyperlink" Target="https://www.irishtimes.com/news/health/ppe-stockpiled-in-case-of-second-wave-of-covid-19-says-varadkar-1.4275524" TargetMode="External"/><Relationship Id="rId567" Type="http://schemas.openxmlformats.org/officeDocument/2006/relationships/hyperlink" Target="https://eng.lsm.lv/article/society/health/first-ever-contact-free-covid-testing-station-set-up-in-latvia.a384622/" TargetMode="External"/><Relationship Id="rId732" Type="http://schemas.openxmlformats.org/officeDocument/2006/relationships/hyperlink" Target="https://www.efe.com/efe/espana/sociedad/las-uci-de-portugal-al-67-ocupacion/10004-4370817?utm_source=POLITICO.EU&amp;utm_campaign=c5a44a2816-EMAIL_CAMPAIGN_2020_10_18_02_59&amp;utm_medium=email&amp;utm_term=0_10959edeb5-c5a44a2816-190134045" TargetMode="External"/><Relationship Id="rId99" Type="http://schemas.openxmlformats.org/officeDocument/2006/relationships/hyperlink" Target="https://www.politico.eu/article/what-you-need-to-know-about-belgiums-vaccination-strategy/" TargetMode="External"/><Relationship Id="rId122" Type="http://schemas.openxmlformats.org/officeDocument/2006/relationships/hyperlink" Target="https://www.brusselstimes.com/news/belgium-all-news/131268/coronavirus-belgiums-daily-testing-capacity-reaches-over-30000-de-backer/" TargetMode="External"/><Relationship Id="rId164" Type="http://schemas.openxmlformats.org/officeDocument/2006/relationships/hyperlink" Target="https://bntnews.bg/news/kostadin-angelov-pred-bnt-osnovnata-cel-sega-e-sistemata-da-raboti-kato-edno-cyalo-1083475news.html" TargetMode="External"/><Relationship Id="rId371" Type="http://schemas.openxmlformats.org/officeDocument/2006/relationships/hyperlink" Target="https://www.connexionfrance.com/French-news/France-prepares-as-EU-says-Covid-vaccine-ready-within-a-week" TargetMode="External"/><Relationship Id="rId774" Type="http://schemas.openxmlformats.org/officeDocument/2006/relationships/hyperlink" Target="https://spectator.sme.sk/c/22513268/nationwide-testing-will-be-secured-by-the-army.html?ref=njctse" TargetMode="External"/><Relationship Id="rId427" Type="http://schemas.openxmlformats.org/officeDocument/2006/relationships/hyperlink" Target="https://www.dw.com/en/coronavirus-germany-hopeful-of-earlier-eu-vaccine-approval/a-55946139" TargetMode="External"/><Relationship Id="rId469" Type="http://schemas.openxmlformats.org/officeDocument/2006/relationships/hyperlink" Target="https://www.ekathimerini.com/259216/article/ekathimerini/news/covid-19-icus-close-to-80-full-as-cases-keep-rising" TargetMode="External"/><Relationship Id="rId634" Type="http://schemas.openxmlformats.org/officeDocument/2006/relationships/hyperlink" Target="https://timesofmalta.com/articles/view/vaccine-expected-in-malta-by-first-week-of-january.836474" TargetMode="External"/><Relationship Id="rId676" Type="http://schemas.openxmlformats.org/officeDocument/2006/relationships/hyperlink" Target="https://www.margriet.nl/gezondheid/coronatesten-duitsland-testcapaciteit/" TargetMode="External"/><Relationship Id="rId841" Type="http://schemas.openxmlformats.org/officeDocument/2006/relationships/hyperlink" Target="https://www.swissinfo.ch/eng/government-beefs-up-support-as-swiss-covid-cases-spike/46140946" TargetMode="External"/><Relationship Id="rId883" Type="http://schemas.openxmlformats.org/officeDocument/2006/relationships/hyperlink" Target="https://nhsproviders.org/news-blogs/news/nhs-service-recovery-and-winter-preparation-at-risk-from-current-testing-shortages?utm_source=POLITICO.EU&amp;utm_campaign=9f3128c392-EMAIL_CAMPAIGN_2020_09_15_02_59&amp;utm_medium=email&amp;utm_term=0_10959edeb5-9f3128c392-190517313" TargetMode="External"/><Relationship Id="rId26" Type="http://schemas.openxmlformats.org/officeDocument/2006/relationships/hyperlink" Target="https://www.astrazeneca.com/media-centre/press-releases/2020/azd1222hlr.html" TargetMode="External"/><Relationship Id="rId231" Type="http://schemas.openxmlformats.org/officeDocument/2006/relationships/hyperlink" Target="https://www.praguemorning.cz/czech-residents-can-register-for-covid-19-vaccine-from-february-1/" TargetMode="External"/><Relationship Id="rId273" Type="http://schemas.openxmlformats.org/officeDocument/2006/relationships/hyperlink" Target="https://nyheder.tv2.dk/samfund/2020-07-13-flere-vil-have-mundbind-efter-styrelses-maskerad" TargetMode="External"/><Relationship Id="rId329" Type="http://schemas.openxmlformats.org/officeDocument/2006/relationships/hyperlink" Target="https://sciencebusiness.net/network-updates/business-finland-finland-and-vietnam-collaborate-use-ai-cost-effective-covid-19" TargetMode="External"/><Relationship Id="rId480" Type="http://schemas.openxmlformats.org/officeDocument/2006/relationships/hyperlink" Target="http://abouthungary.hu/news-in-brief/here-are-the-new-international-travel-restrictions-relating-to-countries-classified-as-green-yellow-and-red/" TargetMode="External"/><Relationship Id="rId536" Type="http://schemas.openxmlformats.org/officeDocument/2006/relationships/hyperlink" Target="https://www.business-standard.com/article/current-affairs/italy-unveils-covid-vaccination-plan-202-mn-doses-to-be-given-early-2021-120120300067_1.html" TargetMode="External"/><Relationship Id="rId701" Type="http://schemas.openxmlformats.org/officeDocument/2006/relationships/hyperlink" Target="https://norwaytoday.info/news/no-need-for-emergency-respirators/" TargetMode="External"/><Relationship Id="rId68" Type="http://schemas.openxmlformats.org/officeDocument/2006/relationships/hyperlink" Target="https://www.wienerzeitung.at/themen/sars-cov-2/2072801-Ab-Freitag-gilt-in-OOe-Bundesregelung-fuer-Maskenpflicht.html" TargetMode="External"/><Relationship Id="rId133" Type="http://schemas.openxmlformats.org/officeDocument/2006/relationships/hyperlink" Target="https://www.politico.eu/article/belgium-to-make-masks-mandatory-in-shops-cinemas-museums/" TargetMode="External"/><Relationship Id="rId175" Type="http://schemas.openxmlformats.org/officeDocument/2006/relationships/hyperlink" Target="https://www.croatiaweek.com/croatian-pm-says-covid-vaccines-will-be-free/" TargetMode="External"/><Relationship Id="rId340" Type="http://schemas.openxmlformats.org/officeDocument/2006/relationships/hyperlink" Target="https://yle.fi/uutiset/osasto/news/face_mask_demand_prompts_some_shops_to_limit_sales/11489222" TargetMode="External"/><Relationship Id="rId578" Type="http://schemas.openxmlformats.org/officeDocument/2006/relationships/hyperlink" Target="https://www.diena.lv/raksts/latvija/zinas/no-3.junija-atjaunos-visus-veselibas-aprupes-pakalpojumus-14241611" TargetMode="External"/><Relationship Id="rId743" Type="http://schemas.openxmlformats.org/officeDocument/2006/relationships/hyperlink" Target="https://www.theportugalnews.com/news/secretary-of-state-for-health-admits-reviewing-testing-strategies/54178" TargetMode="External"/><Relationship Id="rId785" Type="http://schemas.openxmlformats.org/officeDocument/2006/relationships/hyperlink" Target="https://www.spain.info/en/discover-spain/practical-information-tourists-covid-19-travel-spain/" TargetMode="External"/><Relationship Id="rId200" Type="http://schemas.openxmlformats.org/officeDocument/2006/relationships/hyperlink" Target="https://www.who.int/emergencies/diseases/novel-coronavirus-2019" TargetMode="External"/><Relationship Id="rId382" Type="http://schemas.openxmlformats.org/officeDocument/2006/relationships/hyperlink" Target="https://www.connexionfrance.com/French-news/Covid-19-France-Is-less-testing-a-good-thing" TargetMode="External"/><Relationship Id="rId438" Type="http://schemas.openxmlformats.org/officeDocument/2006/relationships/hyperlink" Target="https://www.tagesschau.de/inland/spahn-corona-ambulanzen-101.html" TargetMode="External"/><Relationship Id="rId603" Type="http://schemas.openxmlformats.org/officeDocument/2006/relationships/hyperlink" Target="https://msan.gouvernement.lu/en/dossiers/2020/corona-virus.html" TargetMode="External"/><Relationship Id="rId645" Type="http://schemas.openxmlformats.org/officeDocument/2006/relationships/hyperlink" Target="https://timesofmalta.com/articles/view/non-urgent-surgery-postponed-to-ease-pressure-on-itu-nurses-union.821383" TargetMode="External"/><Relationship Id="rId687" Type="http://schemas.openxmlformats.org/officeDocument/2006/relationships/hyperlink" Target="https://www.parool.nl/nederland/ziekenhuis-zoekt-oplossing-voor-stuwmeer-aan-operaties~be59aaa5/" TargetMode="External"/><Relationship Id="rId810" Type="http://schemas.openxmlformats.org/officeDocument/2006/relationships/hyperlink" Target="https://english.elpais.com/society/2020-05-19/face-masks-in-spain-will-be-compulsory-in-public-spaces-where-social-distancing-cannot-be-respected.html" TargetMode="External"/><Relationship Id="rId852" Type="http://schemas.openxmlformats.org/officeDocument/2006/relationships/hyperlink" Target="https://www.swissinfo.ch/eng/healthcare-_-swiss-hospitals-lose-up-to-chf3-billion-amid-pandemic-/45777544" TargetMode="External"/><Relationship Id="rId908" Type="http://schemas.openxmlformats.org/officeDocument/2006/relationships/hyperlink" Target="https://www.bbc.com/news/health-53164172" TargetMode="External"/><Relationship Id="rId242" Type="http://schemas.openxmlformats.org/officeDocument/2006/relationships/hyperlink" Target="https://english.radio.cz/wearing-facemasks-czech-public-transport-may-be-mandatory-autumn-health-minister-8686308" TargetMode="External"/><Relationship Id="rId284" Type="http://schemas.openxmlformats.org/officeDocument/2006/relationships/hyperlink" Target="https://www.valitsus.ee/et" TargetMode="External"/><Relationship Id="rId491" Type="http://schemas.openxmlformats.org/officeDocument/2006/relationships/hyperlink" Target="https://hungarytoday.hu/coronavirus-blood-transfusion-service-more-blood-plasma-donors/" TargetMode="External"/><Relationship Id="rId505" Type="http://schemas.openxmlformats.org/officeDocument/2006/relationships/hyperlink" Target="https://www.gov.ie/en/campaigns/c36c85-covid-19-coronavirus/" TargetMode="External"/><Relationship Id="rId712" Type="http://schemas.openxmlformats.org/officeDocument/2006/relationships/hyperlink" Target="https://www.polskieradio.pl/395/7785/Artykul/2587872,Europe-needs-to-be-selfsufficient-in-producing-gear-to-fight-COVID19-Polish-president" TargetMode="External"/><Relationship Id="rId894" Type="http://schemas.openxmlformats.org/officeDocument/2006/relationships/hyperlink" Target="https://www.bbc.com/news/uk-wales-53812549" TargetMode="External"/><Relationship Id="rId37" Type="http://schemas.openxmlformats.org/officeDocument/2006/relationships/hyperlink" Target="https://www.europarl.europa.eu/news/en/press-room/20201106IPR91014/compromise-on-long-term-eu-budget-ep-obtains-EU16-billion-more-for-key-programmes" TargetMode="External"/><Relationship Id="rId79" Type="http://schemas.openxmlformats.org/officeDocument/2006/relationships/hyperlink" Target="https://www.medinlive.at/gesundheitspolitik/wiederaufnahme-von-corona-tests-fuer-akh-personal-gefordert" TargetMode="External"/><Relationship Id="rId102" Type="http://schemas.openxmlformats.org/officeDocument/2006/relationships/hyperlink" Target="https://www.brusselstimes.com/belgium/143548/belgium-to-start-vaccinating-population-on-5-january-prime-minister-alexander-de-croo-covid-19-coronavirus-eu-strategy-frank-vandenbroucke-pfizer-biontech/" TargetMode="External"/><Relationship Id="rId144" Type="http://schemas.openxmlformats.org/officeDocument/2006/relationships/hyperlink" Target="https://www.brusselstimes.com/all-news/belgium-all-news/112368/belgiums-face-mask-orders-will-not-be-delivered-on-time/" TargetMode="External"/><Relationship Id="rId547" Type="http://schemas.openxmlformats.org/officeDocument/2006/relationships/hyperlink" Target="https://corrieredibologna.corriere.it/bologna/cronaca/20_novembre_03/bologna-ridotti-interventi-non-urgenti-ospedali-bussano-privati-779eae12-1dab-11eb-93a9-91f4105bfae3.shtml" TargetMode="External"/><Relationship Id="rId589" Type="http://schemas.openxmlformats.org/officeDocument/2006/relationships/hyperlink" Target="https://en.delfi.lt/politics/quarantine-comes-into-force-in-eight-more-municipalities.d?id=85594831" TargetMode="External"/><Relationship Id="rId754" Type="http://schemas.openxmlformats.org/officeDocument/2006/relationships/hyperlink" Target="https://www.romania-insider.com/pm-covid-testing-capacity-fully-used" TargetMode="External"/><Relationship Id="rId796" Type="http://schemas.openxmlformats.org/officeDocument/2006/relationships/hyperlink" Target="https://www.euractiv.com/section/coronavirus/news/spain-to-demand-negative-covid-test-for-air-travellers-from-high-risk-countries/" TargetMode="External"/><Relationship Id="rId90" Type="http://schemas.openxmlformats.org/officeDocument/2006/relationships/hyperlink" Target="https://www.brusselstimes.com/news/belgium-all-news/149146/new-tool-shows-the-coronavirus-strains-circulating-in-belgium/" TargetMode="External"/><Relationship Id="rId186" Type="http://schemas.openxmlformats.org/officeDocument/2006/relationships/hyperlink" Target="https://www.total-croatia-news.com/news/47172-chief-epidemiologist-says-masks-will-have-to-be-worn-indoors-at-bus-stops" TargetMode="External"/><Relationship Id="rId351" Type="http://schemas.openxmlformats.org/officeDocument/2006/relationships/hyperlink" Target="https://yle.fi/uutiset/osasto/news/coronavirus_latest_health_ministry_requests_100m_in_ppe_death_toll_slows/11249610" TargetMode="External"/><Relationship Id="rId393" Type="http://schemas.openxmlformats.org/officeDocument/2006/relationships/hyperlink" Target="https://www.connexionfrance.com/French-news/France-hits-700-000-coronavirus-Covid-19-testing-aim-but-rentree-relaunch-delayed-confirms-government" TargetMode="External"/><Relationship Id="rId407" Type="http://schemas.openxmlformats.org/officeDocument/2006/relationships/hyperlink" Target="https://www.france24.com/en/20200714-macron-wearing-masks-in-enclosed-public-spaces-to-become-mandatory-in-france" TargetMode="External"/><Relationship Id="rId449" Type="http://schemas.openxmlformats.org/officeDocument/2006/relationships/hyperlink" Target="https://www.medinlive.at/index.php/gesundheitspolitik/merkel-lehnt-abschaffung-der-maskenpflicht-ab" TargetMode="External"/><Relationship Id="rId614" Type="http://schemas.openxmlformats.org/officeDocument/2006/relationships/hyperlink" Target="https://today.rtl.lu/news/luxembourg/a/1588800.html" TargetMode="External"/><Relationship Id="rId656" Type="http://schemas.openxmlformats.org/officeDocument/2006/relationships/hyperlink" Target="https://www.gezondheidsraad.nl/documenten/adviezen/2020/11/19/strategieen-voor-covid-19-vaccinatie" TargetMode="External"/><Relationship Id="rId821" Type="http://schemas.openxmlformats.org/officeDocument/2006/relationships/hyperlink" Target="https://www.politico.eu/article/sweden-coronavirus-lockdown-lapses-public-anger/" TargetMode="External"/><Relationship Id="rId863" Type="http://schemas.openxmlformats.org/officeDocument/2006/relationships/hyperlink" Target="https://www.nature.com/articles/d41586-021-00045-8" TargetMode="External"/><Relationship Id="rId211" Type="http://schemas.openxmlformats.org/officeDocument/2006/relationships/hyperlink" Target="https://www.financialmirror.com/2021/01/05/covid19-cyprus-mulls-another-national-lockdown/" TargetMode="External"/><Relationship Id="rId253" Type="http://schemas.openxmlformats.org/officeDocument/2006/relationships/hyperlink" Target="https://news.trust.org/item/20210108102547-wylec/" TargetMode="External"/><Relationship Id="rId295" Type="http://schemas.openxmlformats.org/officeDocument/2006/relationships/hyperlink" Target="https://news.err.ee/1208221/national-covid-19-vaccination-plan-aims-to-start-vaccinations-in-january" TargetMode="External"/><Relationship Id="rId309" Type="http://schemas.openxmlformats.org/officeDocument/2006/relationships/hyperlink" Target="https://news.err.ee/1073934/estonian-manufacturer-starts-making-antiviral-protective-screens-and-masks" TargetMode="External"/><Relationship Id="rId460" Type="http://schemas.openxmlformats.org/officeDocument/2006/relationships/hyperlink" Target="https://www.ekathimerini.com/261168/article/ekathimerini/news/moderna-incs-covid-19-vaccine-arrives-in-greece" TargetMode="External"/><Relationship Id="rId516" Type="http://schemas.openxmlformats.org/officeDocument/2006/relationships/hyperlink" Target="https://www.irishtimes.com/news/health/coronavirus/letsgetchecked-launches-at-home-covid-19-tests-in-ireland-1.4406626" TargetMode="External"/><Relationship Id="rId698" Type="http://schemas.openxmlformats.org/officeDocument/2006/relationships/hyperlink" Target="https://norwaytoday.info/news/bergen-increases-covid-19-test-capacity/" TargetMode="External"/><Relationship Id="rId919" Type="http://schemas.openxmlformats.org/officeDocument/2006/relationships/theme" Target="theme/theme1.xml"/><Relationship Id="rId48" Type="http://schemas.openxmlformats.org/officeDocument/2006/relationships/hyperlink" Target="https://www.medinlive.at/gesundheitspolitik/mindestens-131000-geimpfte-wiener-bis-ende-maerz" TargetMode="External"/><Relationship Id="rId113" Type="http://schemas.openxmlformats.org/officeDocument/2006/relationships/hyperlink" Target="https://www.brusselstimes.com/news/belgium-all-news/138007/belgian-icu-will-be-full-by-6-november-if-rise-continues-steven-van-gucht-coronavirus-covid-19-intensive-care-beds-maximum-capacity-plan-b/" TargetMode="External"/><Relationship Id="rId320" Type="http://schemas.openxmlformats.org/officeDocument/2006/relationships/hyperlink" Target="https://www.politico.eu/article/finnish-pm-calls-on-commission-to-speed-up-vaccine-distribution/" TargetMode="External"/><Relationship Id="rId558" Type="http://schemas.openxmlformats.org/officeDocument/2006/relationships/hyperlink" Target="https://www.ansa.it/english/news/2020/05/06/facemask-stocks-almost-finished-federdistribuzione-5_62a4fadb-66f6-4b51-8e55-00e45ab20868.html" TargetMode="External"/><Relationship Id="rId723" Type="http://schemas.openxmlformats.org/officeDocument/2006/relationships/hyperlink" Target="https://www.theportugalnews.com/news/2021-01-05/portugal-among-top-5-countries-in-europe-with-highest-covid-vaccination-rates/57518" TargetMode="External"/><Relationship Id="rId765" Type="http://schemas.openxmlformats.org/officeDocument/2006/relationships/hyperlink" Target="https://korona.gov.sk/" TargetMode="External"/><Relationship Id="rId155" Type="http://schemas.openxmlformats.org/officeDocument/2006/relationships/hyperlink" Target="https://medtecheurope-my.sharepoint.com/personal/b_evans_medtecheurope_org/Documents/Presented%20by%20GSK%20Consumer%20Healthcare.docx?web=1" TargetMode="External"/><Relationship Id="rId197" Type="http://schemas.openxmlformats.org/officeDocument/2006/relationships/hyperlink" Target="https://www.thedubrovniktimes.com/news/croatia/item/8900-second-phase-of-relaxing-of-covid-19-measures-comes-into-force-today-as-croatia-slowly-emerges-from-pandemic" TargetMode="External"/><Relationship Id="rId362" Type="http://schemas.openxmlformats.org/officeDocument/2006/relationships/hyperlink" Target="https://www.rfi.fr/en/france/20210112-up-to-30-percent-of-france-s-covid-vaccine-doses-could-end-up-in-the-bin" TargetMode="External"/><Relationship Id="rId418" Type="http://schemas.openxmlformats.org/officeDocument/2006/relationships/hyperlink" Target="https://www.dw.com/en/opinion-germany-and-bavaria-must-not-mandate-covid-vaccine/a-56207298" TargetMode="External"/><Relationship Id="rId625" Type="http://schemas.openxmlformats.org/officeDocument/2006/relationships/hyperlink" Target="https://today.rtl.lu/news/luxembourg/a/1517843.html" TargetMode="External"/><Relationship Id="rId832" Type="http://schemas.openxmlformats.org/officeDocument/2006/relationships/hyperlink" Target="https://www.bag.admin.ch/bag/en/home/krankheiten/ausbrueche-epidemien-pandemien/aktuelle-ausbrueche-epidemien/novel-cov.html" TargetMode="External"/><Relationship Id="rId222" Type="http://schemas.openxmlformats.org/officeDocument/2006/relationships/hyperlink" Target="https://in-cyprus.philenews.com/new-moh-decree-sets-cap-for-face-mask-price-eases-measures-on-exercise/" TargetMode="External"/><Relationship Id="rId264" Type="http://schemas.openxmlformats.org/officeDocument/2006/relationships/hyperlink" Target="https://cphpost.dk/?p=120324" TargetMode="External"/><Relationship Id="rId471" Type="http://schemas.openxmlformats.org/officeDocument/2006/relationships/hyperlink" Target="https://www.ekathimerini.com/257686/article/ekathimerini/news/universities-reopen-on-monday-with-mandatory-mask-use" TargetMode="External"/><Relationship Id="rId667" Type="http://schemas.openxmlformats.org/officeDocument/2006/relationships/hyperlink" Target="https://nos.nl/nieuwsuur/artikel/2353189-snelle-test-een-potentiele-game-changer-maar-er-zijn-ook-haken-en-ogen.html" TargetMode="External"/><Relationship Id="rId874" Type="http://schemas.openxmlformats.org/officeDocument/2006/relationships/hyperlink" Target="https://www.bbc.com/news/health-55145696" TargetMode="External"/><Relationship Id="rId17" Type="http://schemas.openxmlformats.org/officeDocument/2006/relationships/hyperlink" Target="https://www.ema.europa.eu/en/human-regulatory/overview/public-health-threats/coronavirus-disease-covid-19/treatments-vaccines-covid-19" TargetMode="External"/><Relationship Id="rId59" Type="http://schemas.openxmlformats.org/officeDocument/2006/relationships/hyperlink" Target="https://www.diepresse.com/5885471/spo-chefin-will-antigen-tests-fur-pflegeheimbesucher" TargetMode="External"/><Relationship Id="rId124" Type="http://schemas.openxmlformats.org/officeDocument/2006/relationships/hyperlink" Target="https://www.brusselstimes.com/belgium/129324/travellers-can-soon-get-tested-for-covid-19-at-brussels-airport/" TargetMode="External"/><Relationship Id="rId527" Type="http://schemas.openxmlformats.org/officeDocument/2006/relationships/hyperlink" Target="https://www.irishtimes.com/news/ireland/irish-news/coronavirus-hse-says-new-three-day-target-for-testing-and-tracing-to-be-introduced-1.4253201" TargetMode="External"/><Relationship Id="rId569" Type="http://schemas.openxmlformats.org/officeDocument/2006/relationships/hyperlink" Target="https://eng.lsm.lv/article/society/health/latvias-hospitals-worry-about-possible-overload.a379571/" TargetMode="External"/><Relationship Id="rId734" Type="http://schemas.openxmlformats.org/officeDocument/2006/relationships/hyperlink" Target="https://www.theportugalnews.com/news/costa-asks-the-portuguese-to-wear-reusable-national-masks/55621" TargetMode="External"/><Relationship Id="rId776" Type="http://schemas.openxmlformats.org/officeDocument/2006/relationships/hyperlink" Target="https://slovensko.hnonline.sk/2215896-vlada-schvalila-nakup-700-tisic-testov-na-koronavirus" TargetMode="External"/><Relationship Id="rId70" Type="http://schemas.openxmlformats.org/officeDocument/2006/relationships/hyperlink" Target="https://www.wienerzeitung.at/themen/sars-cov-2/2070461-Kuerzere-Quarantaene-dafuer-auch-nach-Indoor-Sport-mit-Infizierten.html" TargetMode="External"/><Relationship Id="rId166" Type="http://schemas.openxmlformats.org/officeDocument/2006/relationships/hyperlink" Target="https://bntnews.bg/news/merkite-se-promenyat-kakvi-novi-pravila-sreshtu-covid-19-vlizat-v-sila-u-nas-1079357news.html" TargetMode="External"/><Relationship Id="rId331" Type="http://schemas.openxmlformats.org/officeDocument/2006/relationships/hyperlink" Target="https://yle.fi/uutiset/osasto/news/corona_autumn_prompts_surge_in_demand_for_seasonal_flu_jab/11642614" TargetMode="External"/><Relationship Id="rId373" Type="http://schemas.openxmlformats.org/officeDocument/2006/relationships/hyperlink" Target="https://www.france24.com/en/europe/20201214-france-launches-mass-covid-19-screening-campaigns-before-lifting-lockdown" TargetMode="External"/><Relationship Id="rId429" Type="http://schemas.openxmlformats.org/officeDocument/2006/relationships/hyperlink" Target="https://www.euractiv.com/section/coronavirus/news/germany-defies-whos-call-against-remdesivir-as-covid-therapy/" TargetMode="External"/><Relationship Id="rId580" Type="http://schemas.openxmlformats.org/officeDocument/2006/relationships/hyperlink" Target="https://www.diena.lv/raksts/latvija/zinas/atsaks-sniegt-planveida-veselibas-aprupes-pakalpojumus-14241045" TargetMode="External"/><Relationship Id="rId636" Type="http://schemas.openxmlformats.org/officeDocument/2006/relationships/hyperlink" Target="https://timesofmalta.com/articles/view/no-over-counter-sales-of-covid-19-rapid-tests.833749" TargetMode="External"/><Relationship Id="rId801" Type="http://schemas.openxmlformats.org/officeDocument/2006/relationships/hyperlink" Target="https://english.elpais.com/society/2020-08-24/catalonia-bans-social-gatherings-of-more-than-10-people.html" TargetMode="External"/><Relationship Id="rId1" Type="http://schemas.openxmlformats.org/officeDocument/2006/relationships/customXml" Target="../customXml/item1.xml"/><Relationship Id="rId233" Type="http://schemas.openxmlformats.org/officeDocument/2006/relationships/hyperlink" Target="https://www.praguemorning.cz/czech-government-wants-to-begin-antigen-testing-on-wednesday/" TargetMode="External"/><Relationship Id="rId440" Type="http://schemas.openxmlformats.org/officeDocument/2006/relationships/hyperlink" Target="https://www.tagesschau.de/inland/grippe-impfung-109.html" TargetMode="External"/><Relationship Id="rId678" Type="http://schemas.openxmlformats.org/officeDocument/2006/relationships/hyperlink" Target="https://www.nu.nl/coronavirus/6072835/40-procent-meer-coronatests-afgenomen-percentage-positieve-tests-gedaald.html" TargetMode="External"/><Relationship Id="rId843" Type="http://schemas.openxmlformats.org/officeDocument/2006/relationships/hyperlink" Target="https://www.swissinfo.ch/eng/swiss-intensive-care-units-set-to-reach-capacity-in-15-days/46123634" TargetMode="External"/><Relationship Id="rId885" Type="http://schemas.openxmlformats.org/officeDocument/2006/relationships/hyperlink" Target="https://www.bbc.com/news/health-54088206" TargetMode="External"/><Relationship Id="rId28" Type="http://schemas.openxmlformats.org/officeDocument/2006/relationships/hyperlink" Target="https://ourworldindata.org/covid-vaccinations" TargetMode="External"/><Relationship Id="rId275" Type="http://schemas.openxmlformats.org/officeDocument/2006/relationships/hyperlink" Target="https://nyheder.tv2.dk/samfund/2020-05-24-alle-kan-nu-bestille-test-for-coronavirus-uden-henvisning" TargetMode="External"/><Relationship Id="rId300" Type="http://schemas.openxmlformats.org/officeDocument/2006/relationships/hyperlink" Target="https://news.err.ee/1144026/tallinn-to-launch-mask-wearing-campaign" TargetMode="External"/><Relationship Id="rId482" Type="http://schemas.openxmlformats.org/officeDocument/2006/relationships/hyperlink" Target="https://www.euronews.com/2020/11/23/coronavirus-hungary-to-test-russian-covid-19-vaccine" TargetMode="External"/><Relationship Id="rId538" Type="http://schemas.openxmlformats.org/officeDocument/2006/relationships/hyperlink" Target="https://www.euronews.com/2021/01/12/italy-s-vaccine-rollout-begins-with-jabs-for-health-workers" TargetMode="External"/><Relationship Id="rId703" Type="http://schemas.openxmlformats.org/officeDocument/2006/relationships/hyperlink" Target="https://www.gov.pl/web/coronavirus/temporary-limitations" TargetMode="External"/><Relationship Id="rId745" Type="http://schemas.openxmlformats.org/officeDocument/2006/relationships/hyperlink" Target="https://www.theportugalnews.com/news/evora-hospital-prepares-to-resume-non-urgent-activities/54003" TargetMode="External"/><Relationship Id="rId910" Type="http://schemas.openxmlformats.org/officeDocument/2006/relationships/hyperlink" Target="https://www.bbc.com/news/uk-52668014" TargetMode="External"/><Relationship Id="rId81" Type="http://schemas.openxmlformats.org/officeDocument/2006/relationships/hyperlink" Target="https://www.medinlive.at/gesundheitspolitik/aerztekammer-chef-kann-sich-keinen-zweiten-lockdown-vorstellen" TargetMode="External"/><Relationship Id="rId135" Type="http://schemas.openxmlformats.org/officeDocument/2006/relationships/hyperlink" Target="https://www.brusselstimes.com/all-news/eu-affairs/119823/belgium-candidate-to-manage-eus-emergency-face-mask-stock/" TargetMode="External"/><Relationship Id="rId177" Type="http://schemas.openxmlformats.org/officeDocument/2006/relationships/hyperlink" Target="https://www.total-croatia-news.com/travel/48618-crossing-croatian-border" TargetMode="External"/><Relationship Id="rId342" Type="http://schemas.openxmlformats.org/officeDocument/2006/relationships/hyperlink" Target="https://yle.fi/uutiset/osasto/news/employers_dont_have_to_pay_for_face_masks_experts_say/11486349" TargetMode="External"/><Relationship Id="rId384" Type="http://schemas.openxmlformats.org/officeDocument/2006/relationships/hyperlink" Target="https://www.connexionfrance.com/French-news/France-to-release-5million-30-minute-Covid-19-tests" TargetMode="External"/><Relationship Id="rId591" Type="http://schemas.openxmlformats.org/officeDocument/2006/relationships/hyperlink" Target="https://en.delfi.lt/politics/mandatory-testing-for-all-new-hospital-patients-ordered.d?id=85292997" TargetMode="External"/><Relationship Id="rId605" Type="http://schemas.openxmlformats.org/officeDocument/2006/relationships/hyperlink" Target="https://covid19.public.lu/en.html" TargetMode="External"/><Relationship Id="rId787" Type="http://schemas.openxmlformats.org/officeDocument/2006/relationships/hyperlink" Target="https://www.mscbs.gob.es/gabinete/notasPrensa.do?id=5148" TargetMode="External"/><Relationship Id="rId812" Type="http://schemas.openxmlformats.org/officeDocument/2006/relationships/hyperlink" Target="https://english.elpais.com/society/2020-05-13/spanish-health-ministry-considering-making-masks-obligatory-in-public.html" TargetMode="External"/><Relationship Id="rId202" Type="http://schemas.openxmlformats.org/officeDocument/2006/relationships/hyperlink" Target="https://knews.kathimerini.com.cy/en/news/cyprus-draws-up-coronavirus-vaccination-strategy" TargetMode="External"/><Relationship Id="rId244" Type="http://schemas.openxmlformats.org/officeDocument/2006/relationships/hyperlink" Target="https://english.radio.cz/indoor-facemask-requirement-end-july-1-8684059" TargetMode="External"/><Relationship Id="rId647" Type="http://schemas.openxmlformats.org/officeDocument/2006/relationships/hyperlink" Target="https://timesofmalta.com/articles/view/medical-authorities-planning-widespread-testing-for-coronavirus.794351" TargetMode="External"/><Relationship Id="rId689" Type="http://schemas.openxmlformats.org/officeDocument/2006/relationships/hyperlink" Target="https://helsenorge.no/koronavirus/travel-advice" TargetMode="External"/><Relationship Id="rId854" Type="http://schemas.openxmlformats.org/officeDocument/2006/relationships/hyperlink" Target="https://www.swissinfo.ch/eng/coronavirus_face-mask-shortage-being-countered-in-switzerland/45731344" TargetMode="External"/><Relationship Id="rId896" Type="http://schemas.openxmlformats.org/officeDocument/2006/relationships/hyperlink" Target="https://www.gov.uk/government/news/update-on-randox-test-kits--2?utm_source=POLITICO.EU&amp;utm_campaign=55b645c2a7-EMAIL_CAMPAIGN_2020_08_08_02_15&amp;utm_medium=email&amp;utm_term=0_10959edeb5-55b645c2a7-190517313" TargetMode="External"/><Relationship Id="rId39" Type="http://schemas.openxmlformats.org/officeDocument/2006/relationships/hyperlink" Target="https://www.europarl.europa.eu/doceo/document/B-9-2020-0148_EN.html" TargetMode="External"/><Relationship Id="rId286" Type="http://schemas.openxmlformats.org/officeDocument/2006/relationships/hyperlink" Target="https://news.err.ee/1148730/estonia-has-preliminary-plan-in-place-for-coronavirus-vaccinations" TargetMode="External"/><Relationship Id="rId451" Type="http://schemas.openxmlformats.org/officeDocument/2006/relationships/hyperlink" Target="https://www.tagesschau.de/investigativ/ndr/corona-med-personal-101.html" TargetMode="External"/><Relationship Id="rId493" Type="http://schemas.openxmlformats.org/officeDocument/2006/relationships/hyperlink" Target="https://hungarytoday.hu/dk-hungary-ventilators-price-slovakia/" TargetMode="External"/><Relationship Id="rId507" Type="http://schemas.openxmlformats.org/officeDocument/2006/relationships/hyperlink" Target="https://www.gov.ie/en/publication/bf337-covid-19-vaccination-strategy-and-implementation-plan/" TargetMode="External"/><Relationship Id="rId549" Type="http://schemas.openxmlformats.org/officeDocument/2006/relationships/hyperlink" Target="https://www.lastampa.it/cronaca/2020/10/18/news/contagi-record-in-campania-da-oggi-stop-ai-ricoveri-programmati-ok-per-urgenze-e-prestazioni-oncologiche-1.39432028" TargetMode="External"/><Relationship Id="rId714" Type="http://schemas.openxmlformats.org/officeDocument/2006/relationships/hyperlink" Target="https://www.polskieradio.pl/395/7784/Artykul/2519766,Poland-relaxing-face-mask-rules-reopening-theatres-gyms" TargetMode="External"/><Relationship Id="rId756" Type="http://schemas.openxmlformats.org/officeDocument/2006/relationships/hyperlink" Target="https://www.romania-insider.com/all-hospitals-romania-coronavirus-patients?utm_source=POLITICO.EU&amp;utm_campaign=46767d2f6a-EMAIL_CAMPAIGN_2020_10_19_04_52&amp;utm_medium=email&amp;utm_term=0_10959edeb5-46767d2f6a-190517313" TargetMode="External"/><Relationship Id="rId50" Type="http://schemas.openxmlformats.org/officeDocument/2006/relationships/hyperlink" Target="https://www.tagesschau.de/ausland/massentests-oesterreich-101.html" TargetMode="External"/><Relationship Id="rId104" Type="http://schemas.openxmlformats.org/officeDocument/2006/relationships/hyperlink" Target="https://www.brusselstimes.com/news/belgium-all-news/health/143357/belgium-wont-get-covid-19-vaccines-before-mid-january-walloon-health-minister-christie-morreale-interministerial-public-conference-biotechnology-moderna/" TargetMode="External"/><Relationship Id="rId146" Type="http://schemas.openxmlformats.org/officeDocument/2006/relationships/hyperlink" Target="https://www.brusselstimes.com/all-news/belgium-all-news/health/110773/belgian-government-invests-in-vaccine-testing-centre/" TargetMode="External"/><Relationship Id="rId188" Type="http://schemas.openxmlformats.org/officeDocument/2006/relationships/hyperlink" Target="https://www.total-croatia-news.com/made-in-croatia/46048-coronavirus" TargetMode="External"/><Relationship Id="rId311" Type="http://schemas.openxmlformats.org/officeDocument/2006/relationships/hyperlink" Target="https://news.err.ee/1094399/health-board-discussing-relaxation-of-rules-around-planned-treatment" TargetMode="External"/><Relationship Id="rId353" Type="http://schemas.openxmlformats.org/officeDocument/2006/relationships/hyperlink" Target="https://www.helsinkitimes.fi/finland/news-in-brief/17683-coronavirus-finnair-boosts-cargo-capacity-by-removing-seats-from-unused-passenger-planes.html" TargetMode="External"/><Relationship Id="rId395" Type="http://schemas.openxmlformats.org/officeDocument/2006/relationships/hyperlink" Target="https://www.connexionfrance.com/French-news/Masks-mandatory-in-French-schools-for-la-rentree" TargetMode="External"/><Relationship Id="rId409" Type="http://schemas.openxmlformats.org/officeDocument/2006/relationships/hyperlink" Target="https://www.deutschland.de/en/news/german-federal-government-informs-about-the-corona-crisis" TargetMode="External"/><Relationship Id="rId560" Type="http://schemas.openxmlformats.org/officeDocument/2006/relationships/hyperlink" Target="https://www.mfa.gov.lv/en/consular-information/news/66019-emergency-situation-in-latvia-to-restrict-the-spread-of-covid-19" TargetMode="External"/><Relationship Id="rId798" Type="http://schemas.openxmlformats.org/officeDocument/2006/relationships/hyperlink" Target="https://www.lavanguardia.com/politica/20201027/4949756890/el-gobierno-mantendra-exento-de-iva-al-sector-privado-de-educacion-y-sanidad.html?utm_source=POLITICO.EU&amp;utm_campaign=0d4dcd16ad-EMAIL_CAMPAIGN_2020_10_28_06_06&amp;utm_medium=email&amp;utm_term=0_10959edeb5-0d4dcd16ad-190517313" TargetMode="External"/><Relationship Id="rId92" Type="http://schemas.openxmlformats.org/officeDocument/2006/relationships/hyperlink" Target="https://www.brusselstimes.com/news/belgium-all-news/149151/first-moderna-vaccines-arrived-in-belgium-pfizer-biontech-ema-eu/" TargetMode="External"/><Relationship Id="rId213" Type="http://schemas.openxmlformats.org/officeDocument/2006/relationships/hyperlink" Target="https://cyprus-mail.com/2020/12/14/coronavirus-15-rapid-test-locations-for-tuesday/" TargetMode="External"/><Relationship Id="rId420" Type="http://schemas.openxmlformats.org/officeDocument/2006/relationships/hyperlink" Target="https://www.reuters.com/article/health-coronavirus-vaccines-germany/scarce-doses-and-empty-vaccination-centres-germanys-vaccine-rollout-headache-idUSL8N2JH3HE" TargetMode="External"/><Relationship Id="rId616" Type="http://schemas.openxmlformats.org/officeDocument/2006/relationships/hyperlink" Target="https://today.rtl.lu/news/luxembourg/a/1563470.html" TargetMode="External"/><Relationship Id="rId658" Type="http://schemas.openxmlformats.org/officeDocument/2006/relationships/hyperlink" Target="https://nltimes.nl/2021/01/13/netherlands-covid-vaccination-plans-update-jan-13-can-can-get-vaccinated" TargetMode="External"/><Relationship Id="rId823" Type="http://schemas.openxmlformats.org/officeDocument/2006/relationships/hyperlink" Target="https://fortune.com/2020/12/02/sweden-government-covid19-support/" TargetMode="External"/><Relationship Id="rId865" Type="http://schemas.openxmlformats.org/officeDocument/2006/relationships/hyperlink" Target="https://www.gov.uk/government/news/government-publishes-plan-for-the-largest-vaccination-programme-in-british-history" TargetMode="External"/><Relationship Id="rId255" Type="http://schemas.openxmlformats.org/officeDocument/2006/relationships/hyperlink" Target="https://www.thelocal.dk/20210105/latest-denmark-moves-to-highest-covid-19-alert-level-amid-concerns-over-b117-variant" TargetMode="External"/><Relationship Id="rId297" Type="http://schemas.openxmlformats.org/officeDocument/2006/relationships/hyperlink" Target="https://vm.ee/en/news/estonia-supports-czech-republics-healthcare-system-mitigating-impact-covid-19-outbreak" TargetMode="External"/><Relationship Id="rId462" Type="http://schemas.openxmlformats.org/officeDocument/2006/relationships/hyperlink" Target="https://www.ekathimerini.com/261132/article/ekathimerini/news/eu-leaders-to-discuss-greek-pms-proposal-for-covid-vaccination-certificate" TargetMode="External"/><Relationship Id="rId518" Type="http://schemas.openxmlformats.org/officeDocument/2006/relationships/hyperlink" Target="https://www.irishmirror.ie/news/irish-news/hospitals-cancel-elective-procedures-brace-22854235" TargetMode="External"/><Relationship Id="rId725" Type="http://schemas.openxmlformats.org/officeDocument/2006/relationships/hyperlink" Target="https://www.theportugalnews.com/news/2020-12-02/portugal-to-have-22-million-covid-19-vaccines/56984" TargetMode="External"/><Relationship Id="rId115" Type="http://schemas.openxmlformats.org/officeDocument/2006/relationships/hyperlink" Target="https://www.brusselstimes.com/news/belgium-all-news/136798/covid-19-new-testing-changes-cause-anger-and-confusion/" TargetMode="External"/><Relationship Id="rId157" Type="http://schemas.openxmlformats.org/officeDocument/2006/relationships/hyperlink" Target="https://sofiaglobe.com/2020/12/21/bulgarian-prosecutors-probe-fake-pcr-tests-certificates-after-arrest-at-romanian-border/" TargetMode="External"/><Relationship Id="rId322" Type="http://schemas.openxmlformats.org/officeDocument/2006/relationships/hyperlink" Target="https://yle.fi/uutiset/osasto/news/finland_plans_covid_testing_aboard_passenger_ships_from_tallinn/11734234" TargetMode="External"/><Relationship Id="rId364" Type="http://schemas.openxmlformats.org/officeDocument/2006/relationships/hyperlink" Target="https://www.connexionfrance.com/French-news/France-Covid-19-Online-vaccine-reservations-open-this-week-for-75s-and-over" TargetMode="External"/><Relationship Id="rId767" Type="http://schemas.openxmlformats.org/officeDocument/2006/relationships/hyperlink" Target="https://www.reuters.com/article/health-coronavirus-slovakia/no-work-without-covid-test-in-central-slovakia-as-hospitals-overflow-worst-hit-region-idUSL8N2JG3XU" TargetMode="External"/><Relationship Id="rId61" Type="http://schemas.openxmlformats.org/officeDocument/2006/relationships/hyperlink" Target="https://www.wienerzeitung.at/nachrichten/politik/oesterreich/2077766-Lockdown-halbierte-Spitalsaufnahmen.html" TargetMode="External"/><Relationship Id="rId199" Type="http://schemas.openxmlformats.org/officeDocument/2006/relationships/hyperlink" Target="https://www.visitcyprus.com/index.php/en/cyprus-covid19-travel-protocol" TargetMode="External"/><Relationship Id="rId571" Type="http://schemas.openxmlformats.org/officeDocument/2006/relationships/hyperlink" Target="https://eng.lsm.lv/article/society/society/failure-to-wear-masks-to-be-penalized-in-latvia.a378732/" TargetMode="External"/><Relationship Id="rId627" Type="http://schemas.openxmlformats.org/officeDocument/2006/relationships/hyperlink" Target="https://today.rtl.lu/news/luxembourg/a/1512424.html" TargetMode="External"/><Relationship Id="rId669" Type="http://schemas.openxmlformats.org/officeDocument/2006/relationships/hyperlink" Target="https://nos.nl/artikel/2350579-ziekenhuizen-bereiden-zich-voor-op-deels-uitstellen-reguliere-zorg.html" TargetMode="External"/><Relationship Id="rId834" Type="http://schemas.openxmlformats.org/officeDocument/2006/relationships/hyperlink" Target="https://www.bag.admin.ch/bag/en/home/krankheiten/ausbrueche-epidemien-pandemien/aktuelle-ausbrueche-epidemien/novel-cov.html" TargetMode="External"/><Relationship Id="rId876" Type="http://schemas.openxmlformats.org/officeDocument/2006/relationships/hyperlink" Target="https://www.bbc.com/news/uk-northern-ireland-54953641" TargetMode="External"/><Relationship Id="rId19" Type="http://schemas.openxmlformats.org/officeDocument/2006/relationships/image" Target="media/image2.png"/><Relationship Id="rId224" Type="http://schemas.openxmlformats.org/officeDocument/2006/relationships/hyperlink" Target="http://www.cna.org.cy/WebNews-en.aspx?a=c421b9324d7442d89f2ef3a404424172" TargetMode="External"/><Relationship Id="rId266" Type="http://schemas.openxmlformats.org/officeDocument/2006/relationships/hyperlink" Target="https://nyheder.tv2.dk/samfund/2020-09-23-myndigheder-sender-usikker-antistoftest-til-500000-danskere" TargetMode="External"/><Relationship Id="rId431" Type="http://schemas.openxmlformats.org/officeDocument/2006/relationships/hyperlink" Target="https://www.reuters.com/article/us-health-coronavirus-germany-vaccines-idUSKBN2861VF" TargetMode="External"/><Relationship Id="rId473" Type="http://schemas.openxmlformats.org/officeDocument/2006/relationships/hyperlink" Target="https://www.ekathimerini.com/256171/article/ekathimerini/news/teachers-and-students-to-wear-masks-when-schools-reopen-september-7" TargetMode="External"/><Relationship Id="rId529" Type="http://schemas.openxmlformats.org/officeDocument/2006/relationships/hyperlink" Target="https://www.irishtimes.com/news/health/doctors-claim-they-have-been-forced-to-cancel-private-hospital-procedures-1.4247373" TargetMode="External"/><Relationship Id="rId680" Type="http://schemas.openxmlformats.org/officeDocument/2006/relationships/hyperlink" Target="https://opendebat.info/brandbrief/" TargetMode="External"/><Relationship Id="rId736" Type="http://schemas.openxmlformats.org/officeDocument/2006/relationships/hyperlink" Target="https://www.theportugalnews.com/news/one-million-fewer-medical-consultations/55243" TargetMode="External"/><Relationship Id="rId901" Type="http://schemas.openxmlformats.org/officeDocument/2006/relationships/hyperlink" Target="https://committees.parliament.uk/committee/81/health-and-social-care-committee/news/147546/government-and-nhsei-must-act-on-evidence-of-failings-in-nhs-services-caused-by-covid-crisis/?utm_source=POLITICO.EU&amp;utm_campaign=65d6beb0f6-EMAIL_CAMPAIGN_2020_07_23_09_31&amp;utm_medium=email&amp;utm_term=0_10959edeb5-65d6beb0f6-190517313" TargetMode="External"/><Relationship Id="rId30" Type="http://schemas.openxmlformats.org/officeDocument/2006/relationships/hyperlink" Target="https://ec.europa.eu/info/live-work-travel-eu/coronavirus-response/public-health/coronavirus-vaccines-strategy_en" TargetMode="External"/><Relationship Id="rId126" Type="http://schemas.openxmlformats.org/officeDocument/2006/relationships/hyperlink" Target="https://www.brusselstimes.com/brussels/127809/face-masks-mandatory-in-brussels-until-at-least-mid-september/" TargetMode="External"/><Relationship Id="rId168" Type="http://schemas.openxmlformats.org/officeDocument/2006/relationships/hyperlink" Target="https://vlada.gov.hr/koronavirus" TargetMode="External"/><Relationship Id="rId333" Type="http://schemas.openxmlformats.org/officeDocument/2006/relationships/hyperlink" Target="https://yle.fi/uutiset/osasto/news/mask_guidelines_tightened_at_finlands_airports_and_parliament/11593301" TargetMode="External"/><Relationship Id="rId540" Type="http://schemas.openxmlformats.org/officeDocument/2006/relationships/hyperlink" Target="https://www.thelocal.it/20201216/light-at-the-end-of-the-tunnel-italy-approves-plan-to-begin-covid-vaccinations-in-january" TargetMode="External"/><Relationship Id="rId778" Type="http://schemas.openxmlformats.org/officeDocument/2006/relationships/hyperlink" Target="https://www.gov.si/en/topics/coronavirus-disease-covid-19/koronavirus-preparedness-and-measures-in-slovenia/" TargetMode="External"/><Relationship Id="rId72" Type="http://schemas.openxmlformats.org/officeDocument/2006/relationships/hyperlink" Target="https://www.medinlive.at/gesundheitspolitik/maskenpflicht-auch-bei-pflegeheim-und-krankenhausbesuch" TargetMode="External"/><Relationship Id="rId375" Type="http://schemas.openxmlformats.org/officeDocument/2006/relationships/hyperlink" Target="https://www.rfi.fr/en/france/20201130-coronavirus-vaccine-not-obligatory-anti-vax-elderly-medical-key-workers-priority" TargetMode="External"/><Relationship Id="rId582" Type="http://schemas.openxmlformats.org/officeDocument/2006/relationships/hyperlink" Target="http://lrv.lt/lt/aktuali-informacija/informacija-del-naujojo-koronaviruso/svarbiausia-informacija" TargetMode="External"/><Relationship Id="rId638" Type="http://schemas.openxmlformats.org/officeDocument/2006/relationships/hyperlink" Target="https://timesofmalta.com/articles/view/rapid-test-the-whole-country-pn-health-spokemans-suggestion-to-fearne.830455" TargetMode="External"/><Relationship Id="rId803" Type="http://schemas.openxmlformats.org/officeDocument/2006/relationships/hyperlink" Target="https://www.elmundo.es/madrid/2020/07/28/5f1ffa0a21efa0e2798b457a.html" TargetMode="External"/><Relationship Id="rId845" Type="http://schemas.openxmlformats.org/officeDocument/2006/relationships/hyperlink" Target="https://www.swissinfo.ch/eng/-turning-point---concerns-grow-over-hospitals--covid-capacities/46101344" TargetMode="External"/><Relationship Id="rId3" Type="http://schemas.openxmlformats.org/officeDocument/2006/relationships/styles" Target="styles.xml"/><Relationship Id="rId235" Type="http://schemas.openxmlformats.org/officeDocument/2006/relationships/hyperlink" Target="https://english.radio.cz/czechia-receive-first-covid-19-vaccine-deliveries-january-or-february-says-8701720" TargetMode="External"/><Relationship Id="rId277" Type="http://schemas.openxmlformats.org/officeDocument/2006/relationships/hyperlink" Target="https://nyheder.tv2.dk/samfund/2020-05-14-mobile-testkoeretoejer-skal-bringe-corona-test-taettere-paa-danskerne" TargetMode="External"/><Relationship Id="rId400" Type="http://schemas.openxmlformats.org/officeDocument/2006/relationships/hyperlink" Target="https://www.connexionfrance.com/French-news/More-French-cities-such-as-Paris-and-Toulouse-make-masks-mandatory-amid-public-support-for-the-measure" TargetMode="External"/><Relationship Id="rId442" Type="http://schemas.openxmlformats.org/officeDocument/2006/relationships/hyperlink" Target="https://www.tagesschau.de/inland/corona-quarantaene-105.html" TargetMode="External"/><Relationship Id="rId484" Type="http://schemas.openxmlformats.org/officeDocument/2006/relationships/hyperlink" Target="https://www.politico.eu/article/commission-hungary-can-use-russian-coronavirus-vax-but-will-be-liable/" TargetMode="External"/><Relationship Id="rId705" Type="http://schemas.openxmlformats.org/officeDocument/2006/relationships/hyperlink" Target="https://www.reuters.com/article/health-coronavirus-poland-idUSKBN28I17A" TargetMode="External"/><Relationship Id="rId887" Type="http://schemas.openxmlformats.org/officeDocument/2006/relationships/hyperlink" Target="https://www.bbc.com/news/uk-northern-ireland-54070961" TargetMode="External"/><Relationship Id="rId137" Type="http://schemas.openxmlformats.org/officeDocument/2006/relationships/hyperlink" Target="https://www.brusselstimes.com/all-news/belgium-all-news/119447/first-flemish-city-makes-masks-mandatory-in-supermarkets/" TargetMode="External"/><Relationship Id="rId302" Type="http://schemas.openxmlformats.org/officeDocument/2006/relationships/hyperlink" Target="https://news.err.ee/1142412/health-board-encouraging-people-to-wear-masks" TargetMode="External"/><Relationship Id="rId344" Type="http://schemas.openxmlformats.org/officeDocument/2006/relationships/hyperlink" Target="https://yle.fi/uutiset/osasto/news/mask_sales_spike_across_finland/11478502" TargetMode="External"/><Relationship Id="rId691" Type="http://schemas.openxmlformats.org/officeDocument/2006/relationships/hyperlink" Target="https://www.regjeringen.no/en/topics/koronavirus-covid-19/id2692388/" TargetMode="External"/><Relationship Id="rId747" Type="http://schemas.openxmlformats.org/officeDocument/2006/relationships/hyperlink" Target="https://www.politiadefrontiera.ro/en/main/i--7599.html" TargetMode="External"/><Relationship Id="rId789" Type="http://schemas.openxmlformats.org/officeDocument/2006/relationships/hyperlink" Target="https://www.aa.com.tr/en/europe/spain-sets-up-more-field-hospitals-amid-covid-19-spike/2107796" TargetMode="External"/><Relationship Id="rId912" Type="http://schemas.openxmlformats.org/officeDocument/2006/relationships/hyperlink" Target="https://www.bbc.com/news/uk-scotland-edinburgh-east-fife-52626409" TargetMode="External"/><Relationship Id="rId41" Type="http://schemas.openxmlformats.org/officeDocument/2006/relationships/hyperlink" Target="https://www.ecdc.europa.eu/sites/default/files/documents/Overview-of-EU_EEA-UK-vaccination-deployment-plans.pdf" TargetMode="External"/><Relationship Id="rId83" Type="http://schemas.openxmlformats.org/officeDocument/2006/relationships/hyperlink" Target="https://www.info-coronavirus.be/en/" TargetMode="External"/><Relationship Id="rId179" Type="http://schemas.openxmlformats.org/officeDocument/2006/relationships/hyperlink" Target="https://www.total-croatia-news.com/news/48318-croatia-joins-cross-border-sharing-of-covid-data-collected-by-mobile-apps" TargetMode="External"/><Relationship Id="rId386" Type="http://schemas.openxmlformats.org/officeDocument/2006/relationships/hyperlink" Target="https://www.rfi.fr/en/france/20200917-health-minister-says-virus-remains-very-active-in-france-but-no-return-to-general-lockdown" TargetMode="External"/><Relationship Id="rId551" Type="http://schemas.openxmlformats.org/officeDocument/2006/relationships/hyperlink" Target="https://www.ansa.it/english/news/2020/09/09/italy-makes-covid-super-fast-saliva-test_3a7d44d0-9825-41f8-a1f6-d9381604668e.html" TargetMode="External"/><Relationship Id="rId593" Type="http://schemas.openxmlformats.org/officeDocument/2006/relationships/hyperlink" Target="https://en.delfi.lt/politics/hospitals-get-over-eur-50-mln-for-fight-against-covid-19.d?id=85091339" TargetMode="External"/><Relationship Id="rId607" Type="http://schemas.openxmlformats.org/officeDocument/2006/relationships/hyperlink" Target="https://delano.lu/d/detail/news/420000-doses-vaccine-reserved-lux/211786" TargetMode="External"/><Relationship Id="rId649" Type="http://schemas.openxmlformats.org/officeDocument/2006/relationships/hyperlink" Target="https://timesofmalta.com/articles/view/face-mask-pricing-talks-continue-though-a-deal-is-close.789965" TargetMode="External"/><Relationship Id="rId814" Type="http://schemas.openxmlformats.org/officeDocument/2006/relationships/hyperlink" Target="https://english.elpais.com/society/2020-05-06/madrid-overstates-reliability-of-100000-coronavirus-tests-for-health-workers.html" TargetMode="External"/><Relationship Id="rId856" Type="http://schemas.openxmlformats.org/officeDocument/2006/relationships/hyperlink" Target="https://www.gov.uk/government/publications/guidance-to-employers-and-businesses-about-covid-19" TargetMode="External"/><Relationship Id="rId190" Type="http://schemas.openxmlformats.org/officeDocument/2006/relationships/hyperlink" Target="https://www.total-croatia-news.com/travel/45830-covid-19-testing-centres-croatia" TargetMode="External"/><Relationship Id="rId204" Type="http://schemas.openxmlformats.org/officeDocument/2006/relationships/hyperlink" Target="https://www.financialmirror.com/2021/01/12/covid19-cyprus-in-eu-top-10-for-vaccination-rollout/" TargetMode="External"/><Relationship Id="rId246" Type="http://schemas.openxmlformats.org/officeDocument/2006/relationships/hyperlink" Target="https://www.e15.cz/koronahelpdesk-e15/vojtech-od-pulky-cervna-by-se-venku-nemusely-nosit-rousky-1369481" TargetMode="External"/><Relationship Id="rId288" Type="http://schemas.openxmlformats.org/officeDocument/2006/relationships/hyperlink" Target="https://news.err.ee/1608072064/first-moderna-covid-19-vaccines-arrive-in-estonia" TargetMode="External"/><Relationship Id="rId411" Type="http://schemas.openxmlformats.org/officeDocument/2006/relationships/hyperlink" Target="https://www.bundesregierung.de/breg-de" TargetMode="External"/><Relationship Id="rId453" Type="http://schemas.openxmlformats.org/officeDocument/2006/relationships/hyperlink" Target="https://www.butenunbinnen.de/nachrichten/gesellschaft/kliniken-operieren-wieder-100.html" TargetMode="External"/><Relationship Id="rId509" Type="http://schemas.openxmlformats.org/officeDocument/2006/relationships/hyperlink" Target="https://www.rte.ie/news/coronavirus/2021/0108/1188486-vaccine-ireland/" TargetMode="External"/><Relationship Id="rId660" Type="http://schemas.openxmlformats.org/officeDocument/2006/relationships/hyperlink" Target="https://www.politico.eu/article/netherlands-coronavirus-vaccination-slow-start-mark-rutte-hugo-de-jonge/" TargetMode="External"/><Relationship Id="rId898" Type="http://schemas.openxmlformats.org/officeDocument/2006/relationships/hyperlink" Target="https://nos.nl/artikel/2342194-heathrow-dringt-aan-op-snelle-coronatest-voor-reizigers.html" TargetMode="External"/><Relationship Id="rId106" Type="http://schemas.openxmlformats.org/officeDocument/2006/relationships/hyperlink" Target="https://www.info-coronavirus.be/en/news/testing-23-nov/" TargetMode="External"/><Relationship Id="rId313" Type="http://schemas.openxmlformats.org/officeDocument/2006/relationships/hyperlink" Target="https://news.err.ee/1090052/prime-minister-estonia-should-have-crisis-supplies-for-at-least-two-months" TargetMode="External"/><Relationship Id="rId495" Type="http://schemas.openxmlformats.org/officeDocument/2006/relationships/hyperlink" Target="https://hungarytoday.hu/hungary-blood-shortage-urgent-surgeries/" TargetMode="External"/><Relationship Id="rId716" Type="http://schemas.openxmlformats.org/officeDocument/2006/relationships/hyperlink" Target="https://wyborcza.pl/7,173236,25896751,the-national-health-fund-reduced-the-reimbursement-price-for.html" TargetMode="External"/><Relationship Id="rId758" Type="http://schemas.openxmlformats.org/officeDocument/2006/relationships/hyperlink" Target="https://www.romaniajournal.ro/society-people/health/romania-is-considering-mandatory-covid-tests-for-people-coming-from-abroad/" TargetMode="External"/><Relationship Id="rId10" Type="http://schemas.openxmlformats.org/officeDocument/2006/relationships/hyperlink" Target="https://www.ema.europa.eu/en/news/ema-receives-application-conditional-marketing-authorisation-covid-19-vaccine-astrazeneca" TargetMode="External"/><Relationship Id="rId52" Type="http://schemas.openxmlformats.org/officeDocument/2006/relationships/hyperlink" Target="https://www.euronews.com/2020/12/07/austria-begins-mass-coronavirus-testing-in-lead-up-to-christmas" TargetMode="External"/><Relationship Id="rId94" Type="http://schemas.openxmlformats.org/officeDocument/2006/relationships/hyperlink" Target="https://www.politico.eu/article/belgium-government-criticism-coronavirus-vaccine-campaign-frank-vandenbroucke/" TargetMode="External"/><Relationship Id="rId148" Type="http://schemas.openxmlformats.org/officeDocument/2006/relationships/hyperlink" Target="https://www.brusselstimes.com/brussels/109807/brussels-government-orders-3-million-face-masks/" TargetMode="External"/><Relationship Id="rId355" Type="http://schemas.openxmlformats.org/officeDocument/2006/relationships/hyperlink" Target="https://www.gouvernement.fr/info-coronavirus" TargetMode="External"/><Relationship Id="rId397" Type="http://schemas.openxmlformats.org/officeDocument/2006/relationships/hyperlink" Target="https://www.france24.com/en/20200818-france-mulls-mandatory-masks-at-work-to-contain-spike-in-infections" TargetMode="External"/><Relationship Id="rId520" Type="http://schemas.openxmlformats.org/officeDocument/2006/relationships/hyperlink" Target="https://www.irishtimes.com/news/health/covid-19-hospital-surge-expected-in-very-difficult-period-ahead-1.4338817" TargetMode="External"/><Relationship Id="rId562" Type="http://schemas.openxmlformats.org/officeDocument/2006/relationships/hyperlink" Target="https://www.mk.gov.lv/" TargetMode="External"/><Relationship Id="rId618" Type="http://schemas.openxmlformats.org/officeDocument/2006/relationships/hyperlink" Target="https://today.rtl.lu/news/luxembourg/a/1537245.html" TargetMode="External"/><Relationship Id="rId825" Type="http://schemas.openxmlformats.org/officeDocument/2006/relationships/hyperlink" Target="https://www.thelocal.se/20201119/sweden-puts-new-limits-on-testing-to-free-capacity" TargetMode="External"/><Relationship Id="rId215" Type="http://schemas.openxmlformats.org/officeDocument/2006/relationships/hyperlink" Target="https://www.france24.com/en/live-news/20201204-cyprus-hopes-to-roll-out-covid-vaccine-by-year-end" TargetMode="External"/><Relationship Id="rId257" Type="http://schemas.openxmlformats.org/officeDocument/2006/relationships/hyperlink" Target="https://cphpost.dk/?p=121328" TargetMode="External"/><Relationship Id="rId422" Type="http://schemas.openxmlformats.org/officeDocument/2006/relationships/hyperlink" Target="https://www.bloomberg.com/news/articles/2021-01-06/merkel-convenes-crisis-meeting-with-vaccine-rollout-under-fire" TargetMode="External"/><Relationship Id="rId464" Type="http://schemas.openxmlformats.org/officeDocument/2006/relationships/hyperlink" Target="https://www.politico.eu/article/greece-coronavirus-vaccine-backlash-government-officials-before-doctors/" TargetMode="External"/><Relationship Id="rId867" Type="http://schemas.openxmlformats.org/officeDocument/2006/relationships/hyperlink" Target="https://www.gov.uk/government/news/government-to-deploy-first-british-manufactured-rapid-lateral-flow-antigen-tests-for-covid-19" TargetMode="External"/><Relationship Id="rId299" Type="http://schemas.openxmlformats.org/officeDocument/2006/relationships/hyperlink" Target="https://www.err.ee/1159364/synlab-plaanib-tosta-oma-testimisvoimekust-10-000-ni-oopaevas" TargetMode="External"/><Relationship Id="rId727" Type="http://schemas.openxmlformats.org/officeDocument/2006/relationships/hyperlink" Target="https://www.theportugalnews.com/news/2020-11-24/portugal-entered-a-new-state-of-emergency-today-for-another-15-days/56860" TargetMode="External"/><Relationship Id="rId63" Type="http://schemas.openxmlformats.org/officeDocument/2006/relationships/hyperlink" Target="https://www.diepresse.com/5877306/hofer-fur-maskenpflicht-nur-in-alten-und-gesundheitsstatten" TargetMode="External"/><Relationship Id="rId159" Type="http://schemas.openxmlformats.org/officeDocument/2006/relationships/hyperlink" Target="https://sofiaglobe.com/2020/12/06/bulgaria-first-deliveries-of-covid-19-vaccines-expected-to-begin-on-december-27/" TargetMode="External"/><Relationship Id="rId366" Type="http://schemas.openxmlformats.org/officeDocument/2006/relationships/hyperlink" Target="https://www.lemonde.fr/economie/article/2021/01/11/covid-19-le-destin-contrarie-du-vaccin-de-sanofi_6065825_3234.html" TargetMode="External"/><Relationship Id="rId573" Type="http://schemas.openxmlformats.org/officeDocument/2006/relationships/hyperlink" Target="https://eng.lsm.lv/article/society/health/karins-more-widespread-use-of-face-masks-will-likely-be-needed-in-latvia.a371841/" TargetMode="External"/><Relationship Id="rId780" Type="http://schemas.openxmlformats.org/officeDocument/2006/relationships/hyperlink" Target="https://www.gov.si/en/state-authorities/government/" TargetMode="External"/><Relationship Id="rId226" Type="http://schemas.openxmlformats.org/officeDocument/2006/relationships/hyperlink" Target="https://www.mvcr.cz/mvcren/article/coronavirus-information-of-moi.aspx" TargetMode="External"/><Relationship Id="rId433" Type="http://schemas.openxmlformats.org/officeDocument/2006/relationships/hyperlink" Target="https://www.dw.com/en/coronavirus-german-hospitals-urged-to-postpone-non-critical-operations/a-55488200" TargetMode="External"/><Relationship Id="rId878" Type="http://schemas.openxmlformats.org/officeDocument/2006/relationships/hyperlink" Target="https://www.bbc.com/news/health-54786130" TargetMode="External"/><Relationship Id="rId640" Type="http://schemas.openxmlformats.org/officeDocument/2006/relationships/hyperlink" Target="https://timesofmalta.com/articles/view/several-non-emergency-surgeries-to-be-postponed-to-help-fight-covid-19.827578" TargetMode="External"/><Relationship Id="rId738" Type="http://schemas.openxmlformats.org/officeDocument/2006/relationships/hyperlink" Target="https://www.theportugalnews.com/news/madeira-makes-masks-compulsory-in-public/55061" TargetMode="External"/><Relationship Id="rId74" Type="http://schemas.openxmlformats.org/officeDocument/2006/relationships/hyperlink" Target="https://www.diepresse.com/5836264/oberosterreich-fuhrt-maskenpflicht-wieder-ein?utm_source=POLITICO.EU&amp;utm_campaign=047aa44901-EMAIL_CAMPAIGN_2020_07_08_05_14&amp;utm_medium=email&amp;utm_term=0_10959edeb5-047aa44901-190517313" TargetMode="External"/><Relationship Id="rId377" Type="http://schemas.openxmlformats.org/officeDocument/2006/relationships/hyperlink" Target="https://www.rfi.fr/en/france/20201117-france-preparing-to-launch-covid-19-vaccination-campaign-from-january-moderna-pfizer-sanofi" TargetMode="External"/><Relationship Id="rId500" Type="http://schemas.openxmlformats.org/officeDocument/2006/relationships/hyperlink" Target="https://hungarytoday.hu/hungary-denstist-services-resume/" TargetMode="External"/><Relationship Id="rId584" Type="http://schemas.openxmlformats.org/officeDocument/2006/relationships/hyperlink" Target="http://koronastop.lrv.lt/en/" TargetMode="External"/><Relationship Id="rId805" Type="http://schemas.openxmlformats.org/officeDocument/2006/relationships/hyperlink" Target="https://english.elpais.com/spanish_news/2020-07-13/with-over-100-coronavirus-outbreaks-more-spanish-regions-make-face-masks-mandatory.html" TargetMode="External"/><Relationship Id="rId5" Type="http://schemas.openxmlformats.org/officeDocument/2006/relationships/webSettings" Target="webSettings.xml"/><Relationship Id="rId237" Type="http://schemas.openxmlformats.org/officeDocument/2006/relationships/hyperlink" Target="https://english.radio.cz/deputy-prime-minister-reserves-protective-gear-sufficient-8699935" TargetMode="External"/><Relationship Id="rId791" Type="http://schemas.openxmlformats.org/officeDocument/2006/relationships/hyperlink" Target="https://www.euroweeklynews.com/2020/12/01/spain-in-talks-with-uk-over-pre-departure-testing-scheme/" TargetMode="External"/><Relationship Id="rId889" Type="http://schemas.openxmlformats.org/officeDocument/2006/relationships/hyperlink" Target="https://politico.us8.list-manage.com/track/click?u=e26c1a1c392386a968d02fdbc&amp;id=1cfc528130&amp;e=282c70b60b" TargetMode="External"/><Relationship Id="rId444" Type="http://schemas.openxmlformats.org/officeDocument/2006/relationships/hyperlink" Target="https://www.medinlive.at/index.php/wissenschaft/deutsche-labore-melden-rueckstau-bei-auswertung-von-corona-tests" TargetMode="External"/><Relationship Id="rId651" Type="http://schemas.openxmlformats.org/officeDocument/2006/relationships/hyperlink" Target="https://www.rijksoverheid.nl/onderwerpen/coronavirus-covid-19/zorg/beschermingsmiddelen" TargetMode="External"/><Relationship Id="rId749" Type="http://schemas.openxmlformats.org/officeDocument/2006/relationships/hyperlink" Target="https://www.romania-insider.com/romania-coronavirus-vaccines-share" TargetMode="External"/><Relationship Id="rId290" Type="http://schemas.openxmlformats.org/officeDocument/2006/relationships/hyperlink" Target="https://news.err.ee/1230640/negative-covid-19-test-must-be-shown-on-arrival-to-estonia-from-january-15" TargetMode="External"/><Relationship Id="rId304" Type="http://schemas.openxmlformats.org/officeDocument/2006/relationships/hyperlink" Target="https://news.err.ee/1122263/synlab-sees-large-rise-in-covid-19-testing-after-tartu-outbreak" TargetMode="External"/><Relationship Id="rId388" Type="http://schemas.openxmlformats.org/officeDocument/2006/relationships/hyperlink" Target="https://www.rfi.fr/en/france/20200909-paris-region-announces-20-new-covid-test-sites-to-meet-soaring-demand-screening-coronavirus-health-epidemic-hospitals" TargetMode="External"/><Relationship Id="rId511" Type="http://schemas.openxmlformats.org/officeDocument/2006/relationships/hyperlink" Target="https://www.irishtimes.com/news/ireland/irish-news/covid-19-all-nursing-home-residents-staff-could-be-vaccinated-by-february-taskforce-head-says-1.4438391" TargetMode="External"/><Relationship Id="rId609" Type="http://schemas.openxmlformats.org/officeDocument/2006/relationships/hyperlink" Target="https://msan.gouvernement.lu/en/actualites.gouvernement%2Ben%2Bactualites%2Btoutes_actualites%2Bcommuniques%2B2021%2B01-janvier%2B11-vaccin-moderna.html" TargetMode="External"/><Relationship Id="rId85" Type="http://schemas.openxmlformats.org/officeDocument/2006/relationships/hyperlink" Target="https://www.info-coronavirus.be/en/testing/" TargetMode="External"/><Relationship Id="rId150" Type="http://schemas.openxmlformats.org/officeDocument/2006/relationships/hyperlink" Target="https://coronavirus.bg/" TargetMode="External"/><Relationship Id="rId595" Type="http://schemas.openxmlformats.org/officeDocument/2006/relationships/hyperlink" Target="https://www.delfi.lt/news/daily/lithuania/oficiali-isvada-ligonines-delse-pirkti-apsaugos-priemones-nes-buvo-tikinama-kad-ju-yra-valstybes-rezerve.d?id=84602423" TargetMode="External"/><Relationship Id="rId816" Type="http://schemas.openxmlformats.org/officeDocument/2006/relationships/hyperlink" Target="https://www.government.se/government-policy/the-governments-work-in-response-to-the-virus-responsible-for-covid-19/" TargetMode="External"/><Relationship Id="rId248" Type="http://schemas.openxmlformats.org/officeDocument/2006/relationships/hyperlink" Target="https://coronasmitte.dk/en" TargetMode="External"/><Relationship Id="rId455" Type="http://schemas.openxmlformats.org/officeDocument/2006/relationships/hyperlink" Target="https://www.rbb24.de/panorama/thema/2020/coronavirus/beitraege_neu/2020/05/berlin-krankenhaeuser-oeffnung-planbare-operationen-einnahmen.html" TargetMode="External"/><Relationship Id="rId662" Type="http://schemas.openxmlformats.org/officeDocument/2006/relationships/hyperlink" Target="https://www.bbc.com/news/world-europe-55143938" TargetMode="External"/><Relationship Id="rId12" Type="http://schemas.openxmlformats.org/officeDocument/2006/relationships/hyperlink" Target="https://www.euractiv.com/section/coronavirus/news/commission-denies-existence-of-covid-vaccine-side-deals/" TargetMode="External"/><Relationship Id="rId108" Type="http://schemas.openxmlformats.org/officeDocument/2006/relationships/hyperlink" Target="https://www.brusselstimes.com/news/belgium-all-news/health/140436/testing-every-belgian-every-week-is-not-impossible-coronavirus-mass-group-test-strategy/" TargetMode="External"/><Relationship Id="rId315" Type="http://schemas.openxmlformats.org/officeDocument/2006/relationships/hyperlink" Target="https://news.err.ee/1086369/baltic-states-to-reopen-internal-borders-on-may-15" TargetMode="External"/><Relationship Id="rId522" Type="http://schemas.openxmlformats.org/officeDocument/2006/relationships/hyperlink" Target="https://www.irishtimes.com/news/ireland/irish-news/face-coverings-now-mandatory-in-shops-and-other-indoor-settings-1.4326434" TargetMode="External"/><Relationship Id="rId96" Type="http://schemas.openxmlformats.org/officeDocument/2006/relationships/hyperlink" Target="https://www.brusselstimes.com/news/belgium-all-news/148207/vaccinated-people-will-not-get-specific-privileges-in-belgium-steven-van-gucht-covid-19-coronavirus-measures-travel-mass-events-certificate-civic-participation-project-sciensano/" TargetMode="External"/><Relationship Id="rId161" Type="http://schemas.openxmlformats.org/officeDocument/2006/relationships/hyperlink" Target="https://www.politico.eu/article/bulgaria-health-crisis-coronavirus-hospitals-deaths/" TargetMode="External"/><Relationship Id="rId399" Type="http://schemas.openxmlformats.org/officeDocument/2006/relationships/hyperlink" Target="https://www.connexionfrance.com/French-news/Masks-mandatory-in-Paris-highly-visited-areas-from-today-August-10" TargetMode="External"/><Relationship Id="rId827" Type="http://schemas.openxmlformats.org/officeDocument/2006/relationships/hyperlink" Target="https://www.wellingtontimes.com.au/story/6895748/thousands-get-wrong-sweden-virus-results/?cs=5461&amp;utm_source=POLITICO.EU&amp;utm_campaign=cb93cbfce3-EMAIL_CAMPAIGN_2020_08_26_05_11&amp;utm_medium=email&amp;utm_term=0_10959edeb5-cb93cbfce3-190517313" TargetMode="External"/><Relationship Id="rId259" Type="http://schemas.openxmlformats.org/officeDocument/2006/relationships/hyperlink" Target="https://www.reuters.com/article/health-coronavirus-denmark-idUSKBN28H1AF" TargetMode="External"/><Relationship Id="rId466" Type="http://schemas.openxmlformats.org/officeDocument/2006/relationships/hyperlink" Target="https://greekcitytimes.com/2020/12/01/greece-rapid-covid-10-tests/" TargetMode="External"/><Relationship Id="rId673" Type="http://schemas.openxmlformats.org/officeDocument/2006/relationships/hyperlink" Target="https://nos.nl/nieuwsuur/artikel/2347368-supersnelle-coronatests-in-aantocht-maar-nog-veel-vragen.html" TargetMode="External"/><Relationship Id="rId880" Type="http://schemas.openxmlformats.org/officeDocument/2006/relationships/hyperlink" Target="https://www.gov.uk/government/publications/medicines-that-cannot-be-parallel-exported-from-the-uk?utm_source=POLITICO.EU&amp;utm_campaign=623824c278-EMAIL_CAMPAIGN_2020_11_02_06_00&amp;utm_medium=email&amp;utm_term=0_10959edeb5-623824c278-190517313" TargetMode="External"/><Relationship Id="rId23" Type="http://schemas.openxmlformats.org/officeDocument/2006/relationships/hyperlink" Target="https://www.pfizer.com/news/press-release/press-release-detail/pfizer-and-biontech-achieve-first-authorization-world" TargetMode="External"/><Relationship Id="rId119" Type="http://schemas.openxmlformats.org/officeDocument/2006/relationships/hyperlink" Target="https://www.brusselstimes.com/news/belgium-all-news/health/134369/brussels-ruined-hospital-intensive-care-elisabeth-de-waele-uz-brussel-de-afspraak/" TargetMode="External"/><Relationship Id="rId326" Type="http://schemas.openxmlformats.org/officeDocument/2006/relationships/hyperlink" Target="https://yle.fi/uutiset/osasto/news/face_mask_sales_skyrocket_but_theres_still_adequate_supply_retailers_say/11677761" TargetMode="External"/><Relationship Id="rId533" Type="http://schemas.openxmlformats.org/officeDocument/2006/relationships/hyperlink" Target="https://www.esteri.it/mae/en/ministero/normativaonline/decreto-iorestoacasa-domande-frequenti/focus-cittadini-italiani-in-rientro-dall-estero-e-cittadini-stranieri-in-italia.html" TargetMode="External"/><Relationship Id="rId740" Type="http://schemas.openxmlformats.org/officeDocument/2006/relationships/hyperlink" Target="https://www.theportugalnews.com/news/government-still-unsure-when-health-centres-will-return-in-full/54828" TargetMode="External"/><Relationship Id="rId838" Type="http://schemas.openxmlformats.org/officeDocument/2006/relationships/hyperlink" Target="https://lenews.ch/2020/12/11/covid-emergency-vaccine-approval-not-an-option-in-switzerland/" TargetMode="External"/><Relationship Id="rId172" Type="http://schemas.openxmlformats.org/officeDocument/2006/relationships/hyperlink" Target="https://www.croatiaweek.com/croatia-registering-fewer-covid-19-infections-hospitalisations/" TargetMode="External"/><Relationship Id="rId477" Type="http://schemas.openxmlformats.org/officeDocument/2006/relationships/hyperlink" Target="https://www.ekathimerini.com/252775/article/ekathimerini/news/authorities-seize-850000-poor-quality-masks-at-athens-airport" TargetMode="External"/><Relationship Id="rId600" Type="http://schemas.openxmlformats.org/officeDocument/2006/relationships/hyperlink" Target="https://en.delfi.lt/politics/lockdown-easing-wearing-face-masks-no-longer-mandatory-in-open-spaces.d?id=84272027" TargetMode="External"/><Relationship Id="rId684" Type="http://schemas.openxmlformats.org/officeDocument/2006/relationships/hyperlink" Target="https://nos.nl/artikel/2334679-ziekenhuizen-hervatten-reguliere-zorg-stap-voor-stap.html" TargetMode="External"/><Relationship Id="rId337" Type="http://schemas.openxmlformats.org/officeDocument/2006/relationships/hyperlink" Target="https://yle.fi/uutiset/osasto/news/mask_prices_in_finland_drop_sharply/11504674" TargetMode="External"/><Relationship Id="rId891" Type="http://schemas.openxmlformats.org/officeDocument/2006/relationships/hyperlink" Target="https://www.gov.uk/government/news/500-million-funding-for-quick-result-covid-19-test-trials?utm_source=POLITICO.EU&amp;utm_campaign=1e9db502c6-EMAIL_CAMPAIGN_2020_09_03_04_59&amp;utm_medium=email&amp;utm_term=0_10959edeb5-1e9db502c6-190517313" TargetMode="External"/><Relationship Id="rId905" Type="http://schemas.openxmlformats.org/officeDocument/2006/relationships/hyperlink" Target="https://www.theguardian.com/society/2020/jul/09/asymptomatic-testing-extended-to-thousands-of-workers-in-england-coronavirus?utm_source=POLITICO.EU&amp;utm_campaign=7b1ee79bc1-EMAIL_CAMPAIGN_2020_07_10_05_13&amp;utm_medium=email&amp;utm_term=0_10959edeb5-7b1ee79bc1-190517313" TargetMode="External"/><Relationship Id="rId34" Type="http://schemas.openxmlformats.org/officeDocument/2006/relationships/hyperlink" Target="https://ec.europa.eu/info/sites/info/files/communication_-_short-term_eu_health_preparedness.pdf?utm_source=POLITICO.EU&amp;utm_campaign=95d918f3f8-EMAIL_CAMPAIGN_2020_07_15_10_35&amp;utm_medium=email&amp;utm_term=0_10959edeb5-95d918f3f8-189653625" TargetMode="External"/><Relationship Id="rId544" Type="http://schemas.openxmlformats.org/officeDocument/2006/relationships/hyperlink" Target="https://www.ansa.it/english/news/2020/11/16/icus-not-under-pressure-says-arcuri_edb535e1-c687-4385-abca-740dccb83683.html" TargetMode="External"/><Relationship Id="rId751" Type="http://schemas.openxmlformats.org/officeDocument/2006/relationships/hyperlink" Target="https://www.romania-insider.com/soldiers-romania-health-efforts-covid" TargetMode="External"/><Relationship Id="rId849" Type="http://schemas.openxmlformats.org/officeDocument/2006/relationships/hyperlink" Target="https://www.swissinfo.ch/eng/swiss-flag-up-faulty-ffp-masks-/45911154" TargetMode="External"/><Relationship Id="rId183" Type="http://schemas.openxmlformats.org/officeDocument/2006/relationships/hyperlink" Target="https://www.total-croatia-news.com/news/47882-beros-healthcare-system-successfully-adapted-to-respond-to-epidemic" TargetMode="External"/><Relationship Id="rId390" Type="http://schemas.openxmlformats.org/officeDocument/2006/relationships/hyperlink" Target="https://www.rfi.fr/en/france/20200907-france-intensive-care-icu-beds-fill-up-around-marseille-as-covid-spreads-to-older-patients" TargetMode="External"/><Relationship Id="rId404" Type="http://schemas.openxmlformats.org/officeDocument/2006/relationships/hyperlink" Target="https://www.connexionfrance.com/French-news/France-makes-Covid-19-tests-free-for-all-as-cases-rise-again-and-ministers-try-to-avoid-reconfinement" TargetMode="External"/><Relationship Id="rId611" Type="http://schemas.openxmlformats.org/officeDocument/2006/relationships/hyperlink" Target="https://today.rtl.lu/news/luxembourg/a/1621291.html" TargetMode="External"/><Relationship Id="rId250" Type="http://schemas.openxmlformats.org/officeDocument/2006/relationships/hyperlink" Target="https://www.sst.dk/-/media/Udgivelser/2020/Corona/Vaccination/Udrulning-af-vaccination-mod-COVID-19.ashx?la=da&amp;hash=6E61F582E69776E061F83D962290D0523FF71EFA" TargetMode="External"/><Relationship Id="rId488" Type="http://schemas.openxmlformats.org/officeDocument/2006/relationships/hyperlink" Target="https://hungarytoday.hu/coronavirus-chief-medical-officer-elective-surgeries-suspended-from-friday/" TargetMode="External"/><Relationship Id="rId695" Type="http://schemas.openxmlformats.org/officeDocument/2006/relationships/hyperlink" Target="https://www.reuters.com/article/us-health-coronavirus-norway-vaccine/norway-to-use-three-vaccines-to-stop-covid-19-from-early-2021-idUSKBN28E1AU" TargetMode="External"/><Relationship Id="rId709" Type="http://schemas.openxmlformats.org/officeDocument/2006/relationships/hyperlink" Target="https://www.polskieradio.pl/395/7989/Artykul/2618779,Poland-to-set-up-more-temporary-hospitals-as-virus-spreads" TargetMode="External"/><Relationship Id="rId916" Type="http://schemas.openxmlformats.org/officeDocument/2006/relationships/header" Target="header1.xml"/><Relationship Id="rId45" Type="http://schemas.openxmlformats.org/officeDocument/2006/relationships/hyperlink" Target="https://www.austria.info/en/service-and-facts/coronavirus-information" TargetMode="External"/><Relationship Id="rId110" Type="http://schemas.openxmlformats.org/officeDocument/2006/relationships/hyperlink" Target="https://www.brusselstimes.com/news/belgium-all-news/138267/european-solidarity-belgium-will-send-covid-19-patients-to-germany-frank-vandenbroucke-health-coronavirus-north-rhine-westphalia-rhineland-palatinate-marc-noppen-uz-brussel/" TargetMode="External"/><Relationship Id="rId348" Type="http://schemas.openxmlformats.org/officeDocument/2006/relationships/hyperlink" Target="https://yle.fi/uutiset/osasto/news/finnish_govt_not_issuing_specific_face_mask_use_guidelines/11383815" TargetMode="External"/><Relationship Id="rId555" Type="http://schemas.openxmlformats.org/officeDocument/2006/relationships/hyperlink" Target="https://www.medinlive.at/gesundheitspolitik/italien-startet-antikoerpertests-bei-150000-menschen" TargetMode="External"/><Relationship Id="rId762" Type="http://schemas.openxmlformats.org/officeDocument/2006/relationships/hyperlink" Target="https://www.romaniajournal.ro/society-people/president-state-of-emergency-not-to-be-extended-hair-salons-dental-offices-and-museums-to-open-as-of-may-15/" TargetMode="External"/><Relationship Id="rId194" Type="http://schemas.openxmlformats.org/officeDocument/2006/relationships/hyperlink" Target="https://www.total-croatia-news.com/news/44588-new-shipment-with-protective-equipment-arrives-from-china" TargetMode="External"/><Relationship Id="rId208" Type="http://schemas.openxmlformats.org/officeDocument/2006/relationships/hyperlink" Target="https://www.financialmirror.com/2021/01/10/covid19-cyprus-cannot-rely-on-vaccines-alone-to-control-pandemic/" TargetMode="External"/><Relationship Id="rId415" Type="http://schemas.openxmlformats.org/officeDocument/2006/relationships/hyperlink" Target="https://www.welt.de/politik/deutschland/plus224170564/Verfassungsrechtler-Priorisierung-bei-Coronavirus-Impfungen-rechtswidrig.html" TargetMode="External"/><Relationship Id="rId622" Type="http://schemas.openxmlformats.org/officeDocument/2006/relationships/hyperlink" Target="https://today.rtl.lu/news/luxembourg/a/1523719.html" TargetMode="External"/><Relationship Id="rId261" Type="http://schemas.openxmlformats.org/officeDocument/2006/relationships/hyperlink" Target="https://cphpost.dk/?p=120956" TargetMode="External"/><Relationship Id="rId499" Type="http://schemas.openxmlformats.org/officeDocument/2006/relationships/hyperlink" Target="https://hungarytoday.hu/operative-board-coronavirus-patients-budapest-hospitals/" TargetMode="External"/><Relationship Id="rId56" Type="http://schemas.openxmlformats.org/officeDocument/2006/relationships/hyperlink" Target="https://kurier.at/chronik/wien/corona-wien-wird-nicht-dringend-notwendige-operationen-verschieben/401079102" TargetMode="External"/><Relationship Id="rId359" Type="http://schemas.openxmlformats.org/officeDocument/2006/relationships/hyperlink" Target="https://www.connexionfrance.com/French-news/Covid-19-Five-stage-vaccination-plan-for-France" TargetMode="External"/><Relationship Id="rId566" Type="http://schemas.openxmlformats.org/officeDocument/2006/relationships/hyperlink" Target="https://www.delfi.lv/news/national/politics/covid-19-pacientu-skaits-slimnicas-parsniegs-1000-un-bus-parslodze-bridina-perevoscikovs.d?id=52755301" TargetMode="External"/><Relationship Id="rId773" Type="http://schemas.openxmlformats.org/officeDocument/2006/relationships/hyperlink" Target="https://spectator.sme.sk/c/22514840/most-slovaks-plan-to-participate-in-the-nationwide-testing.html" TargetMode="External"/><Relationship Id="rId121" Type="http://schemas.openxmlformats.org/officeDocument/2006/relationships/hyperlink" Target="https://www.nieuwsblad.be/cnt/dmf20200930_95809486" TargetMode="External"/><Relationship Id="rId219" Type="http://schemas.openxmlformats.org/officeDocument/2006/relationships/hyperlink" Target="http://www.cna.org.cy/WebNews-en.aspx?a=12f09b5ac9b7439eb6c88476fe0ef6d3" TargetMode="External"/><Relationship Id="rId426" Type="http://schemas.openxmlformats.org/officeDocument/2006/relationships/hyperlink" Target="https://www.reuters.com/article/health-coronavirus-germany-vaccinations/germany-may-start-covid-19-vaccinations-as-soon-as-christmas-minister-idUSS8N2G9010" TargetMode="External"/><Relationship Id="rId633" Type="http://schemas.openxmlformats.org/officeDocument/2006/relationships/hyperlink" Target="https://timesofmalta.com/articles/view/eu-moves-vaccine-approval-meeting-to-december-21.839111" TargetMode="External"/><Relationship Id="rId840" Type="http://schemas.openxmlformats.org/officeDocument/2006/relationships/hyperlink" Target="https://www.euronews.com/2020/11/19/intensive-care-units-in-switzerland-at-capacity-because-of-covid-19-pandem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allenogare\AppData\Roaming\Microsoft\Templates\Templ_2017%20MedTech_Europe-BasicDocument_WORD.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85863-7920-4E73-9B5B-43615D6C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Templ_2017 MedTech_Europe-BasicDocument_WORD</Template>
  <TotalTime>5</TotalTime>
  <Pages>27</Pages>
  <Words>29365</Words>
  <Characters>167381</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Dalle Nogare</dc:creator>
  <cp:keywords/>
  <dc:description/>
  <cp:lastModifiedBy>Giovanni Dalle Nogare</cp:lastModifiedBy>
  <cp:revision>4</cp:revision>
  <dcterms:created xsi:type="dcterms:W3CDTF">2021-01-13T16:14:00Z</dcterms:created>
  <dcterms:modified xsi:type="dcterms:W3CDTF">2021-01-13T16:17:00Z</dcterms:modified>
</cp:coreProperties>
</file>